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5AE1449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  <w:bookmarkStart w:id="0" w:name="_GoBack"/>
      <w:bookmarkEnd w:id="0"/>
    </w:p>
    <w:p w14:paraId="524CF45C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6D473DF8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6121370C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5249AD30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6F85DE81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7DB5F36B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48485A1D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1AB5E952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4FC4C003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4A070908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0AF25EDC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0F2DE76E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6F1421B4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725DDFD0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16601E49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00768368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5D9BD8B0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3ED4C2B6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033E9F35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146E54A0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67B14395" w14:textId="77777777" w:rsidR="00362A68" w:rsidRPr="00603845" w:rsidRDefault="00362A68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</w:p>
    <w:p w14:paraId="167AAA96" w14:textId="77777777" w:rsidR="00FE303A" w:rsidRDefault="004F3855" w:rsidP="002D4F5C">
      <w:pPr>
        <w:ind w:right="652" w:firstLine="709"/>
        <w:rPr>
          <w:rFonts w:ascii="Arial" w:hAnsi="Arial" w:cs="Arial"/>
          <w:b/>
          <w:szCs w:val="24"/>
          <w:u w:val="single"/>
          <w:lang w:val="ru-RU"/>
        </w:rPr>
      </w:pPr>
      <w:r>
        <w:rPr>
          <w:rFonts w:ascii="Arial" w:hAnsi="Arial" w:cs="Arial"/>
          <w:b/>
          <w:noProof/>
          <w:szCs w:val="24"/>
          <w:lang w:val="ru-RU" w:eastAsia="ru-RU"/>
        </w:rPr>
        <w:drawing>
          <wp:anchor distT="0" distB="0" distL="114300" distR="114300" simplePos="0" relativeHeight="251615232" behindDoc="0" locked="0" layoutInCell="1" allowOverlap="1" wp14:anchorId="2F340165" wp14:editId="7926411A">
            <wp:simplePos x="0" y="0"/>
            <wp:positionH relativeFrom="column">
              <wp:posOffset>-697865</wp:posOffset>
            </wp:positionH>
            <wp:positionV relativeFrom="paragraph">
              <wp:posOffset>225425</wp:posOffset>
            </wp:positionV>
            <wp:extent cx="609600" cy="609600"/>
            <wp:effectExtent l="0" t="0" r="0" b="0"/>
            <wp:wrapNone/>
            <wp:docPr id="27" name="Рисунок 27" descr="C:\Users\makr01\Dropbox\share\Komatsu\marketing\photos\temp\icons\harves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kr01\Dropbox\share\Komatsu\marketing\photos\temp\icons\harvester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EEEED7" w14:textId="77777777" w:rsidR="00480BB5" w:rsidRDefault="00480BB5" w:rsidP="002D4F5C">
      <w:pPr>
        <w:ind w:right="652" w:firstLine="709"/>
        <w:rPr>
          <w:rFonts w:ascii="Arial" w:hAnsi="Arial" w:cs="Arial"/>
          <w:b/>
          <w:szCs w:val="24"/>
          <w:u w:val="single"/>
          <w:lang w:val="ru-RU"/>
        </w:rPr>
      </w:pPr>
      <w:r w:rsidRPr="00923AC8">
        <w:rPr>
          <w:rFonts w:ascii="Arial" w:hAnsi="Arial" w:cs="Arial"/>
          <w:b/>
          <w:szCs w:val="24"/>
          <w:u w:val="single"/>
          <w:lang w:val="ru-RU"/>
        </w:rPr>
        <w:t xml:space="preserve">Харвестеры </w:t>
      </w:r>
      <w:r>
        <w:rPr>
          <w:rFonts w:ascii="Arial" w:hAnsi="Arial" w:cs="Arial"/>
          <w:b/>
          <w:szCs w:val="24"/>
          <w:u w:val="single"/>
          <w:lang w:val="en-US"/>
        </w:rPr>
        <w:t>Komatsu</w:t>
      </w:r>
      <w:r>
        <w:rPr>
          <w:rFonts w:ascii="Arial" w:hAnsi="Arial" w:cs="Arial"/>
          <w:b/>
          <w:szCs w:val="24"/>
          <w:u w:val="single"/>
          <w:lang w:val="ru-RU"/>
        </w:rPr>
        <w:t>:</w:t>
      </w:r>
    </w:p>
    <w:p w14:paraId="3B4DB0B5" w14:textId="77777777" w:rsidR="00480BB5" w:rsidRPr="00480BB5" w:rsidRDefault="00480BB5" w:rsidP="00480BB5">
      <w:pPr>
        <w:ind w:right="652"/>
        <w:rPr>
          <w:rFonts w:ascii="Arial" w:hAnsi="Arial" w:cs="Arial"/>
          <w:b/>
          <w:szCs w:val="24"/>
          <w:lang w:val="ru-RU"/>
        </w:rPr>
      </w:pPr>
    </w:p>
    <w:p w14:paraId="2E80DA4F" w14:textId="1871DE52" w:rsidR="00614ED9" w:rsidRPr="00614ED9" w:rsidRDefault="00614ED9" w:rsidP="00614ED9">
      <w:pPr>
        <w:tabs>
          <w:tab w:val="left" w:pos="993"/>
        </w:tabs>
        <w:ind w:left="709"/>
        <w:rPr>
          <w:rFonts w:ascii="Arial" w:hAnsi="Arial" w:cs="Arial"/>
          <w:b/>
          <w:szCs w:val="24"/>
          <w:lang w:val="ru-RU"/>
        </w:rPr>
      </w:pPr>
      <w:r w:rsidRPr="00614ED9">
        <w:rPr>
          <w:rFonts w:ascii="Arial" w:hAnsi="Arial" w:cs="Arial"/>
          <w:b/>
          <w:szCs w:val="24"/>
          <w:lang w:val="ru-RU"/>
        </w:rPr>
        <w:t>Харвестер «</w:t>
      </w:r>
      <w:r w:rsidRPr="00614ED9">
        <w:rPr>
          <w:rFonts w:ascii="Arial" w:hAnsi="Arial" w:cs="Arial"/>
          <w:b/>
          <w:szCs w:val="24"/>
          <w:lang w:val="fi-FI"/>
        </w:rPr>
        <w:t>Komatsu</w:t>
      </w:r>
      <w:r w:rsidRPr="00614ED9">
        <w:rPr>
          <w:rFonts w:ascii="Arial" w:hAnsi="Arial" w:cs="Arial"/>
          <w:b/>
          <w:szCs w:val="24"/>
          <w:lang w:val="ru-RU"/>
        </w:rPr>
        <w:t xml:space="preserve"> 901, 6-колесный с </w:t>
      </w:r>
      <w:r w:rsidR="002B3692">
        <w:rPr>
          <w:rFonts w:ascii="Arial" w:hAnsi="Arial" w:cs="Arial"/>
          <w:b/>
          <w:szCs w:val="24"/>
          <w:lang w:val="ru-RU"/>
        </w:rPr>
        <w:t>харвестерным</w:t>
      </w:r>
      <w:r w:rsidRPr="00614ED9">
        <w:rPr>
          <w:rFonts w:ascii="Arial" w:hAnsi="Arial" w:cs="Arial"/>
          <w:b/>
          <w:szCs w:val="24"/>
          <w:lang w:val="ru-RU"/>
        </w:rPr>
        <w:t xml:space="preserve"> агрегатом «</w:t>
      </w:r>
      <w:r w:rsidRPr="00614ED9">
        <w:rPr>
          <w:rFonts w:ascii="Arial" w:hAnsi="Arial" w:cs="Arial"/>
          <w:b/>
          <w:szCs w:val="24"/>
          <w:lang w:val="fi-FI"/>
        </w:rPr>
        <w:t>Komatsu</w:t>
      </w:r>
      <w:r w:rsidRPr="00614ED9">
        <w:rPr>
          <w:rFonts w:ascii="Arial" w:hAnsi="Arial" w:cs="Arial"/>
          <w:b/>
          <w:szCs w:val="24"/>
          <w:lang w:val="ru-RU"/>
        </w:rPr>
        <w:t xml:space="preserve"> </w:t>
      </w:r>
      <w:r w:rsidRPr="00614ED9">
        <w:rPr>
          <w:rFonts w:ascii="Arial" w:hAnsi="Arial" w:cs="Arial"/>
          <w:b/>
          <w:szCs w:val="24"/>
          <w:lang w:val="en-US"/>
        </w:rPr>
        <w:t>C</w:t>
      </w:r>
      <w:r w:rsidRPr="00614ED9">
        <w:rPr>
          <w:rFonts w:ascii="Arial" w:hAnsi="Arial" w:cs="Arial"/>
          <w:b/>
          <w:szCs w:val="24"/>
          <w:lang w:val="ru-RU"/>
        </w:rPr>
        <w:t>93»</w:t>
      </w:r>
    </w:p>
    <w:p w14:paraId="2043D846" w14:textId="77777777" w:rsidR="00480BB5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  <w:r>
        <w:rPr>
          <w:rFonts w:ascii="Arial" w:hAnsi="Arial" w:cs="Arial"/>
          <w:b/>
          <w:noProof/>
          <w:lang w:val="ru-RU" w:eastAsia="ru-RU"/>
        </w:rPr>
        <w:drawing>
          <wp:anchor distT="0" distB="0" distL="114300" distR="114300" simplePos="0" relativeHeight="251630592" behindDoc="1" locked="0" layoutInCell="1" allowOverlap="1" wp14:anchorId="4B9C723D" wp14:editId="4BD7684C">
            <wp:simplePos x="0" y="0"/>
            <wp:positionH relativeFrom="column">
              <wp:posOffset>-697865</wp:posOffset>
            </wp:positionH>
            <wp:positionV relativeFrom="paragraph">
              <wp:posOffset>191135</wp:posOffset>
            </wp:positionV>
            <wp:extent cx="3495675" cy="3232302"/>
            <wp:effectExtent l="0" t="0" r="0" b="6350"/>
            <wp:wrapNone/>
            <wp:docPr id="10" name="Picture 10" descr="C:\Users\makr01\Cloud\Komatsu\marketing\quotation template\901\90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kr01\Cloud\Komatsu\marketing\quotation template\901\901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3232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CCCB85" w14:textId="77777777" w:rsidR="00614ED9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26496" behindDoc="1" locked="0" layoutInCell="1" allowOverlap="1" wp14:anchorId="21C91928" wp14:editId="3AD6DC70">
            <wp:simplePos x="0" y="0"/>
            <wp:positionH relativeFrom="column">
              <wp:posOffset>2912110</wp:posOffset>
            </wp:positionH>
            <wp:positionV relativeFrom="paragraph">
              <wp:posOffset>25400</wp:posOffset>
            </wp:positionV>
            <wp:extent cx="3511740" cy="3222625"/>
            <wp:effectExtent l="0" t="0" r="0" b="0"/>
            <wp:wrapNone/>
            <wp:docPr id="9" name="Picture 9" descr="C:\Users\makr01\Cloud\Komatsu\marketing\quotation template\901\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kr01\Cloud\Komatsu\marketing\quotation template\901\9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740" cy="322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A8A233" w14:textId="77777777" w:rsidR="00614ED9" w:rsidRDefault="00614ED9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6C638C84" w14:textId="77777777" w:rsidR="00E77992" w:rsidRDefault="00E77992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421285E2" w14:textId="77777777" w:rsidR="00E77992" w:rsidRDefault="00E77992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5BA71886" w14:textId="77777777" w:rsidR="00E77992" w:rsidRDefault="00E77992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3464BC53" w14:textId="77777777" w:rsidR="00E77992" w:rsidRDefault="00E77992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1799885B" w14:textId="77777777" w:rsidR="00E77992" w:rsidRDefault="00E77992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7810DA7B" w14:textId="77777777" w:rsidR="00E77992" w:rsidRDefault="00E77992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399A8F34" w14:textId="77777777" w:rsidR="00E77992" w:rsidRDefault="00E77992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797494BB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087AB7C8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66E93238" w14:textId="77777777" w:rsidR="00E77992" w:rsidRDefault="00E77992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1B3881E3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61DB9863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4071ED46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6DA87211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722CD5A2" w14:textId="77777777" w:rsidR="00E77992" w:rsidRDefault="00E77992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3D0C9193" w14:textId="77777777" w:rsidR="00E77992" w:rsidRDefault="00E77992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263999A2" w14:textId="77777777" w:rsidR="007958CB" w:rsidRPr="007E15FB" w:rsidRDefault="007958CB" w:rsidP="00684B29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</w:p>
    <w:p w14:paraId="0AC79E8B" w14:textId="77777777" w:rsidR="00FE303A" w:rsidRPr="00FE303A" w:rsidRDefault="00FE303A" w:rsidP="0048074C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</w:p>
    <w:p w14:paraId="2719E0F0" w14:textId="77777777" w:rsidR="00684B29" w:rsidRDefault="00684B29" w:rsidP="0048074C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  <w:r w:rsidRPr="000B7379">
        <w:rPr>
          <w:rFonts w:ascii="Arial" w:hAnsi="Arial" w:cs="Arial"/>
          <w:b/>
          <w:sz w:val="28"/>
          <w:szCs w:val="24"/>
          <w:u w:val="single"/>
          <w:lang w:val="ru-RU"/>
        </w:rPr>
        <w:t>ТЕХНИЧЕСКАЯ СПЕЦИФИКАЦИЯ</w:t>
      </w:r>
    </w:p>
    <w:p w14:paraId="26D711A2" w14:textId="77777777" w:rsidR="00FE303A" w:rsidRPr="00FE303A" w:rsidRDefault="00FE303A" w:rsidP="0048074C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27520" behindDoc="1" locked="0" layoutInCell="1" allowOverlap="1" wp14:anchorId="5FD38469" wp14:editId="5CF2931C">
            <wp:simplePos x="0" y="0"/>
            <wp:positionH relativeFrom="column">
              <wp:posOffset>-827405</wp:posOffset>
            </wp:positionH>
            <wp:positionV relativeFrom="paragraph">
              <wp:posOffset>325120</wp:posOffset>
            </wp:positionV>
            <wp:extent cx="3625215" cy="1219200"/>
            <wp:effectExtent l="0" t="0" r="0" b="0"/>
            <wp:wrapNone/>
            <wp:docPr id="15" name="Picture 15" descr="C:\Users\makr01\Cloud\Komatsu\marketing\quotation template\901\eng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kr01\Cloud\Komatsu\marketing\quotation template\901\engine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21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CC4168" w14:textId="1E1E5A22" w:rsidR="00684B29" w:rsidRDefault="00D66DB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  <w:r>
        <w:rPr>
          <w:rFonts w:ascii="Arial" w:hAnsi="Arial" w:cs="Arial"/>
          <w:b/>
          <w:noProof/>
          <w:lang w:val="ru-RU" w:eastAsia="ru-RU"/>
        </w:rPr>
        <w:drawing>
          <wp:anchor distT="0" distB="0" distL="114300" distR="114300" simplePos="0" relativeHeight="251874304" behindDoc="0" locked="0" layoutInCell="1" allowOverlap="1" wp14:anchorId="18C6A627" wp14:editId="17EF4C27">
            <wp:simplePos x="0" y="0"/>
            <wp:positionH relativeFrom="column">
              <wp:posOffset>2906805</wp:posOffset>
            </wp:positionH>
            <wp:positionV relativeFrom="paragraph">
              <wp:posOffset>134081</wp:posOffset>
            </wp:positionV>
            <wp:extent cx="3600690" cy="1145894"/>
            <wp:effectExtent l="0" t="0" r="6350" b="0"/>
            <wp:wrapNone/>
            <wp:docPr id="95" name="Рисунок 95" descr="quotation%20template/901/cra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quotation%20template/901/crane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086" cy="115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F5E62E" w14:textId="1B9E2C83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0D8C63C8" w14:textId="5491F39C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5DDCA6E0" w14:textId="5C44A20A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74FADA8E" w14:textId="77777777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569F6B1A" w14:textId="77777777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3CDCA57A" w14:textId="77777777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77C51BC6" w14:textId="77777777" w:rsidR="00FC5CF7" w:rsidRDefault="002B1FF8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590656" behindDoc="1" locked="0" layoutInCell="1" allowOverlap="1" wp14:anchorId="37F26919" wp14:editId="69B6C39D">
            <wp:simplePos x="0" y="0"/>
            <wp:positionH relativeFrom="column">
              <wp:posOffset>-831215</wp:posOffset>
            </wp:positionH>
            <wp:positionV relativeFrom="paragraph">
              <wp:posOffset>271145</wp:posOffset>
            </wp:positionV>
            <wp:extent cx="3676650" cy="2005445"/>
            <wp:effectExtent l="0" t="0" r="0" b="0"/>
            <wp:wrapNone/>
            <wp:docPr id="6" name="Picture 6" descr="C:\Users\makr01\Cloud\Komatsu\marketing\quotation template\901\head C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kr01\Cloud\Komatsu\marketing\quotation template\901\head C93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825" cy="2006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C76EB1" w14:textId="77777777" w:rsidR="00FC5CF7" w:rsidRDefault="008E21F2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29568" behindDoc="1" locked="0" layoutInCell="1" allowOverlap="1" wp14:anchorId="237B4E94" wp14:editId="4C8256DC">
            <wp:simplePos x="0" y="0"/>
            <wp:positionH relativeFrom="column">
              <wp:posOffset>2927985</wp:posOffset>
            </wp:positionH>
            <wp:positionV relativeFrom="paragraph">
              <wp:posOffset>132715</wp:posOffset>
            </wp:positionV>
            <wp:extent cx="3555365" cy="1123950"/>
            <wp:effectExtent l="0" t="0" r="6985" b="0"/>
            <wp:wrapNone/>
            <wp:docPr id="20" name="Picture 20" descr="C:\Users\makr01\Cloud\Komatsu\marketing\quotation template\901\fra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kr01\Cloud\Komatsu\marketing\quotation template\901\frame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365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E6E92" w14:textId="77777777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56148A97" w14:textId="77777777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6D159B7F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70FB37DE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709B2CAB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0C0D810E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7D1C9CF8" w14:textId="1545C0E8" w:rsidR="0048074C" w:rsidRDefault="00353462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  <w:r>
        <w:rPr>
          <w:rFonts w:ascii="Arial" w:hAnsi="Arial" w:cs="Arial"/>
          <w:b/>
          <w:noProof/>
          <w:lang w:val="ru-RU" w:eastAsia="ru-RU"/>
        </w:rPr>
        <w:drawing>
          <wp:anchor distT="0" distB="0" distL="114300" distR="114300" simplePos="0" relativeHeight="251766784" behindDoc="0" locked="0" layoutInCell="1" allowOverlap="1" wp14:anchorId="4C966198" wp14:editId="1107A577">
            <wp:simplePos x="0" y="0"/>
            <wp:positionH relativeFrom="column">
              <wp:posOffset>2931160</wp:posOffset>
            </wp:positionH>
            <wp:positionV relativeFrom="paragraph">
              <wp:posOffset>97790</wp:posOffset>
            </wp:positionV>
            <wp:extent cx="3555365" cy="440488"/>
            <wp:effectExtent l="0" t="0" r="0" b="0"/>
            <wp:wrapNone/>
            <wp:docPr id="240" name="Picture 240" descr="C:\Users\makr01\Cloud\Komatsu\marketing\quotation template\901\weigh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kr01\Cloud\Komatsu\marketing\quotation template\901\weight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631" cy="44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BEE0B6" w14:textId="10C94AC2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2EBF8175" w14:textId="5772FB61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03D62918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49F32B0D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10C76772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4CD82C19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1C2090F4" w14:textId="77777777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28659A43" w14:textId="77777777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5CDBC9F7" w14:textId="77777777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76DFE976" w14:textId="77777777" w:rsidR="00FC5CF7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  <w:r>
        <w:rPr>
          <w:rFonts w:ascii="Arial" w:hAnsi="Arial" w:cs="Arial"/>
          <w:b/>
          <w:noProof/>
          <w:sz w:val="28"/>
          <w:szCs w:val="24"/>
          <w:u w:val="single"/>
          <w:lang w:val="ru-RU" w:eastAsia="ru-RU"/>
        </w:rPr>
        <w:drawing>
          <wp:anchor distT="0" distB="0" distL="114300" distR="114300" simplePos="0" relativeHeight="251639808" behindDoc="1" locked="0" layoutInCell="1" allowOverlap="1" wp14:anchorId="6FC6F560" wp14:editId="3EC06008">
            <wp:simplePos x="0" y="0"/>
            <wp:positionH relativeFrom="column">
              <wp:posOffset>-652780</wp:posOffset>
            </wp:positionH>
            <wp:positionV relativeFrom="paragraph">
              <wp:posOffset>145415</wp:posOffset>
            </wp:positionV>
            <wp:extent cx="7101271" cy="2733675"/>
            <wp:effectExtent l="0" t="0" r="4445" b="0"/>
            <wp:wrapNone/>
            <wp:docPr id="11" name="Picture 11" descr="C:\Users\makr01\Cloud\Komatsu\marketing\quotation template\901\901-sch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kr01\Cloud\Komatsu\marketing\quotation template\901\901-schem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1271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C40D1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7C1F4998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57574AD9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4ADF3FC6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719E59B5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62E4593B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6D401C99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4F961690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4BEC6B41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47DB6764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471A4BCF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56DB0DED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2CB2331C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4B5F963C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2D134634" w14:textId="77777777" w:rsidR="0048074C" w:rsidRDefault="0048074C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5778FA87" w14:textId="0D1D8929" w:rsidR="0048074C" w:rsidRDefault="0008748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09120" behindDoc="0" locked="0" layoutInCell="1" allowOverlap="1" wp14:anchorId="5ED2B63D" wp14:editId="1453F89C">
            <wp:simplePos x="0" y="0"/>
            <wp:positionH relativeFrom="column">
              <wp:posOffset>-770890</wp:posOffset>
            </wp:positionH>
            <wp:positionV relativeFrom="paragraph">
              <wp:posOffset>273049</wp:posOffset>
            </wp:positionV>
            <wp:extent cx="3738880" cy="1359593"/>
            <wp:effectExtent l="0" t="0" r="0" b="0"/>
            <wp:wrapNone/>
            <wp:docPr id="34" name="Рисунок 34" descr="C:\Users\kruma\AppData\Local\Microsoft\Windows\INetCache\Content.Word\tra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ruma\AppData\Local\Microsoft\Windows\INetCache\Content.Word\trans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818" cy="136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2FEB60" w14:textId="0EA939DD" w:rsidR="00FC5CF7" w:rsidRDefault="00A10241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10112" behindDoc="1" locked="0" layoutInCell="1" allowOverlap="1" wp14:anchorId="06C84EF0" wp14:editId="1C8D7311">
            <wp:simplePos x="0" y="0"/>
            <wp:positionH relativeFrom="column">
              <wp:posOffset>2978784</wp:posOffset>
            </wp:positionH>
            <wp:positionV relativeFrom="paragraph">
              <wp:posOffset>128270</wp:posOffset>
            </wp:positionV>
            <wp:extent cx="3556883" cy="1162050"/>
            <wp:effectExtent l="0" t="0" r="5715" b="0"/>
            <wp:wrapNone/>
            <wp:docPr id="235" name="Picture 235" descr="C:\Users\makr01\Cloud\Komatsu\marketing\quotation template\901\hydraulic syst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kr01\Cloud\Komatsu\marketing\quotation template\901\hydraulic system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883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65B603" w14:textId="77777777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2D047FC3" w14:textId="77777777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20A61A2F" w14:textId="77777777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1F473559" w14:textId="77777777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09D65A9F" w14:textId="77777777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7F5F3D94" w14:textId="77777777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03CA6356" w14:textId="231182F2" w:rsidR="00FC5CF7" w:rsidRDefault="0020731F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11136" behindDoc="1" locked="0" layoutInCell="1" allowOverlap="1" wp14:anchorId="19A0E5D1" wp14:editId="35624E54">
            <wp:simplePos x="0" y="0"/>
            <wp:positionH relativeFrom="column">
              <wp:posOffset>-793116</wp:posOffset>
            </wp:positionH>
            <wp:positionV relativeFrom="paragraph">
              <wp:posOffset>254634</wp:posOffset>
            </wp:positionV>
            <wp:extent cx="3758453" cy="1114425"/>
            <wp:effectExtent l="0" t="0" r="0" b="0"/>
            <wp:wrapNone/>
            <wp:docPr id="238" name="Picture 238" descr="C:\Users\makr01\Cloud\Komatsu\marketing\quotation template\901\brak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kr01\Cloud\Komatsu\marketing\quotation template\901\brakes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633" cy="1116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51846E" w14:textId="7C17AD87" w:rsidR="00FC5CF7" w:rsidRDefault="000E4C49" w:rsidP="00087487">
      <w:pPr>
        <w:tabs>
          <w:tab w:val="left" w:pos="5550"/>
        </w:tabs>
        <w:ind w:right="652" w:firstLine="709"/>
        <w:jc w:val="both"/>
        <w:rPr>
          <w:rFonts w:ascii="Arial" w:hAnsi="Arial" w:cs="Arial"/>
          <w:b/>
          <w:lang w:val="ru-RU"/>
        </w:rPr>
      </w:pPr>
      <w:r>
        <w:rPr>
          <w:rFonts w:ascii="Arial" w:hAnsi="Arial" w:cs="Arial"/>
          <w:noProof/>
          <w:szCs w:val="24"/>
          <w:lang w:val="ru-RU" w:eastAsia="ru-RU"/>
        </w:rPr>
        <w:drawing>
          <wp:anchor distT="0" distB="0" distL="114300" distR="114300" simplePos="0" relativeHeight="251865088" behindDoc="0" locked="0" layoutInCell="1" allowOverlap="1" wp14:anchorId="6E4DE39E" wp14:editId="432B6AB2">
            <wp:simplePos x="0" y="0"/>
            <wp:positionH relativeFrom="column">
              <wp:posOffset>3009900</wp:posOffset>
            </wp:positionH>
            <wp:positionV relativeFrom="paragraph">
              <wp:posOffset>88900</wp:posOffset>
            </wp:positionV>
            <wp:extent cx="3561644" cy="1602740"/>
            <wp:effectExtent l="0" t="0" r="0" b="0"/>
            <wp:wrapNone/>
            <wp:docPr id="19" name="Рисунок 19" descr="quotation%20template/911/manip_syst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quotation%20template/911/manip_system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644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7487">
        <w:rPr>
          <w:rFonts w:ascii="Arial" w:hAnsi="Arial" w:cs="Arial"/>
          <w:b/>
          <w:lang w:val="ru-RU"/>
        </w:rPr>
        <w:tab/>
      </w:r>
    </w:p>
    <w:p w14:paraId="00522D8E" w14:textId="4B5CE235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6BAA5FE6" w14:textId="62D4BCD9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022DE70E" w14:textId="09811EA4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3605C68C" w14:textId="1682C53B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169EC720" w14:textId="640DA3F7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6449CE12" w14:textId="4B16B70A" w:rsidR="00FC5CF7" w:rsidRDefault="00852352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  <w:r>
        <w:rPr>
          <w:rFonts w:ascii="Arial" w:hAnsi="Arial" w:cs="Arial"/>
          <w:b/>
          <w:noProof/>
          <w:lang w:val="ru-RU" w:eastAsia="ru-RU"/>
        </w:rPr>
        <w:drawing>
          <wp:anchor distT="0" distB="0" distL="114300" distR="114300" simplePos="0" relativeHeight="251738112" behindDoc="0" locked="0" layoutInCell="1" allowOverlap="1" wp14:anchorId="067A8E19" wp14:editId="75998B4D">
            <wp:simplePos x="0" y="0"/>
            <wp:positionH relativeFrom="column">
              <wp:posOffset>-773029</wp:posOffset>
            </wp:positionH>
            <wp:positionV relativeFrom="paragraph">
              <wp:posOffset>275948</wp:posOffset>
            </wp:positionV>
            <wp:extent cx="3711921" cy="1769653"/>
            <wp:effectExtent l="0" t="0" r="0" b="0"/>
            <wp:wrapNone/>
            <wp:docPr id="284" name="Изображение 284" descr="../quotation%20template/901/ergonom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../quotation%20template/901/ergonomics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1025" cy="1778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737242" w14:textId="6D3CA870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2DF3597F" w14:textId="012C4B26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6BBD1901" w14:textId="382210DB" w:rsidR="00FC5CF7" w:rsidRDefault="00DB14AB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  <w:r>
        <w:rPr>
          <w:noProof/>
        </w:rPr>
        <w:pict w14:anchorId="3E9EE1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1" type="#_x0000_t75" style="position:absolute;left:0;text-align:left;margin-left:237.55pt;margin-top:13.15pt;width:278.45pt;height:69pt;z-index:251924480;mso-position-horizontal-relative:text;mso-position-vertical-relative:text;mso-width-relative:page;mso-height-relative:page">
            <v:imagedata r:id="rId22" o:title="wheels"/>
          </v:shape>
        </w:pict>
      </w:r>
    </w:p>
    <w:p w14:paraId="50751A39" w14:textId="300482FE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377BD50C" w14:textId="5560FF2F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24A90D1F" w14:textId="42D93AFD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046916FD" w14:textId="70FABAB5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4EA38847" w14:textId="72C40BCA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72AFF79D" w14:textId="0D2FCF9C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63BB2A7C" w14:textId="5D141878" w:rsidR="00FC5CF7" w:rsidRDefault="002458E8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  <w:r>
        <w:rPr>
          <w:rFonts w:ascii="Arial" w:hAnsi="Arial" w:cs="Arial"/>
          <w:b/>
          <w:noProof/>
          <w:lang w:val="ru-RU" w:eastAsia="ru-RU"/>
        </w:rPr>
        <w:drawing>
          <wp:anchor distT="0" distB="0" distL="114300" distR="114300" simplePos="0" relativeHeight="251735040" behindDoc="1" locked="0" layoutInCell="1" allowOverlap="1" wp14:anchorId="0BC77292" wp14:editId="611EB6DD">
            <wp:simplePos x="0" y="0"/>
            <wp:positionH relativeFrom="column">
              <wp:posOffset>3001010</wp:posOffset>
            </wp:positionH>
            <wp:positionV relativeFrom="paragraph">
              <wp:posOffset>11430</wp:posOffset>
            </wp:positionV>
            <wp:extent cx="3542678" cy="488251"/>
            <wp:effectExtent l="0" t="0" r="0" b="0"/>
            <wp:wrapNone/>
            <wp:docPr id="281" name="Изображение 281" descr="../quotation%20template/tools/do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../quotation%20template/tools/docs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678" cy="48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9B8FB" w14:textId="481808BD" w:rsidR="00FC5CF7" w:rsidRDefault="00FC5CF7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731A382B" w14:textId="416040E3" w:rsidR="00E77992" w:rsidRDefault="00E77992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4FE9B24C" w14:textId="15B0252D" w:rsidR="00E77992" w:rsidRDefault="00E77992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5369DE02" w14:textId="77777777" w:rsidR="00E77992" w:rsidRDefault="00E77992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1F76C8BF" w14:textId="77777777" w:rsidR="00E77992" w:rsidRDefault="00EB654B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  <w:r>
        <w:rPr>
          <w:rFonts w:ascii="Arial" w:hAnsi="Arial" w:cs="Arial"/>
          <w:b/>
          <w:noProof/>
          <w:lang w:val="ru-RU" w:eastAsia="ru-RU"/>
        </w:rPr>
        <w:drawing>
          <wp:anchor distT="0" distB="0" distL="114300" distR="114300" simplePos="0" relativeHeight="251607040" behindDoc="1" locked="0" layoutInCell="1" allowOverlap="1" wp14:anchorId="00EE1D34" wp14:editId="49E2FDC6">
            <wp:simplePos x="0" y="0"/>
            <wp:positionH relativeFrom="column">
              <wp:posOffset>3441065</wp:posOffset>
            </wp:positionH>
            <wp:positionV relativeFrom="paragraph">
              <wp:posOffset>142240</wp:posOffset>
            </wp:positionV>
            <wp:extent cx="2919663" cy="742950"/>
            <wp:effectExtent l="0" t="0" r="0" b="0"/>
            <wp:wrapNone/>
            <wp:docPr id="31" name="Picture 31" descr="C:\Users\makr01\Cloud\Komatsu\marketing\quotation template\901\qr 901.png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kr01\Cloud\Komatsu\marketing\quotation template\901\qr 901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663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000EF2" w14:textId="77777777" w:rsidR="00614ED9" w:rsidRDefault="00614ED9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3C4A1F4C" w14:textId="77777777" w:rsidR="00614ED9" w:rsidRDefault="00FA51B4" w:rsidP="00FA51B4">
      <w:pPr>
        <w:tabs>
          <w:tab w:val="left" w:pos="7455"/>
        </w:tabs>
        <w:ind w:right="652" w:firstLine="709"/>
        <w:jc w:val="both"/>
        <w:rPr>
          <w:rFonts w:ascii="Arial" w:hAnsi="Arial" w:cs="Arial"/>
          <w:b/>
          <w:lang w:val="ru-RU"/>
        </w:rPr>
      </w:pPr>
      <w:r>
        <w:rPr>
          <w:rFonts w:ascii="Arial" w:hAnsi="Arial" w:cs="Arial"/>
          <w:b/>
          <w:lang w:val="ru-RU"/>
        </w:rPr>
        <w:tab/>
      </w:r>
    </w:p>
    <w:p w14:paraId="029F8818" w14:textId="77777777" w:rsidR="00614ED9" w:rsidRDefault="00614ED9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3D34C042" w14:textId="77777777" w:rsidR="00614ED9" w:rsidRPr="00614ED9" w:rsidRDefault="00614ED9" w:rsidP="0072386C">
      <w:pPr>
        <w:ind w:right="652" w:firstLine="709"/>
        <w:jc w:val="both"/>
        <w:rPr>
          <w:rFonts w:ascii="Arial" w:hAnsi="Arial" w:cs="Arial"/>
          <w:b/>
          <w:lang w:val="ru-RU"/>
        </w:rPr>
      </w:pPr>
    </w:p>
    <w:p w14:paraId="2BC07F05" w14:textId="77777777" w:rsidR="007A7C4A" w:rsidRPr="004F56A5" w:rsidRDefault="007A7C4A" w:rsidP="007A7C4A">
      <w:pPr>
        <w:rPr>
          <w:rFonts w:ascii="Arial" w:hAnsi="Arial" w:cs="Arial"/>
          <w:b/>
          <w:lang w:val="ru-RU"/>
        </w:rPr>
      </w:pPr>
      <w:r w:rsidRPr="00603845">
        <w:rPr>
          <w:rFonts w:ascii="Arial" w:hAnsi="Arial" w:cs="Arial"/>
          <w:b/>
          <w:lang w:val="ru-RU"/>
        </w:rPr>
        <w:br w:type="page"/>
      </w:r>
    </w:p>
    <w:p w14:paraId="12D5A189" w14:textId="77777777" w:rsidR="007A7C4A" w:rsidRPr="00603845" w:rsidRDefault="007A7C4A" w:rsidP="007A7C4A">
      <w:pPr>
        <w:rPr>
          <w:rFonts w:ascii="Arial" w:hAnsi="Arial" w:cs="Arial"/>
          <w:b/>
          <w:lang w:val="ru-RU"/>
        </w:rPr>
      </w:pPr>
    </w:p>
    <w:p w14:paraId="28A2B985" w14:textId="76C7025D" w:rsidR="00480BB5" w:rsidRPr="00614ED9" w:rsidRDefault="00480BB5" w:rsidP="007D4930">
      <w:pPr>
        <w:ind w:right="652"/>
        <w:jc w:val="both"/>
        <w:rPr>
          <w:rFonts w:ascii="Arial" w:hAnsi="Arial" w:cs="Arial"/>
          <w:b/>
          <w:szCs w:val="24"/>
          <w:lang w:val="ru-RU"/>
        </w:rPr>
      </w:pPr>
      <w:r w:rsidRPr="00614ED9">
        <w:rPr>
          <w:rFonts w:ascii="Arial" w:hAnsi="Arial" w:cs="Arial"/>
          <w:b/>
          <w:lang w:val="ru-RU"/>
        </w:rPr>
        <w:t>Харвестер «</w:t>
      </w:r>
      <w:r w:rsidRPr="00614ED9">
        <w:rPr>
          <w:rFonts w:ascii="Arial" w:hAnsi="Arial" w:cs="Arial"/>
          <w:b/>
          <w:lang w:val="fi-FI"/>
        </w:rPr>
        <w:t>Komatsu</w:t>
      </w:r>
      <w:r w:rsidR="001C48FA">
        <w:rPr>
          <w:rFonts w:ascii="Arial" w:hAnsi="Arial" w:cs="Arial"/>
          <w:b/>
          <w:lang w:val="ru-RU"/>
        </w:rPr>
        <w:t xml:space="preserve"> 911</w:t>
      </w:r>
      <w:r w:rsidRPr="00614ED9">
        <w:rPr>
          <w:rFonts w:ascii="Arial" w:hAnsi="Arial" w:cs="Arial"/>
          <w:b/>
          <w:lang w:val="ru-RU"/>
        </w:rPr>
        <w:t xml:space="preserve">», 6-ти колесный с </w:t>
      </w:r>
      <w:r w:rsidR="002B3692">
        <w:rPr>
          <w:rFonts w:ascii="Arial" w:hAnsi="Arial" w:cs="Arial"/>
          <w:b/>
          <w:szCs w:val="24"/>
          <w:lang w:val="ru-RU"/>
        </w:rPr>
        <w:t>харвестерным</w:t>
      </w:r>
      <w:r w:rsidRPr="00614ED9">
        <w:rPr>
          <w:rFonts w:ascii="Arial" w:hAnsi="Arial" w:cs="Arial"/>
          <w:b/>
          <w:lang w:val="ru-RU"/>
        </w:rPr>
        <w:t xml:space="preserve"> агрегатом «</w:t>
      </w:r>
      <w:r w:rsidRPr="00614ED9">
        <w:rPr>
          <w:rFonts w:ascii="Arial" w:hAnsi="Arial" w:cs="Arial"/>
          <w:b/>
          <w:lang w:val="fi-FI"/>
        </w:rPr>
        <w:t>Komatsu</w:t>
      </w:r>
      <w:r w:rsidRPr="00614ED9">
        <w:rPr>
          <w:rFonts w:ascii="Arial" w:hAnsi="Arial" w:cs="Arial"/>
          <w:b/>
          <w:lang w:val="ru-RU"/>
        </w:rPr>
        <w:t xml:space="preserve"> </w:t>
      </w:r>
      <w:r w:rsidR="00782207">
        <w:rPr>
          <w:rFonts w:ascii="Arial" w:hAnsi="Arial" w:cs="Arial"/>
          <w:b/>
          <w:lang w:val="ru-RU"/>
        </w:rPr>
        <w:t>C123</w:t>
      </w:r>
      <w:r w:rsidRPr="00614ED9">
        <w:rPr>
          <w:rFonts w:ascii="Arial" w:hAnsi="Arial" w:cs="Arial"/>
          <w:b/>
          <w:lang w:val="ru-RU"/>
        </w:rPr>
        <w:t>»</w:t>
      </w:r>
    </w:p>
    <w:p w14:paraId="05B3F85D" w14:textId="77777777" w:rsidR="000B7379" w:rsidRPr="00923AC8" w:rsidRDefault="00E31A41" w:rsidP="0072386C">
      <w:pPr>
        <w:ind w:right="652" w:firstLine="709"/>
        <w:jc w:val="both"/>
        <w:rPr>
          <w:rFonts w:ascii="Arial" w:hAnsi="Arial" w:cs="Arial"/>
          <w:b/>
          <w:szCs w:val="24"/>
          <w:lang w:val="ru-RU"/>
        </w:rPr>
      </w:pPr>
      <w:r>
        <w:rPr>
          <w:rFonts w:ascii="Arial" w:hAnsi="Arial" w:cs="Arial"/>
          <w:noProof/>
          <w:szCs w:val="24"/>
          <w:lang w:val="ru-RU" w:eastAsia="ru-RU"/>
        </w:rPr>
        <w:drawing>
          <wp:anchor distT="0" distB="0" distL="114300" distR="114300" simplePos="0" relativeHeight="251616256" behindDoc="1" locked="0" layoutInCell="1" allowOverlap="1" wp14:anchorId="242E8361" wp14:editId="2772D524">
            <wp:simplePos x="0" y="0"/>
            <wp:positionH relativeFrom="column">
              <wp:posOffset>-601980</wp:posOffset>
            </wp:positionH>
            <wp:positionV relativeFrom="paragraph">
              <wp:posOffset>210185</wp:posOffset>
            </wp:positionV>
            <wp:extent cx="3486150" cy="2817573"/>
            <wp:effectExtent l="0" t="0" r="0" b="1905"/>
            <wp:wrapNone/>
            <wp:docPr id="247" name="Picture 247" descr="C:\Users\makr01\Cloud\Komatsu\marketing\quotation template\911\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kr01\Cloud\Komatsu\marketing\quotation template\911\91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81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BC17A" w14:textId="77777777" w:rsidR="009718A7" w:rsidRPr="00480BB5" w:rsidRDefault="00E31A41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noProof/>
          <w:szCs w:val="24"/>
          <w:lang w:val="ru-RU" w:eastAsia="ru-RU"/>
        </w:rPr>
        <w:drawing>
          <wp:anchor distT="0" distB="0" distL="114300" distR="114300" simplePos="0" relativeHeight="251617280" behindDoc="1" locked="0" layoutInCell="1" allowOverlap="1" wp14:anchorId="7B6782B1" wp14:editId="4D0DBE7B">
            <wp:simplePos x="0" y="0"/>
            <wp:positionH relativeFrom="column">
              <wp:posOffset>2957195</wp:posOffset>
            </wp:positionH>
            <wp:positionV relativeFrom="paragraph">
              <wp:posOffset>31115</wp:posOffset>
            </wp:positionV>
            <wp:extent cx="3469640" cy="2819400"/>
            <wp:effectExtent l="0" t="0" r="0" b="0"/>
            <wp:wrapNone/>
            <wp:docPr id="248" name="Picture 248" descr="C:\Users\makr01\Cloud\Komatsu\marketing\quotation template\911\9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kr01\Cloud\Komatsu\marketing\quotation template\911\911-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64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4A6047" w14:textId="77777777" w:rsidR="009718A7" w:rsidRDefault="009718A7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455C6068" w14:textId="77777777" w:rsidR="006F2910" w:rsidRDefault="006F2910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03EB3CBE" w14:textId="77777777" w:rsidR="00E31A41" w:rsidRDefault="00E31A41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7285F905" w14:textId="77777777" w:rsidR="00E31A41" w:rsidRDefault="00E31A41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18AF3745" w14:textId="77777777" w:rsidR="006F2910" w:rsidRDefault="006F2910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14E80EB0" w14:textId="77777777" w:rsidR="006F2910" w:rsidRDefault="006F2910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25882764" w14:textId="77777777" w:rsidR="006F2910" w:rsidRDefault="006F2910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735BFCAB" w14:textId="77777777" w:rsidR="000B7379" w:rsidRDefault="000B7379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2AF9280E" w14:textId="77777777" w:rsidR="000B7379" w:rsidRDefault="000B7379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33826559" w14:textId="77777777" w:rsidR="00E31A41" w:rsidRDefault="00E31A41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2C76CD04" w14:textId="77777777" w:rsidR="00E31A41" w:rsidRDefault="00E31A41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64A3E971" w14:textId="77777777" w:rsidR="00E31A41" w:rsidRDefault="00E31A41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7F3F8FD4" w14:textId="77777777" w:rsidR="000B7379" w:rsidRDefault="000B7379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447DBAEA" w14:textId="77777777" w:rsidR="000B7379" w:rsidRDefault="000B7379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26788970" w14:textId="77777777" w:rsidR="000B7379" w:rsidRDefault="000B7379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793D4CC6" w14:textId="091FDF70" w:rsidR="006F2910" w:rsidRDefault="006F2910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3FB745E2" w14:textId="175C6878" w:rsidR="00480BB5" w:rsidRPr="003F1D93" w:rsidRDefault="00480BB5" w:rsidP="00480BB5">
      <w:pPr>
        <w:tabs>
          <w:tab w:val="left" w:pos="2160"/>
          <w:tab w:val="left" w:pos="4590"/>
        </w:tabs>
        <w:jc w:val="center"/>
        <w:rPr>
          <w:rFonts w:ascii="Arial" w:hAnsi="Arial" w:cs="Arial"/>
          <w:szCs w:val="24"/>
          <w:lang w:val="ru-RU"/>
        </w:rPr>
      </w:pPr>
    </w:p>
    <w:p w14:paraId="7500D5FA" w14:textId="7DFDB410" w:rsidR="00480BB5" w:rsidRPr="000B7379" w:rsidRDefault="00E31A41" w:rsidP="00480BB5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5680" behindDoc="1" locked="0" layoutInCell="1" allowOverlap="1" wp14:anchorId="23514A07" wp14:editId="2E0D5531">
            <wp:simplePos x="0" y="0"/>
            <wp:positionH relativeFrom="column">
              <wp:posOffset>-738071</wp:posOffset>
            </wp:positionH>
            <wp:positionV relativeFrom="paragraph">
              <wp:posOffset>277350</wp:posOffset>
            </wp:positionV>
            <wp:extent cx="3619500" cy="1093743"/>
            <wp:effectExtent l="0" t="0" r="0" b="0"/>
            <wp:wrapNone/>
            <wp:docPr id="249" name="Picture 249" descr="C:\Users\makr01\Cloud\Komatsu\marketing\quotation template\911\eng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kr01\Cloud\Komatsu\marketing\quotation template\911\engine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109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BB5" w:rsidRPr="000B7379">
        <w:rPr>
          <w:rFonts w:ascii="Arial" w:hAnsi="Arial" w:cs="Arial"/>
          <w:b/>
          <w:sz w:val="28"/>
          <w:szCs w:val="24"/>
          <w:u w:val="single"/>
          <w:lang w:val="ru-RU"/>
        </w:rPr>
        <w:t>ТЕХНИЧЕСКАЯ СПЕЦИФИКАЦИЯ</w:t>
      </w:r>
    </w:p>
    <w:p w14:paraId="3C1DC0B8" w14:textId="2E95E723" w:rsidR="006F2910" w:rsidRDefault="00087487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b/>
          <w:noProof/>
          <w:szCs w:val="24"/>
          <w:lang w:val="ru-RU" w:eastAsia="ru-RU"/>
        </w:rPr>
        <w:drawing>
          <wp:anchor distT="0" distB="0" distL="114300" distR="114300" simplePos="0" relativeHeight="251912192" behindDoc="0" locked="0" layoutInCell="1" allowOverlap="1" wp14:anchorId="7B9C894C" wp14:editId="79F1B7C4">
            <wp:simplePos x="0" y="0"/>
            <wp:positionH relativeFrom="column">
              <wp:posOffset>2883535</wp:posOffset>
            </wp:positionH>
            <wp:positionV relativeFrom="paragraph">
              <wp:posOffset>99695</wp:posOffset>
            </wp:positionV>
            <wp:extent cx="3566160" cy="1127234"/>
            <wp:effectExtent l="0" t="0" r="0" b="0"/>
            <wp:wrapNone/>
            <wp:docPr id="76" name="Рисунок 76" descr="C:\Users\kruma\AppData\Local\Microsoft\Windows\INetCache\Content.Word\200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ruma\AppData\Local\Microsoft\Windows\INetCache\Content.Word\200h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1127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73812" w14:textId="56707FED" w:rsidR="006F2910" w:rsidRPr="006F2910" w:rsidRDefault="006F2910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64AEF396" w14:textId="0219B087" w:rsidR="000B7379" w:rsidRDefault="000B7379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26C3B4A9" w14:textId="211A8240" w:rsidR="009718A7" w:rsidRPr="00480BB5" w:rsidRDefault="009718A7" w:rsidP="005227C0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</w:p>
    <w:p w14:paraId="3CF671D7" w14:textId="77777777" w:rsidR="002A3B98" w:rsidRPr="004F56A5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557A12A8" w14:textId="258E8207" w:rsidR="002A3B98" w:rsidRPr="00427861" w:rsidRDefault="00C0171D" w:rsidP="00FC4F93">
      <w:pPr>
        <w:tabs>
          <w:tab w:val="left" w:pos="2160"/>
          <w:tab w:val="left" w:pos="4590"/>
        </w:tabs>
        <w:ind w:left="-851"/>
        <w:rPr>
          <w:rFonts w:ascii="Arial" w:hAnsi="Arial" w:cs="Arial"/>
          <w:szCs w:val="24"/>
          <w:lang w:val="ru-RU"/>
        </w:rPr>
      </w:pPr>
      <w:r>
        <w:rPr>
          <w:rStyle w:val="aa"/>
          <w:rFonts w:ascii="Arial" w:hAnsi="Arial" w:cs="Arial"/>
          <w:b/>
          <w:noProof/>
          <w:szCs w:val="24"/>
          <w:lang w:val="ru-RU" w:eastAsia="ru-RU"/>
        </w:rPr>
        <w:drawing>
          <wp:anchor distT="0" distB="0" distL="114300" distR="114300" simplePos="0" relativeHeight="251901952" behindDoc="0" locked="0" layoutInCell="1" allowOverlap="1" wp14:anchorId="78C5F90C" wp14:editId="69BAE2C8">
            <wp:simplePos x="0" y="0"/>
            <wp:positionH relativeFrom="column">
              <wp:posOffset>-762844</wp:posOffset>
            </wp:positionH>
            <wp:positionV relativeFrom="paragraph">
              <wp:posOffset>305291</wp:posOffset>
            </wp:positionV>
            <wp:extent cx="3576577" cy="1948646"/>
            <wp:effectExtent l="0" t="0" r="5080" b="7620"/>
            <wp:wrapNone/>
            <wp:docPr id="80" name="Рисунок 80" descr="quotation%20template/tools/head%20C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quotation%20template/tools/head%20C123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577" cy="1948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2A90CC" w14:textId="56C7BDE7" w:rsidR="002A3B98" w:rsidRPr="00427861" w:rsidRDefault="0094595B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589632" behindDoc="1" locked="0" layoutInCell="1" allowOverlap="1" wp14:anchorId="3FAD3D3A" wp14:editId="101C10A4">
            <wp:simplePos x="0" y="0"/>
            <wp:positionH relativeFrom="column">
              <wp:posOffset>2883534</wp:posOffset>
            </wp:positionH>
            <wp:positionV relativeFrom="paragraph">
              <wp:posOffset>175894</wp:posOffset>
            </wp:positionV>
            <wp:extent cx="3585903" cy="1133475"/>
            <wp:effectExtent l="0" t="0" r="0" b="0"/>
            <wp:wrapNone/>
            <wp:docPr id="32" name="Picture 32" descr="C:\Users\makr01\Cloud\Komatsu\marketing\quotation template\911\fra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kr01\Cloud\Komatsu\marketing\quotation template\911\frame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567" cy="113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1ACD0" w14:textId="5A61CBFE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264F8513" w14:textId="03CA2694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53B0F7C1" w14:textId="77777777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471D7663" w14:textId="77777777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5053948C" w14:textId="77777777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31769DDF" w14:textId="77777777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2E9333C7" w14:textId="77777777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603622DF" w14:textId="77777777" w:rsidR="002A3B98" w:rsidRPr="00427861" w:rsidRDefault="0094595B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22400" behindDoc="1" locked="0" layoutInCell="1" allowOverlap="1" wp14:anchorId="0BFFE9A8" wp14:editId="73B38F3F">
            <wp:simplePos x="0" y="0"/>
            <wp:positionH relativeFrom="column">
              <wp:posOffset>2843530</wp:posOffset>
            </wp:positionH>
            <wp:positionV relativeFrom="paragraph">
              <wp:posOffset>107378</wp:posOffset>
            </wp:positionV>
            <wp:extent cx="3586038" cy="1171575"/>
            <wp:effectExtent l="0" t="0" r="0" b="0"/>
            <wp:wrapNone/>
            <wp:docPr id="33" name="Picture 33" descr="C:\Users\makr01\Cloud\Komatsu\marketing\quotation template\911\hydraulic syst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kr01\Cloud\Komatsu\marketing\quotation template\911\hydraulic system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038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4AD17" w14:textId="77777777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3AD10A4C" w14:textId="77777777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0084CF45" w14:textId="41C91FA7" w:rsidR="002A3B98" w:rsidRPr="00427861" w:rsidRDefault="002F775A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13216" behindDoc="0" locked="0" layoutInCell="1" allowOverlap="1" wp14:anchorId="0A9EB7E3" wp14:editId="2AA6374F">
            <wp:simplePos x="0" y="0"/>
            <wp:positionH relativeFrom="column">
              <wp:posOffset>-770890</wp:posOffset>
            </wp:positionH>
            <wp:positionV relativeFrom="paragraph">
              <wp:posOffset>153035</wp:posOffset>
            </wp:positionV>
            <wp:extent cx="3597275" cy="1308100"/>
            <wp:effectExtent l="0" t="0" r="3175" b="6350"/>
            <wp:wrapNone/>
            <wp:docPr id="86" name="Рисунок 86" descr="C:\Users\kruma\AppData\Local\Microsoft\Windows\INetCache\Content.Word\trans9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ruma\AppData\Local\Microsoft\Windows\INetCache\Content.Word\trans911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275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102C63" w14:textId="77777777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41838CC9" w14:textId="77777777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6EBCD08C" w14:textId="77777777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5C996E10" w14:textId="50B71DA6" w:rsidR="002A3B98" w:rsidRPr="00427861" w:rsidRDefault="000E4C49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noProof/>
          <w:szCs w:val="24"/>
          <w:lang w:val="ru-RU" w:eastAsia="ru-RU"/>
        </w:rPr>
        <w:drawing>
          <wp:anchor distT="0" distB="0" distL="114300" distR="114300" simplePos="0" relativeHeight="251863040" behindDoc="0" locked="0" layoutInCell="1" allowOverlap="1" wp14:anchorId="48477C28" wp14:editId="0F03773D">
            <wp:simplePos x="0" y="0"/>
            <wp:positionH relativeFrom="column">
              <wp:posOffset>2886710</wp:posOffset>
            </wp:positionH>
            <wp:positionV relativeFrom="paragraph">
              <wp:posOffset>137795</wp:posOffset>
            </wp:positionV>
            <wp:extent cx="3561644" cy="1602740"/>
            <wp:effectExtent l="0" t="0" r="0" b="0"/>
            <wp:wrapNone/>
            <wp:docPr id="17" name="Рисунок 17" descr="quotation%20template/911/manip_syst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quotation%20template/911/manip_system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177" cy="161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20488A" w14:textId="13D7968B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428B78C0" w14:textId="30843307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7BA43470" w14:textId="77777777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657CB2F5" w14:textId="77777777" w:rsidR="002A3B98" w:rsidRPr="00427861" w:rsidRDefault="008E21F2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24448" behindDoc="0" locked="0" layoutInCell="1" allowOverlap="1" wp14:anchorId="54E40031" wp14:editId="49E84605">
            <wp:simplePos x="0" y="0"/>
            <wp:positionH relativeFrom="column">
              <wp:posOffset>-772160</wp:posOffset>
            </wp:positionH>
            <wp:positionV relativeFrom="paragraph">
              <wp:posOffset>245110</wp:posOffset>
            </wp:positionV>
            <wp:extent cx="3503295" cy="1038860"/>
            <wp:effectExtent l="0" t="0" r="0" b="0"/>
            <wp:wrapNone/>
            <wp:docPr id="65" name="Рисунок 65" descr="brak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brakes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295" cy="10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EA4E05" w14:textId="77777777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66C02108" w14:textId="77777777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73C01CA0" w14:textId="77777777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2C171578" w14:textId="77777777" w:rsidR="002A3B98" w:rsidRPr="00427861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0C9F7370" w14:textId="77777777" w:rsidR="002A3B98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5C1C572B" w14:textId="77777777" w:rsidR="00E31A41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4648F166" w14:textId="77777777" w:rsidR="00E31A41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noProof/>
          <w:szCs w:val="24"/>
          <w:lang w:val="ru-RU" w:eastAsia="ru-RU"/>
        </w:rPr>
        <w:drawing>
          <wp:anchor distT="0" distB="0" distL="114300" distR="114300" simplePos="0" relativeHeight="251620352" behindDoc="1" locked="0" layoutInCell="1" allowOverlap="1" wp14:anchorId="6ED30F12" wp14:editId="2515AEB9">
            <wp:simplePos x="0" y="0"/>
            <wp:positionH relativeFrom="column">
              <wp:posOffset>-650240</wp:posOffset>
            </wp:positionH>
            <wp:positionV relativeFrom="paragraph">
              <wp:posOffset>153034</wp:posOffset>
            </wp:positionV>
            <wp:extent cx="7048500" cy="2966243"/>
            <wp:effectExtent l="0" t="0" r="0" b="5715"/>
            <wp:wrapNone/>
            <wp:docPr id="254" name="Picture 254" descr="C:\Users\makr01\Cloud\Komatsu\marketing\quotation template\911\Machine layout 911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kr01\Cloud\Komatsu\marketing\quotation template\911\Machine layout 911_new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296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61BBA8" w14:textId="77777777" w:rsidR="00E31A41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7B69018E" w14:textId="77777777" w:rsidR="000B7379" w:rsidRPr="00427861" w:rsidRDefault="000B7379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066DA996" w14:textId="77777777" w:rsidR="002A3B98" w:rsidRDefault="002A3B9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380FA2DB" w14:textId="77777777" w:rsidR="00E31A41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4AE76A59" w14:textId="77777777" w:rsidR="00E31A41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2AE7BA6A" w14:textId="77777777" w:rsidR="00E31A41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16E7456F" w14:textId="77777777" w:rsidR="00E31A41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415F6D65" w14:textId="77777777" w:rsidR="00E31A41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04F48CC5" w14:textId="77777777" w:rsidR="00E31A41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34C90336" w14:textId="77777777" w:rsidR="00E31A41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1E8CF773" w14:textId="77777777" w:rsidR="00E31A41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20FDBF89" w14:textId="77777777" w:rsidR="00E31A41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41A9AC8F" w14:textId="77777777" w:rsidR="00E31A41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254DAFDC" w14:textId="77777777" w:rsidR="00E31A41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30605075" w14:textId="77777777" w:rsidR="00E31A41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79FB618E" w14:textId="77777777" w:rsidR="00E31A41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3BDA889C" w14:textId="5739046F" w:rsidR="00E31A41" w:rsidRPr="00480BB5" w:rsidRDefault="00E31A4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49B7A49C" w14:textId="60D143B8" w:rsidR="009718A7" w:rsidRPr="00480BB5" w:rsidRDefault="009718A7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2532C9A4" w14:textId="1B4EEF8D" w:rsidR="009718A7" w:rsidRPr="00480BB5" w:rsidRDefault="00DB14AB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  <w:r>
        <w:rPr>
          <w:noProof/>
        </w:rPr>
        <w:pict w14:anchorId="6BDD480B">
          <v:shape id="_x0000_s1062" type="#_x0000_t75" style="position:absolute;margin-left:226.5pt;margin-top:9.1pt;width:285.55pt;height:70.75pt;z-index:251926528;mso-position-horizontal-relative:text;mso-position-vertical-relative:text;mso-width-relative:page;mso-height-relative:page">
            <v:imagedata r:id="rId34" o:title="wheels"/>
          </v:shape>
        </w:pict>
      </w:r>
      <w:r w:rsidR="00852352">
        <w:rPr>
          <w:rFonts w:ascii="Arial" w:hAnsi="Arial" w:cs="Arial"/>
          <w:noProof/>
          <w:szCs w:val="24"/>
          <w:lang w:val="ru-RU" w:eastAsia="ru-RU"/>
        </w:rPr>
        <w:drawing>
          <wp:anchor distT="0" distB="0" distL="114300" distR="114300" simplePos="0" relativeHeight="251739136" behindDoc="0" locked="0" layoutInCell="1" allowOverlap="1" wp14:anchorId="5B66AAEE" wp14:editId="69AD6C92">
            <wp:simplePos x="0" y="0"/>
            <wp:positionH relativeFrom="column">
              <wp:posOffset>-773029</wp:posOffset>
            </wp:positionH>
            <wp:positionV relativeFrom="paragraph">
              <wp:posOffset>148037</wp:posOffset>
            </wp:positionV>
            <wp:extent cx="3592067" cy="1712513"/>
            <wp:effectExtent l="0" t="0" r="0" b="0"/>
            <wp:wrapNone/>
            <wp:docPr id="285" name="Изображение 285" descr="../quotation%20template/911/ergonom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../quotation%20template/911/ergonomics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421" cy="1716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6E71AB" w14:textId="33213083" w:rsidR="009718A7" w:rsidRPr="00480BB5" w:rsidRDefault="009718A7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300B85D6" w14:textId="7F9065C5" w:rsidR="009718A7" w:rsidRDefault="009718A7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451A3EFB" w14:textId="77777777" w:rsidR="006F2910" w:rsidRDefault="006F2910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1AEEEDAA" w14:textId="799EEDE1" w:rsidR="006F2910" w:rsidRDefault="006F2910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5B205B5D" w14:textId="56FE5796" w:rsidR="006F2910" w:rsidRDefault="006F2910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035DD901" w14:textId="7672F9E5" w:rsidR="006F2910" w:rsidRPr="00480BB5" w:rsidRDefault="00DB14AB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  <w:r>
        <w:rPr>
          <w:noProof/>
        </w:rPr>
        <w:pict w14:anchorId="59D5E0EE">
          <v:shape id="_x0000_s1063" type="#_x0000_t75" style="position:absolute;margin-left:226.5pt;margin-top:3.75pt;width:285.55pt;height:35.4pt;z-index:251928576;mso-position-horizontal-relative:text;mso-position-vertical-relative:text;mso-width-relative:page;mso-height-relative:page">
            <v:imagedata r:id="rId36" o:title="weight"/>
          </v:shape>
        </w:pict>
      </w:r>
    </w:p>
    <w:p w14:paraId="425AA327" w14:textId="36DBDC92" w:rsidR="00BE54C2" w:rsidRPr="00480BB5" w:rsidRDefault="00BE54C2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2A31D3F4" w14:textId="0A870FFF" w:rsidR="00BE54C2" w:rsidRPr="00480BB5" w:rsidRDefault="00BE54C2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549D07BD" w14:textId="2999D8A9" w:rsidR="006F2910" w:rsidRPr="00480BB5" w:rsidRDefault="00D92B21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noProof/>
          <w:szCs w:val="24"/>
          <w:lang w:val="ru-RU" w:eastAsia="ru-RU"/>
        </w:rPr>
        <w:drawing>
          <wp:anchor distT="0" distB="0" distL="114300" distR="114300" simplePos="0" relativeHeight="251737088" behindDoc="0" locked="0" layoutInCell="1" allowOverlap="1" wp14:anchorId="6162F678" wp14:editId="573C2E35">
            <wp:simplePos x="0" y="0"/>
            <wp:positionH relativeFrom="column">
              <wp:posOffset>2886943</wp:posOffset>
            </wp:positionH>
            <wp:positionV relativeFrom="paragraph">
              <wp:posOffset>169325</wp:posOffset>
            </wp:positionV>
            <wp:extent cx="3567066" cy="491612"/>
            <wp:effectExtent l="0" t="0" r="0" b="0"/>
            <wp:wrapNone/>
            <wp:docPr id="283" name="Изображение 283" descr="../quotation%20template/tools/do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../quotation%20template/tools/docs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066" cy="491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3EBE2B" w14:textId="77777777" w:rsidR="00BE54C2" w:rsidRPr="00073A26" w:rsidRDefault="00BE54C2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2D124FAA" w14:textId="77777777" w:rsidR="00BE54C2" w:rsidRPr="00480BB5" w:rsidRDefault="00BE54C2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3286F0A5" w14:textId="77777777" w:rsidR="00BE54C2" w:rsidRPr="00480BB5" w:rsidRDefault="00BE54C2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7DCAB325" w14:textId="77777777" w:rsidR="00BE54C2" w:rsidRPr="00480BB5" w:rsidRDefault="00BE54C2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64477E09" w14:textId="77777777" w:rsidR="00BE54C2" w:rsidRPr="00480BB5" w:rsidRDefault="00BE54C2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25BB192E" w14:textId="77777777" w:rsidR="00BE54C2" w:rsidRPr="00480BB5" w:rsidRDefault="00EB654B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21376" behindDoc="1" locked="0" layoutInCell="1" allowOverlap="1" wp14:anchorId="066E3827" wp14:editId="638305E1">
            <wp:simplePos x="0" y="0"/>
            <wp:positionH relativeFrom="column">
              <wp:posOffset>3443663</wp:posOffset>
            </wp:positionH>
            <wp:positionV relativeFrom="paragraph">
              <wp:posOffset>29845</wp:posOffset>
            </wp:positionV>
            <wp:extent cx="2956560" cy="752339"/>
            <wp:effectExtent l="0" t="0" r="0" b="0"/>
            <wp:wrapNone/>
            <wp:docPr id="255" name="Picture 255" descr="C:\Users\makr01\Cloud\Komatsu\marketing\quotation template\911\qr 911.pn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kr01\Cloud\Komatsu\marketing\quotation template\911\qr 911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75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C1C17F" w14:textId="77777777" w:rsidR="00BE54C2" w:rsidRPr="00480BB5" w:rsidRDefault="00BE54C2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4528D910" w14:textId="77777777" w:rsidR="00B35348" w:rsidRPr="00480BB5" w:rsidRDefault="00B35348" w:rsidP="00266E0B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4B1C0FEE" w14:textId="51D769D0" w:rsidR="007A7C4A" w:rsidRDefault="007A7C4A">
      <w:pPr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u w:val="single"/>
          <w:lang w:val="ru-RU"/>
        </w:rPr>
        <w:br w:type="page"/>
      </w:r>
    </w:p>
    <w:p w14:paraId="0E9C047E" w14:textId="77777777" w:rsidR="005A7F89" w:rsidRPr="00603845" w:rsidRDefault="005A7F89" w:rsidP="007A7C4A">
      <w:pPr>
        <w:rPr>
          <w:rFonts w:ascii="Arial" w:hAnsi="Arial" w:cs="Arial"/>
          <w:b/>
          <w:u w:val="single"/>
          <w:lang w:val="ru-RU"/>
        </w:rPr>
      </w:pPr>
    </w:p>
    <w:p w14:paraId="1264FFE3" w14:textId="43E387A2" w:rsidR="00327C60" w:rsidRPr="00AD1768" w:rsidRDefault="00327C60" w:rsidP="00327C60">
      <w:pPr>
        <w:tabs>
          <w:tab w:val="left" w:pos="2160"/>
          <w:tab w:val="left" w:pos="4590"/>
        </w:tabs>
        <w:rPr>
          <w:rFonts w:ascii="Arial" w:hAnsi="Arial" w:cs="Arial"/>
          <w:b/>
          <w:lang w:val="ru-RU"/>
        </w:rPr>
      </w:pPr>
      <w:r>
        <w:rPr>
          <w:rFonts w:ascii="Arial" w:hAnsi="Arial" w:cs="Arial"/>
          <w:b/>
          <w:lang w:val="ru-RU"/>
        </w:rPr>
        <w:t>Х</w:t>
      </w:r>
      <w:r w:rsidRPr="00AD1768">
        <w:rPr>
          <w:rFonts w:ascii="Arial" w:hAnsi="Arial" w:cs="Arial"/>
          <w:b/>
          <w:lang w:val="ru-RU"/>
        </w:rPr>
        <w:t>арвестер «</w:t>
      </w:r>
      <w:r w:rsidRPr="00214C01">
        <w:rPr>
          <w:rFonts w:ascii="Arial" w:hAnsi="Arial" w:cs="Arial"/>
          <w:b/>
          <w:lang w:val="en-US"/>
        </w:rPr>
        <w:t>Komatsu</w:t>
      </w:r>
      <w:r w:rsidR="00FF25D8">
        <w:rPr>
          <w:rFonts w:ascii="Arial" w:hAnsi="Arial" w:cs="Arial"/>
          <w:b/>
          <w:lang w:val="ru-RU"/>
        </w:rPr>
        <w:t xml:space="preserve"> 931</w:t>
      </w:r>
      <w:r w:rsidRPr="00AD1768">
        <w:rPr>
          <w:rFonts w:ascii="Arial" w:hAnsi="Arial" w:cs="Arial"/>
          <w:b/>
          <w:lang w:val="ru-RU"/>
        </w:rPr>
        <w:t>», 6-ти кол</w:t>
      </w:r>
      <w:r>
        <w:rPr>
          <w:rFonts w:ascii="Arial" w:hAnsi="Arial" w:cs="Arial"/>
          <w:b/>
          <w:lang w:val="ru-RU"/>
        </w:rPr>
        <w:t xml:space="preserve">есный </w:t>
      </w:r>
      <w:r w:rsidRPr="00AD1768">
        <w:rPr>
          <w:rFonts w:ascii="Arial" w:hAnsi="Arial" w:cs="Arial"/>
          <w:b/>
          <w:lang w:val="ru-RU"/>
        </w:rPr>
        <w:t xml:space="preserve">с </w:t>
      </w:r>
      <w:r w:rsidR="002B3692">
        <w:rPr>
          <w:rFonts w:ascii="Arial" w:hAnsi="Arial" w:cs="Arial"/>
          <w:b/>
          <w:szCs w:val="24"/>
          <w:lang w:val="ru-RU"/>
        </w:rPr>
        <w:t>харвестерным</w:t>
      </w:r>
      <w:r w:rsidRPr="00AD1768">
        <w:rPr>
          <w:rFonts w:ascii="Arial" w:hAnsi="Arial" w:cs="Arial"/>
          <w:b/>
          <w:lang w:val="ru-RU"/>
        </w:rPr>
        <w:t xml:space="preserve"> агрегатом «</w:t>
      </w:r>
      <w:r w:rsidRPr="00214C01">
        <w:rPr>
          <w:rFonts w:ascii="Arial" w:hAnsi="Arial" w:cs="Arial"/>
          <w:b/>
          <w:lang w:val="fi-FI"/>
        </w:rPr>
        <w:t>Komatsu</w:t>
      </w:r>
      <w:r w:rsidRPr="00AD1768">
        <w:rPr>
          <w:rFonts w:ascii="Arial" w:hAnsi="Arial" w:cs="Arial"/>
          <w:b/>
          <w:lang w:val="ru-RU"/>
        </w:rPr>
        <w:t xml:space="preserve"> </w:t>
      </w:r>
      <w:r w:rsidR="00AC0E98">
        <w:rPr>
          <w:rFonts w:ascii="Arial" w:hAnsi="Arial" w:cs="Arial"/>
          <w:b/>
          <w:lang w:val="en-US"/>
        </w:rPr>
        <w:t>S</w:t>
      </w:r>
      <w:r w:rsidR="00AC0E98" w:rsidRPr="00AC0E98">
        <w:rPr>
          <w:rFonts w:ascii="Arial" w:hAnsi="Arial" w:cs="Arial"/>
          <w:b/>
          <w:lang w:val="ru-RU"/>
        </w:rPr>
        <w:t>132</w:t>
      </w:r>
      <w:r w:rsidRPr="00AD1768">
        <w:rPr>
          <w:rFonts w:ascii="Arial" w:hAnsi="Arial" w:cs="Arial"/>
          <w:b/>
          <w:lang w:val="ru-RU"/>
        </w:rPr>
        <w:t>»</w:t>
      </w:r>
    </w:p>
    <w:p w14:paraId="47B95E16" w14:textId="77777777" w:rsidR="00327C60" w:rsidRDefault="00C95F8A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664384" behindDoc="1" locked="0" layoutInCell="1" allowOverlap="1" wp14:anchorId="65ADDF61" wp14:editId="5A5F71B1">
            <wp:simplePos x="0" y="0"/>
            <wp:positionH relativeFrom="column">
              <wp:posOffset>-557012</wp:posOffset>
            </wp:positionH>
            <wp:positionV relativeFrom="paragraph">
              <wp:posOffset>151130</wp:posOffset>
            </wp:positionV>
            <wp:extent cx="3462137" cy="3035300"/>
            <wp:effectExtent l="0" t="0" r="5080" b="0"/>
            <wp:wrapNone/>
            <wp:docPr id="39" name="Picture 39" descr="C:\Users\makr01\Cloud\Komatsu\marketing\quotation template\931\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kr01\Cloud\Komatsu\marketing\quotation template\931\9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403" cy="303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685888" behindDoc="1" locked="0" layoutInCell="1" allowOverlap="1" wp14:anchorId="1A996AE5" wp14:editId="0AA693A2">
            <wp:simplePos x="0" y="0"/>
            <wp:positionH relativeFrom="column">
              <wp:posOffset>3001645</wp:posOffset>
            </wp:positionH>
            <wp:positionV relativeFrom="paragraph">
              <wp:posOffset>151130</wp:posOffset>
            </wp:positionV>
            <wp:extent cx="3409950" cy="3035604"/>
            <wp:effectExtent l="0" t="0" r="0" b="0"/>
            <wp:wrapNone/>
            <wp:docPr id="40" name="Picture 40" descr="C:\Users\makr01\Cloud\Komatsu\marketing\quotation template\931\93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kr01\Cloud\Komatsu\marketing\quotation template\931\931-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035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5B5BCB" w14:textId="77777777" w:rsidR="00327C60" w:rsidRDefault="00327C60" w:rsidP="006D2264">
      <w:pPr>
        <w:jc w:val="center"/>
        <w:rPr>
          <w:noProof/>
          <w:lang w:val="ru-RU"/>
        </w:rPr>
      </w:pPr>
    </w:p>
    <w:p w14:paraId="24DD4082" w14:textId="77777777" w:rsidR="00C95F8A" w:rsidRDefault="00C95F8A" w:rsidP="006D2264">
      <w:pPr>
        <w:jc w:val="center"/>
        <w:rPr>
          <w:noProof/>
          <w:lang w:val="ru-RU"/>
        </w:rPr>
      </w:pPr>
    </w:p>
    <w:p w14:paraId="570072D3" w14:textId="77777777" w:rsidR="00C95F8A" w:rsidRDefault="00C95F8A" w:rsidP="006D2264">
      <w:pPr>
        <w:jc w:val="center"/>
        <w:rPr>
          <w:noProof/>
          <w:lang w:val="ru-RU"/>
        </w:rPr>
      </w:pPr>
    </w:p>
    <w:p w14:paraId="4741D9F3" w14:textId="77777777" w:rsidR="00C95F8A" w:rsidRDefault="00C95F8A" w:rsidP="006D2264">
      <w:pPr>
        <w:jc w:val="center"/>
        <w:rPr>
          <w:noProof/>
          <w:lang w:val="ru-RU"/>
        </w:rPr>
      </w:pPr>
    </w:p>
    <w:p w14:paraId="44531C30" w14:textId="77777777" w:rsidR="00C95F8A" w:rsidRDefault="00C95F8A" w:rsidP="006D2264">
      <w:pPr>
        <w:jc w:val="center"/>
        <w:rPr>
          <w:noProof/>
          <w:lang w:val="ru-RU"/>
        </w:rPr>
      </w:pPr>
    </w:p>
    <w:p w14:paraId="436D4045" w14:textId="77777777" w:rsidR="00C95F8A" w:rsidRDefault="00C95F8A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14760F2" w14:textId="77777777" w:rsidR="00327C60" w:rsidRDefault="00327C60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A5F0180" w14:textId="77777777" w:rsidR="00EB53DC" w:rsidRDefault="00EB53D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9C96051" w14:textId="77777777" w:rsidR="00EB53DC" w:rsidRDefault="00EB53D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D80F4F1" w14:textId="77777777" w:rsidR="00EB53DC" w:rsidRDefault="00EB53D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741A283" w14:textId="77777777" w:rsidR="00EB53DC" w:rsidRDefault="00EB53D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C0430DC" w14:textId="77777777" w:rsidR="00EB53DC" w:rsidRDefault="00EB53D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7D36DBE" w14:textId="77777777" w:rsidR="00EB53DC" w:rsidRDefault="00EB53D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525FBC0" w14:textId="77777777" w:rsidR="00EB53DC" w:rsidRDefault="00EB53D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D37B38A" w14:textId="77777777" w:rsidR="00EB53DC" w:rsidRDefault="00EB53D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CEF9738" w14:textId="77777777" w:rsidR="00EB53DC" w:rsidRDefault="00EB53D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E88E9FA" w14:textId="77777777" w:rsidR="00EB53DC" w:rsidRDefault="00EB53D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5850339" w14:textId="77777777" w:rsidR="00B675A6" w:rsidRPr="00603845" w:rsidRDefault="00B675A6" w:rsidP="001455D4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</w:p>
    <w:p w14:paraId="1AD96EA9" w14:textId="77777777" w:rsidR="00C1050B" w:rsidRDefault="00C1050B" w:rsidP="001455D4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</w:p>
    <w:p w14:paraId="227711C7" w14:textId="77777777" w:rsidR="001455D4" w:rsidRPr="000B7379" w:rsidRDefault="001455D4" w:rsidP="001455D4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  <w:r w:rsidRPr="000B7379">
        <w:rPr>
          <w:rFonts w:ascii="Arial" w:hAnsi="Arial" w:cs="Arial"/>
          <w:b/>
          <w:sz w:val="28"/>
          <w:szCs w:val="24"/>
          <w:u w:val="single"/>
          <w:lang w:val="ru-RU"/>
        </w:rPr>
        <w:t>ТЕХНИЧЕСКАЯ СПЕЦИФИКАЦИЯ</w:t>
      </w:r>
    </w:p>
    <w:p w14:paraId="4CF1C49A" w14:textId="6D59CF05" w:rsidR="009A4E53" w:rsidRPr="001455D4" w:rsidRDefault="00797FAA" w:rsidP="006D2264">
      <w:pPr>
        <w:jc w:val="center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867136" behindDoc="0" locked="0" layoutInCell="1" allowOverlap="1" wp14:anchorId="737EDD90" wp14:editId="51816A73">
            <wp:simplePos x="0" y="0"/>
            <wp:positionH relativeFrom="column">
              <wp:posOffset>2962910</wp:posOffset>
            </wp:positionH>
            <wp:positionV relativeFrom="paragraph">
              <wp:posOffset>142875</wp:posOffset>
            </wp:positionV>
            <wp:extent cx="3535680" cy="812800"/>
            <wp:effectExtent l="0" t="0" r="0" b="0"/>
            <wp:wrapNone/>
            <wp:docPr id="69" name="Рисунок 69" descr="quotation%20template/931/cra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quotation%20template/931/crane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866" cy="813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050B">
        <w:rPr>
          <w:noProof/>
          <w:lang w:val="ru-RU" w:eastAsia="ru-RU"/>
        </w:rPr>
        <w:drawing>
          <wp:anchor distT="0" distB="0" distL="114300" distR="114300" simplePos="0" relativeHeight="251700224" behindDoc="1" locked="0" layoutInCell="1" allowOverlap="1" wp14:anchorId="6226A804" wp14:editId="534686B5">
            <wp:simplePos x="0" y="0"/>
            <wp:positionH relativeFrom="column">
              <wp:posOffset>-735965</wp:posOffset>
            </wp:positionH>
            <wp:positionV relativeFrom="paragraph">
              <wp:posOffset>146050</wp:posOffset>
            </wp:positionV>
            <wp:extent cx="3625516" cy="1219200"/>
            <wp:effectExtent l="0" t="0" r="0" b="0"/>
            <wp:wrapNone/>
            <wp:docPr id="43" name="Picture 43" descr="C:\Users\makr01\Cloud\Komatsu\marketing\quotation template\931\eng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kr01\Cloud\Komatsu\marketing\quotation template\931\engine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816" cy="1221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102275" w14:textId="7FCCC2CA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7006CC86" w14:textId="4254EFB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4FE131C8" w14:textId="10C6EA0E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0D3F9E4D" w14:textId="364130DA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5CA89EE0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4BE3EC56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01EE8DD7" w14:textId="3AFCE31D" w:rsidR="009A4E53" w:rsidRPr="001455D4" w:rsidRDefault="00C43A96" w:rsidP="006D2264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14240" behindDoc="0" locked="0" layoutInCell="1" allowOverlap="1" wp14:anchorId="1CA9DCEF" wp14:editId="5F889F0D">
            <wp:simplePos x="0" y="0"/>
            <wp:positionH relativeFrom="column">
              <wp:posOffset>-732790</wp:posOffset>
            </wp:positionH>
            <wp:positionV relativeFrom="paragraph">
              <wp:posOffset>224155</wp:posOffset>
            </wp:positionV>
            <wp:extent cx="3644900" cy="1325418"/>
            <wp:effectExtent l="0" t="0" r="0" b="8255"/>
            <wp:wrapNone/>
            <wp:docPr id="89" name="Рисунок 89" descr="C:\Users\kruma\AppData\Local\Microsoft\Windows\INetCache\Content.Word\trans9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ruma\AppData\Local\Microsoft\Windows\INetCache\Content.Word\trans931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053" cy="132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C4287A" w14:textId="4F9FA800" w:rsidR="009A4E53" w:rsidRPr="001455D4" w:rsidRDefault="005C78E7" w:rsidP="006D2264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3296" behindDoc="1" locked="0" layoutInCell="1" allowOverlap="1" wp14:anchorId="128C37F9" wp14:editId="284C08D3">
            <wp:simplePos x="0" y="0"/>
            <wp:positionH relativeFrom="column">
              <wp:posOffset>2950209</wp:posOffset>
            </wp:positionH>
            <wp:positionV relativeFrom="paragraph">
              <wp:posOffset>48894</wp:posOffset>
            </wp:positionV>
            <wp:extent cx="3525635" cy="1114425"/>
            <wp:effectExtent l="0" t="0" r="0" b="0"/>
            <wp:wrapNone/>
            <wp:docPr id="47" name="Picture 47" descr="C:\Users\makr01\Cloud\Komatsu\marketing\quotation template\931\fra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kr01\Cloud\Komatsu\marketing\quotation template\931\frame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409" cy="111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1B313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084FE02F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7B581D59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7E6ADAF6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645F047A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2C3BB8ED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0A323890" w14:textId="77777777" w:rsidR="009A4E53" w:rsidRPr="001455D4" w:rsidRDefault="00AC0E98" w:rsidP="006D2264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593728" behindDoc="1" locked="0" layoutInCell="1" allowOverlap="1" wp14:anchorId="07FB576E" wp14:editId="5055C318">
            <wp:simplePos x="0" y="0"/>
            <wp:positionH relativeFrom="column">
              <wp:posOffset>-697865</wp:posOffset>
            </wp:positionH>
            <wp:positionV relativeFrom="paragraph">
              <wp:posOffset>231775</wp:posOffset>
            </wp:positionV>
            <wp:extent cx="3576320" cy="1889760"/>
            <wp:effectExtent l="0" t="0" r="5080" b="0"/>
            <wp:wrapNone/>
            <wp:docPr id="14" name="Picture 14" descr="C:\Users\makr01\Cloud\Komatsu\marketing\quotation template\931\head s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kr01\Cloud\Komatsu\marketing\quotation template\931\head s132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638" cy="189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0A555" w14:textId="77777777" w:rsidR="009A4E53" w:rsidRPr="001455D4" w:rsidRDefault="005C78E7" w:rsidP="006D2264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592704" behindDoc="1" locked="0" layoutInCell="1" allowOverlap="1" wp14:anchorId="052A490A" wp14:editId="4240A587">
            <wp:simplePos x="0" y="0"/>
            <wp:positionH relativeFrom="column">
              <wp:posOffset>2910205</wp:posOffset>
            </wp:positionH>
            <wp:positionV relativeFrom="paragraph">
              <wp:posOffset>123190</wp:posOffset>
            </wp:positionV>
            <wp:extent cx="3527729" cy="1152525"/>
            <wp:effectExtent l="0" t="0" r="0" b="0"/>
            <wp:wrapNone/>
            <wp:docPr id="48" name="Picture 48" descr="C:\Users\makr01\Cloud\Komatsu\marketing\quotation template\931\hydraulic syst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kr01\Cloud\Komatsu\marketing\quotation template\931\hydraulic system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729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C3907B" w14:textId="77777777" w:rsidR="00C1050B" w:rsidRPr="001455D4" w:rsidRDefault="00C1050B" w:rsidP="006D2264">
      <w:pPr>
        <w:jc w:val="center"/>
        <w:rPr>
          <w:rFonts w:ascii="Arial" w:hAnsi="Arial" w:cs="Arial"/>
          <w:lang w:val="ru-RU"/>
        </w:rPr>
      </w:pPr>
    </w:p>
    <w:p w14:paraId="6B8AC062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4503598D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2C8F4A12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101951D5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3665222F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60DD3BB1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2247CE3E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37BFEB4D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58B2CD73" w14:textId="77777777" w:rsidR="00C1050B" w:rsidRDefault="00C1050B" w:rsidP="006D2264">
      <w:pPr>
        <w:jc w:val="center"/>
        <w:rPr>
          <w:rFonts w:ascii="Arial" w:hAnsi="Arial" w:cs="Arial"/>
          <w:lang w:val="ru-RU"/>
        </w:rPr>
      </w:pPr>
    </w:p>
    <w:p w14:paraId="5E80A4DE" w14:textId="77777777" w:rsidR="00C1050B" w:rsidRDefault="00C1050B" w:rsidP="006D2264">
      <w:pPr>
        <w:jc w:val="center"/>
        <w:rPr>
          <w:rFonts w:ascii="Arial" w:hAnsi="Arial" w:cs="Arial"/>
          <w:lang w:val="ru-RU"/>
        </w:rPr>
      </w:pPr>
    </w:p>
    <w:p w14:paraId="0841CEAA" w14:textId="77777777" w:rsidR="00C1050B" w:rsidRDefault="00C1050B" w:rsidP="006D2264">
      <w:pPr>
        <w:jc w:val="center"/>
        <w:rPr>
          <w:rFonts w:ascii="Arial" w:hAnsi="Arial" w:cs="Arial"/>
          <w:lang w:val="ru-RU"/>
        </w:rPr>
      </w:pPr>
    </w:p>
    <w:p w14:paraId="5FA20674" w14:textId="77777777" w:rsidR="00C1050B" w:rsidRDefault="00C1050B" w:rsidP="006D2264">
      <w:pPr>
        <w:jc w:val="center"/>
        <w:rPr>
          <w:rFonts w:ascii="Arial" w:hAnsi="Arial" w:cs="Arial"/>
          <w:lang w:val="ru-RU"/>
        </w:rPr>
      </w:pPr>
    </w:p>
    <w:p w14:paraId="65DE80E8" w14:textId="77777777" w:rsidR="00C1050B" w:rsidRDefault="00C1050B" w:rsidP="006D2264">
      <w:pPr>
        <w:jc w:val="center"/>
        <w:rPr>
          <w:rFonts w:ascii="Arial" w:hAnsi="Arial" w:cs="Arial"/>
          <w:lang w:val="ru-RU"/>
        </w:rPr>
      </w:pPr>
    </w:p>
    <w:p w14:paraId="24042C49" w14:textId="77777777" w:rsidR="00C1050B" w:rsidRDefault="00C1050B" w:rsidP="006D2264">
      <w:pPr>
        <w:jc w:val="center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698176" behindDoc="1" locked="0" layoutInCell="1" allowOverlap="1" wp14:anchorId="451AFBEB" wp14:editId="373F31F9">
            <wp:simplePos x="0" y="0"/>
            <wp:positionH relativeFrom="column">
              <wp:posOffset>-651510</wp:posOffset>
            </wp:positionH>
            <wp:positionV relativeFrom="paragraph">
              <wp:posOffset>179070</wp:posOffset>
            </wp:positionV>
            <wp:extent cx="7087235" cy="2790825"/>
            <wp:effectExtent l="0" t="0" r="0" b="0"/>
            <wp:wrapNone/>
            <wp:docPr id="41" name="Picture 41" descr="C:\Users\makr01\Cloud\Komatsu\marketing\quotation template\931\Machine layout 931_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kr01\Cloud\Komatsu\marketing\quotation template\931\Machine layout 931_new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723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23A47E" w14:textId="77777777" w:rsidR="00C1050B" w:rsidRDefault="00C1050B" w:rsidP="006D2264">
      <w:pPr>
        <w:jc w:val="center"/>
        <w:rPr>
          <w:rFonts w:ascii="Arial" w:hAnsi="Arial" w:cs="Arial"/>
          <w:lang w:val="ru-RU"/>
        </w:rPr>
      </w:pPr>
    </w:p>
    <w:p w14:paraId="256A438D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78AE4086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4FEE5FBF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06DC0106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41200677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04A4E16B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446885B6" w14:textId="77777777" w:rsidR="009A4E53" w:rsidRDefault="009A4E53" w:rsidP="006D2264">
      <w:pPr>
        <w:jc w:val="center"/>
        <w:rPr>
          <w:rFonts w:ascii="Arial" w:hAnsi="Arial" w:cs="Arial"/>
          <w:lang w:val="ru-RU"/>
        </w:rPr>
      </w:pPr>
    </w:p>
    <w:p w14:paraId="78DE67A9" w14:textId="77777777" w:rsidR="00C95F8A" w:rsidRDefault="00C95F8A" w:rsidP="006D2264">
      <w:pPr>
        <w:jc w:val="center"/>
        <w:rPr>
          <w:rFonts w:ascii="Arial" w:hAnsi="Arial" w:cs="Arial"/>
          <w:lang w:val="ru-RU"/>
        </w:rPr>
      </w:pPr>
    </w:p>
    <w:p w14:paraId="073BC8B7" w14:textId="77777777" w:rsidR="00C95F8A" w:rsidRDefault="00C95F8A" w:rsidP="006D2264">
      <w:pPr>
        <w:jc w:val="center"/>
        <w:rPr>
          <w:rFonts w:ascii="Arial" w:hAnsi="Arial" w:cs="Arial"/>
          <w:lang w:val="ru-RU"/>
        </w:rPr>
      </w:pPr>
    </w:p>
    <w:p w14:paraId="1B8FD3F3" w14:textId="77777777" w:rsidR="00C95F8A" w:rsidRDefault="00C95F8A" w:rsidP="006D2264">
      <w:pPr>
        <w:jc w:val="center"/>
        <w:rPr>
          <w:rFonts w:ascii="Arial" w:hAnsi="Arial" w:cs="Arial"/>
          <w:lang w:val="ru-RU"/>
        </w:rPr>
      </w:pPr>
    </w:p>
    <w:p w14:paraId="77C2BEFB" w14:textId="77777777" w:rsidR="00C95F8A" w:rsidRDefault="00C95F8A" w:rsidP="006D2264">
      <w:pPr>
        <w:jc w:val="center"/>
        <w:rPr>
          <w:rFonts w:ascii="Arial" w:hAnsi="Arial" w:cs="Arial"/>
          <w:lang w:val="ru-RU"/>
        </w:rPr>
      </w:pPr>
    </w:p>
    <w:p w14:paraId="05259BBF" w14:textId="77777777" w:rsidR="00C95F8A" w:rsidRDefault="00C95F8A" w:rsidP="006D2264">
      <w:pPr>
        <w:jc w:val="center"/>
        <w:rPr>
          <w:rFonts w:ascii="Arial" w:hAnsi="Arial" w:cs="Arial"/>
          <w:lang w:val="ru-RU"/>
        </w:rPr>
      </w:pPr>
    </w:p>
    <w:p w14:paraId="0ED4ABE8" w14:textId="77777777" w:rsidR="00C95F8A" w:rsidRDefault="00C95F8A" w:rsidP="006D2264">
      <w:pPr>
        <w:jc w:val="center"/>
        <w:rPr>
          <w:rFonts w:ascii="Arial" w:hAnsi="Arial" w:cs="Arial"/>
          <w:lang w:val="ru-RU"/>
        </w:rPr>
      </w:pPr>
    </w:p>
    <w:p w14:paraId="0FD39BA1" w14:textId="77777777" w:rsidR="00C95F8A" w:rsidRDefault="00C95F8A" w:rsidP="006D2264">
      <w:pPr>
        <w:jc w:val="center"/>
        <w:rPr>
          <w:rFonts w:ascii="Arial" w:hAnsi="Arial" w:cs="Arial"/>
          <w:lang w:val="ru-RU"/>
        </w:rPr>
      </w:pPr>
    </w:p>
    <w:p w14:paraId="440639BE" w14:textId="42DA062D" w:rsidR="00C95F8A" w:rsidRDefault="00C95F8A" w:rsidP="006D2264">
      <w:pPr>
        <w:jc w:val="center"/>
        <w:rPr>
          <w:rFonts w:ascii="Arial" w:hAnsi="Arial" w:cs="Arial"/>
          <w:lang w:val="ru-RU"/>
        </w:rPr>
      </w:pPr>
    </w:p>
    <w:p w14:paraId="3DE20816" w14:textId="4E7E4C80" w:rsidR="00C95F8A" w:rsidRDefault="00C95F8A" w:rsidP="006D2264">
      <w:pPr>
        <w:jc w:val="center"/>
        <w:rPr>
          <w:rFonts w:ascii="Arial" w:hAnsi="Arial" w:cs="Arial"/>
          <w:lang w:val="ru-RU"/>
        </w:rPr>
      </w:pPr>
    </w:p>
    <w:p w14:paraId="235D1A92" w14:textId="30E56090" w:rsidR="00C95F8A" w:rsidRDefault="00160787" w:rsidP="006D2264">
      <w:pPr>
        <w:jc w:val="center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szCs w:val="24"/>
          <w:lang w:val="ru-RU" w:eastAsia="ru-RU"/>
        </w:rPr>
        <w:drawing>
          <wp:anchor distT="0" distB="0" distL="114300" distR="114300" simplePos="0" relativeHeight="251906048" behindDoc="0" locked="0" layoutInCell="1" allowOverlap="1" wp14:anchorId="2536671D" wp14:editId="4006F1A7">
            <wp:simplePos x="0" y="0"/>
            <wp:positionH relativeFrom="column">
              <wp:posOffset>2959735</wp:posOffset>
            </wp:positionH>
            <wp:positionV relativeFrom="paragraph">
              <wp:posOffset>175895</wp:posOffset>
            </wp:positionV>
            <wp:extent cx="3592830" cy="1616774"/>
            <wp:effectExtent l="0" t="0" r="7620" b="2540"/>
            <wp:wrapNone/>
            <wp:docPr id="24" name="Рисунок 19" descr="quotation%20template/911/manip_syst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quotation%20template/911/manip_system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390" cy="161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78E7">
        <w:rPr>
          <w:noProof/>
          <w:lang w:val="ru-RU" w:eastAsia="ru-RU"/>
        </w:rPr>
        <w:drawing>
          <wp:anchor distT="0" distB="0" distL="114300" distR="114300" simplePos="0" relativeHeight="251704320" behindDoc="1" locked="0" layoutInCell="1" allowOverlap="1" wp14:anchorId="56722621" wp14:editId="68362DEF">
            <wp:simplePos x="0" y="0"/>
            <wp:positionH relativeFrom="column">
              <wp:posOffset>-745490</wp:posOffset>
            </wp:positionH>
            <wp:positionV relativeFrom="paragraph">
              <wp:posOffset>175895</wp:posOffset>
            </wp:positionV>
            <wp:extent cx="3662082" cy="1085850"/>
            <wp:effectExtent l="0" t="0" r="0" b="0"/>
            <wp:wrapNone/>
            <wp:docPr id="49" name="Picture 49" descr="C:\Users\makr01\Cloud\Komatsu\marketing\quotation template\931\brak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kr01\Cloud\Komatsu\marketing\quotation template\931\brakes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082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D12011" w14:textId="1EB8C189" w:rsidR="00C95F8A" w:rsidRDefault="00C95F8A" w:rsidP="006D2264">
      <w:pPr>
        <w:jc w:val="center"/>
        <w:rPr>
          <w:rFonts w:ascii="Arial" w:hAnsi="Arial" w:cs="Arial"/>
          <w:lang w:val="ru-RU"/>
        </w:rPr>
      </w:pPr>
    </w:p>
    <w:p w14:paraId="02C7FB87" w14:textId="446F67BA" w:rsidR="00C95F8A" w:rsidRDefault="00C95F8A" w:rsidP="006D2264">
      <w:pPr>
        <w:jc w:val="center"/>
        <w:rPr>
          <w:rFonts w:ascii="Arial" w:hAnsi="Arial" w:cs="Arial"/>
          <w:lang w:val="ru-RU"/>
        </w:rPr>
      </w:pPr>
    </w:p>
    <w:p w14:paraId="4D092B3B" w14:textId="2386C6F9" w:rsidR="00C95F8A" w:rsidRDefault="00C95F8A" w:rsidP="006D2264">
      <w:pPr>
        <w:jc w:val="center"/>
        <w:rPr>
          <w:rFonts w:ascii="Arial" w:hAnsi="Arial" w:cs="Arial"/>
          <w:lang w:val="ru-RU"/>
        </w:rPr>
      </w:pPr>
    </w:p>
    <w:p w14:paraId="73CC5152" w14:textId="67B31901" w:rsidR="00C95F8A" w:rsidRDefault="00C95F8A" w:rsidP="006D2264">
      <w:pPr>
        <w:jc w:val="center"/>
        <w:rPr>
          <w:rFonts w:ascii="Arial" w:hAnsi="Arial" w:cs="Arial"/>
          <w:lang w:val="ru-RU"/>
        </w:rPr>
      </w:pPr>
    </w:p>
    <w:p w14:paraId="0058B44C" w14:textId="77777777" w:rsidR="00C95F8A" w:rsidRDefault="00C95F8A" w:rsidP="006D2264">
      <w:pPr>
        <w:jc w:val="center"/>
        <w:rPr>
          <w:rFonts w:ascii="Arial" w:hAnsi="Arial" w:cs="Arial"/>
          <w:lang w:val="ru-RU"/>
        </w:rPr>
      </w:pPr>
    </w:p>
    <w:p w14:paraId="660984AD" w14:textId="10707F47" w:rsidR="00C95F8A" w:rsidRPr="001455D4" w:rsidRDefault="00C95F8A" w:rsidP="006D2264">
      <w:pPr>
        <w:jc w:val="center"/>
        <w:rPr>
          <w:rFonts w:ascii="Arial" w:hAnsi="Arial" w:cs="Arial"/>
          <w:lang w:val="ru-RU"/>
        </w:rPr>
      </w:pPr>
    </w:p>
    <w:p w14:paraId="1633BC1D" w14:textId="46CF7DB7" w:rsidR="009A4E53" w:rsidRPr="001455D4" w:rsidRDefault="00C83618" w:rsidP="006D2264">
      <w:pPr>
        <w:jc w:val="center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741184" behindDoc="0" locked="0" layoutInCell="1" allowOverlap="1" wp14:anchorId="7BDE1EE5" wp14:editId="3988C38C">
            <wp:simplePos x="0" y="0"/>
            <wp:positionH relativeFrom="column">
              <wp:posOffset>-736437</wp:posOffset>
            </wp:positionH>
            <wp:positionV relativeFrom="paragraph">
              <wp:posOffset>192135</wp:posOffset>
            </wp:positionV>
            <wp:extent cx="3657600" cy="504090"/>
            <wp:effectExtent l="0" t="0" r="0" b="4445"/>
            <wp:wrapNone/>
            <wp:docPr id="287" name="Изображение 287" descr="../quotation%20template/tools/do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../quotation%20template/tools/docs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0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C46F8A" w14:textId="244A62DB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5FF7D427" w14:textId="77777777" w:rsidR="009A4E53" w:rsidRPr="001455D4" w:rsidRDefault="009A4E53" w:rsidP="00C83618">
      <w:pPr>
        <w:rPr>
          <w:rFonts w:ascii="Arial" w:hAnsi="Arial" w:cs="Arial"/>
          <w:lang w:val="ru-RU"/>
        </w:rPr>
      </w:pPr>
    </w:p>
    <w:p w14:paraId="4192BFE6" w14:textId="47552B60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35D8AB54" w14:textId="1374039E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54318803" w14:textId="64BB91CC" w:rsidR="009A4E53" w:rsidRDefault="00E30222" w:rsidP="006D2264">
      <w:pPr>
        <w:jc w:val="center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915264" behindDoc="0" locked="0" layoutInCell="1" allowOverlap="1" wp14:anchorId="4F83A787" wp14:editId="40451309">
            <wp:simplePos x="0" y="0"/>
            <wp:positionH relativeFrom="column">
              <wp:posOffset>-701041</wp:posOffset>
            </wp:positionH>
            <wp:positionV relativeFrom="paragraph">
              <wp:posOffset>153034</wp:posOffset>
            </wp:positionV>
            <wp:extent cx="3617595" cy="1722003"/>
            <wp:effectExtent l="0" t="0" r="1905" b="0"/>
            <wp:wrapNone/>
            <wp:docPr id="92" name="Рисунок 92" descr="C:\Users\kruma\AppData\Local\Microsoft\Windows\INetCache\Content.Word\cab9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ruma\AppData\Local\Microsoft\Windows\INetCache\Content.Word\cab931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663" cy="1730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5E6F"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870208" behindDoc="0" locked="0" layoutInCell="1" allowOverlap="1" wp14:anchorId="1863A699" wp14:editId="7323C7AD">
            <wp:simplePos x="0" y="0"/>
            <wp:positionH relativeFrom="column">
              <wp:posOffset>2962910</wp:posOffset>
            </wp:positionH>
            <wp:positionV relativeFrom="paragraph">
              <wp:posOffset>95885</wp:posOffset>
            </wp:positionV>
            <wp:extent cx="3584222" cy="889000"/>
            <wp:effectExtent l="0" t="0" r="0" b="0"/>
            <wp:wrapNone/>
            <wp:docPr id="85" name="Рисунок 85" descr="quotation%20template/931/whee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quotation%20template/931/wheels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72" cy="89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3BB468" w14:textId="6BDE7CD2" w:rsidR="001455D4" w:rsidRDefault="001455D4" w:rsidP="006D2264">
      <w:pPr>
        <w:jc w:val="center"/>
        <w:rPr>
          <w:rFonts w:ascii="Arial" w:hAnsi="Arial" w:cs="Arial"/>
          <w:lang w:val="ru-RU"/>
        </w:rPr>
      </w:pPr>
    </w:p>
    <w:p w14:paraId="0C84C10B" w14:textId="1F5ADE3A" w:rsidR="001455D4" w:rsidRDefault="001455D4" w:rsidP="006D2264">
      <w:pPr>
        <w:jc w:val="center"/>
        <w:rPr>
          <w:rFonts w:ascii="Arial" w:hAnsi="Arial" w:cs="Arial"/>
          <w:lang w:val="ru-RU"/>
        </w:rPr>
      </w:pPr>
    </w:p>
    <w:p w14:paraId="5BEE6C81" w14:textId="77777777" w:rsidR="001455D4" w:rsidRDefault="001455D4" w:rsidP="006D2264">
      <w:pPr>
        <w:jc w:val="center"/>
        <w:rPr>
          <w:rFonts w:ascii="Arial" w:hAnsi="Arial" w:cs="Arial"/>
          <w:lang w:val="ru-RU"/>
        </w:rPr>
      </w:pPr>
    </w:p>
    <w:p w14:paraId="64C582D4" w14:textId="77777777" w:rsidR="001455D4" w:rsidRDefault="001455D4" w:rsidP="006D2264">
      <w:pPr>
        <w:jc w:val="center"/>
        <w:rPr>
          <w:rFonts w:ascii="Arial" w:hAnsi="Arial" w:cs="Arial"/>
          <w:lang w:val="ru-RU"/>
        </w:rPr>
      </w:pPr>
    </w:p>
    <w:p w14:paraId="0838E36C" w14:textId="77777777" w:rsidR="001455D4" w:rsidRDefault="001455D4" w:rsidP="006D2264">
      <w:pPr>
        <w:jc w:val="center"/>
        <w:rPr>
          <w:rFonts w:ascii="Arial" w:hAnsi="Arial" w:cs="Arial"/>
          <w:lang w:val="ru-RU"/>
        </w:rPr>
      </w:pPr>
    </w:p>
    <w:p w14:paraId="09796900" w14:textId="77777777" w:rsidR="001455D4" w:rsidRPr="001455D4" w:rsidRDefault="008E21F2" w:rsidP="006D2264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09440" behindDoc="1" locked="0" layoutInCell="1" allowOverlap="1" wp14:anchorId="6B58ED2B" wp14:editId="397F0A0F">
            <wp:simplePos x="0" y="0"/>
            <wp:positionH relativeFrom="column">
              <wp:posOffset>2938893</wp:posOffset>
            </wp:positionH>
            <wp:positionV relativeFrom="paragraph">
              <wp:posOffset>156894</wp:posOffset>
            </wp:positionV>
            <wp:extent cx="3612333" cy="447545"/>
            <wp:effectExtent l="0" t="0" r="0" b="10160"/>
            <wp:wrapNone/>
            <wp:docPr id="54" name="Picture 54" descr="C:\Users\makr01\Cloud\Komatsu\marketing\quotation template\931\weigh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akr01\Cloud\Komatsu\marketing\quotation template\931\weight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195" cy="450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DD269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3A3DBC78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6D741584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196A6590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21C6FB7D" w14:textId="77777777" w:rsidR="009A4E53" w:rsidRPr="001455D4" w:rsidRDefault="00EB654B" w:rsidP="006D2264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9200" behindDoc="1" locked="0" layoutInCell="1" allowOverlap="1" wp14:anchorId="14E20871" wp14:editId="3E6A983D">
            <wp:simplePos x="0" y="0"/>
            <wp:positionH relativeFrom="column">
              <wp:posOffset>3442970</wp:posOffset>
            </wp:positionH>
            <wp:positionV relativeFrom="paragraph">
              <wp:posOffset>159385</wp:posOffset>
            </wp:positionV>
            <wp:extent cx="2994025" cy="761365"/>
            <wp:effectExtent l="0" t="0" r="0" b="635"/>
            <wp:wrapNone/>
            <wp:docPr id="42" name="Picture 42" descr="C:\Users\makr01\Cloud\Komatsu\marketing\quotation template\931\qr 931.png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kr01\Cloud\Komatsu\marketing\quotation template\931\qr 931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25" cy="76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AAAA66" w14:textId="77777777" w:rsidR="009A4E53" w:rsidRPr="001455D4" w:rsidRDefault="009A4E53" w:rsidP="006D2264">
      <w:pPr>
        <w:jc w:val="center"/>
        <w:rPr>
          <w:rFonts w:ascii="Arial" w:hAnsi="Arial" w:cs="Arial"/>
          <w:lang w:val="ru-RU"/>
        </w:rPr>
      </w:pPr>
    </w:p>
    <w:p w14:paraId="5357E98A" w14:textId="77777777" w:rsidR="00824FBF" w:rsidRDefault="00824FBF">
      <w:pPr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u w:val="single"/>
          <w:lang w:val="ru-RU"/>
        </w:rPr>
        <w:br w:type="page"/>
      </w:r>
    </w:p>
    <w:p w14:paraId="1B052C09" w14:textId="77777777" w:rsidR="006B5F2B" w:rsidRDefault="006B5F2B" w:rsidP="006B5F2B">
      <w:pPr>
        <w:tabs>
          <w:tab w:val="left" w:pos="2160"/>
          <w:tab w:val="left" w:pos="4590"/>
        </w:tabs>
        <w:rPr>
          <w:rFonts w:ascii="Arial" w:hAnsi="Arial" w:cs="Arial"/>
          <w:b/>
          <w:lang w:val="ru-RU"/>
        </w:rPr>
      </w:pPr>
    </w:p>
    <w:p w14:paraId="286E6522" w14:textId="051E1830" w:rsidR="006B5F2B" w:rsidRPr="00AD1768" w:rsidRDefault="006B5F2B" w:rsidP="006B5F2B">
      <w:pPr>
        <w:tabs>
          <w:tab w:val="left" w:pos="2160"/>
          <w:tab w:val="left" w:pos="4590"/>
        </w:tabs>
        <w:rPr>
          <w:rFonts w:ascii="Arial" w:hAnsi="Arial" w:cs="Arial"/>
          <w:b/>
          <w:lang w:val="ru-RU"/>
        </w:rPr>
      </w:pPr>
      <w:r>
        <w:rPr>
          <w:rFonts w:ascii="Arial" w:hAnsi="Arial" w:cs="Arial"/>
          <w:b/>
          <w:lang w:val="ru-RU"/>
        </w:rPr>
        <w:t>Х</w:t>
      </w:r>
      <w:r w:rsidRPr="00AD1768">
        <w:rPr>
          <w:rFonts w:ascii="Arial" w:hAnsi="Arial" w:cs="Arial"/>
          <w:b/>
          <w:lang w:val="ru-RU"/>
        </w:rPr>
        <w:t>арвестер «</w:t>
      </w:r>
      <w:r w:rsidRPr="00214C01">
        <w:rPr>
          <w:rFonts w:ascii="Arial" w:hAnsi="Arial" w:cs="Arial"/>
          <w:b/>
          <w:lang w:val="en-US"/>
        </w:rPr>
        <w:t>Komatsu</w:t>
      </w:r>
      <w:r>
        <w:rPr>
          <w:rFonts w:ascii="Arial" w:hAnsi="Arial" w:cs="Arial"/>
          <w:b/>
          <w:lang w:val="ru-RU"/>
        </w:rPr>
        <w:t xml:space="preserve"> 931</w:t>
      </w:r>
      <w:r>
        <w:rPr>
          <w:rFonts w:ascii="Arial" w:hAnsi="Arial" w:cs="Arial"/>
          <w:b/>
          <w:lang w:val="en-US"/>
        </w:rPr>
        <w:t>XC</w:t>
      </w:r>
      <w:r w:rsidRPr="00AD1768">
        <w:rPr>
          <w:rFonts w:ascii="Arial" w:hAnsi="Arial" w:cs="Arial"/>
          <w:b/>
          <w:lang w:val="ru-RU"/>
        </w:rPr>
        <w:t xml:space="preserve">», </w:t>
      </w:r>
      <w:r w:rsidRPr="006B5F2B">
        <w:rPr>
          <w:rFonts w:ascii="Arial" w:hAnsi="Arial" w:cs="Arial"/>
          <w:b/>
          <w:lang w:val="ru-RU"/>
        </w:rPr>
        <w:t>8</w:t>
      </w:r>
      <w:r w:rsidRPr="00AD1768">
        <w:rPr>
          <w:rFonts w:ascii="Arial" w:hAnsi="Arial" w:cs="Arial"/>
          <w:b/>
          <w:lang w:val="ru-RU"/>
        </w:rPr>
        <w:t>-</w:t>
      </w:r>
      <w:r>
        <w:rPr>
          <w:rFonts w:ascii="Arial" w:hAnsi="Arial" w:cs="Arial"/>
          <w:b/>
          <w:lang w:val="ru-RU"/>
        </w:rPr>
        <w:t>м</w:t>
      </w:r>
      <w:r w:rsidRPr="00AD1768">
        <w:rPr>
          <w:rFonts w:ascii="Arial" w:hAnsi="Arial" w:cs="Arial"/>
          <w:b/>
          <w:lang w:val="ru-RU"/>
        </w:rPr>
        <w:t>и кол</w:t>
      </w:r>
      <w:r>
        <w:rPr>
          <w:rFonts w:ascii="Arial" w:hAnsi="Arial" w:cs="Arial"/>
          <w:b/>
          <w:lang w:val="ru-RU"/>
        </w:rPr>
        <w:t xml:space="preserve">есный </w:t>
      </w:r>
      <w:r w:rsidR="002B3692">
        <w:rPr>
          <w:rFonts w:ascii="Arial" w:hAnsi="Arial" w:cs="Arial"/>
          <w:b/>
          <w:szCs w:val="24"/>
          <w:lang w:val="ru-RU"/>
        </w:rPr>
        <w:t>харвестерным</w:t>
      </w:r>
      <w:r w:rsidRPr="00AD1768">
        <w:rPr>
          <w:rFonts w:ascii="Arial" w:hAnsi="Arial" w:cs="Arial"/>
          <w:b/>
          <w:lang w:val="ru-RU"/>
        </w:rPr>
        <w:t xml:space="preserve"> агрегатом «</w:t>
      </w:r>
      <w:r w:rsidRPr="00214C01">
        <w:rPr>
          <w:rFonts w:ascii="Arial" w:hAnsi="Arial" w:cs="Arial"/>
          <w:b/>
          <w:lang w:val="fi-FI"/>
        </w:rPr>
        <w:t>Komatsu</w:t>
      </w:r>
      <w:r w:rsidRPr="00AD1768">
        <w:rPr>
          <w:rFonts w:ascii="Arial" w:hAnsi="Arial" w:cs="Arial"/>
          <w:b/>
          <w:lang w:val="ru-RU"/>
        </w:rPr>
        <w:t xml:space="preserve"> </w:t>
      </w:r>
      <w:r>
        <w:rPr>
          <w:rFonts w:ascii="Arial" w:hAnsi="Arial" w:cs="Arial"/>
          <w:b/>
          <w:lang w:val="en-US"/>
        </w:rPr>
        <w:t>S</w:t>
      </w:r>
      <w:r w:rsidRPr="00AC0E98">
        <w:rPr>
          <w:rFonts w:ascii="Arial" w:hAnsi="Arial" w:cs="Arial"/>
          <w:b/>
          <w:lang w:val="ru-RU"/>
        </w:rPr>
        <w:t>132</w:t>
      </w:r>
      <w:r w:rsidRPr="00AD1768">
        <w:rPr>
          <w:rFonts w:ascii="Arial" w:hAnsi="Arial" w:cs="Arial"/>
          <w:b/>
          <w:lang w:val="ru-RU"/>
        </w:rPr>
        <w:t>»</w:t>
      </w:r>
    </w:p>
    <w:p w14:paraId="2E2A9435" w14:textId="5B8917B0" w:rsidR="006B5F2B" w:rsidRDefault="00A11122" w:rsidP="006B5F2B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791360" behindDoc="0" locked="0" layoutInCell="1" allowOverlap="1" wp14:anchorId="4F4FA6AA" wp14:editId="6C8603C5">
            <wp:simplePos x="0" y="0"/>
            <wp:positionH relativeFrom="column">
              <wp:posOffset>-693420</wp:posOffset>
            </wp:positionH>
            <wp:positionV relativeFrom="paragraph">
              <wp:posOffset>169545</wp:posOffset>
            </wp:positionV>
            <wp:extent cx="3607723" cy="3162935"/>
            <wp:effectExtent l="0" t="0" r="0" b="0"/>
            <wp:wrapNone/>
            <wp:docPr id="82" name="Picture 82" descr="C:\Users\makr01\Cloud\Komatsu\marketing\quotation template\931XC\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kr01\Cloud\Komatsu\marketing\quotation template\931XC\93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723" cy="316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790336" behindDoc="0" locked="0" layoutInCell="1" allowOverlap="1" wp14:anchorId="2EBAB23D" wp14:editId="355E9288">
            <wp:simplePos x="0" y="0"/>
            <wp:positionH relativeFrom="column">
              <wp:posOffset>2950210</wp:posOffset>
            </wp:positionH>
            <wp:positionV relativeFrom="paragraph">
              <wp:posOffset>170180</wp:posOffset>
            </wp:positionV>
            <wp:extent cx="3552825" cy="3163474"/>
            <wp:effectExtent l="0" t="0" r="0" b="0"/>
            <wp:wrapNone/>
            <wp:docPr id="81" name="Picture 81" descr="C:\Users\makr01\Cloud\Komatsu\marketing\quotation template\931XC\93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kr01\Cloud\Komatsu\marketing\quotation template\931XC\931-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316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847A57" w14:textId="3B9BBC9A" w:rsidR="006B5F2B" w:rsidRDefault="006B5F2B" w:rsidP="006B5F2B">
      <w:pPr>
        <w:jc w:val="center"/>
        <w:rPr>
          <w:noProof/>
          <w:lang w:val="ru-RU"/>
        </w:rPr>
      </w:pPr>
    </w:p>
    <w:p w14:paraId="1F562137" w14:textId="0C48F851" w:rsidR="006B5F2B" w:rsidRDefault="006B5F2B" w:rsidP="006B5F2B">
      <w:pPr>
        <w:jc w:val="center"/>
        <w:rPr>
          <w:noProof/>
          <w:lang w:val="ru-RU"/>
        </w:rPr>
      </w:pPr>
    </w:p>
    <w:p w14:paraId="46450B01" w14:textId="415C0570" w:rsidR="006B5F2B" w:rsidRDefault="006B5F2B" w:rsidP="006B5F2B">
      <w:pPr>
        <w:jc w:val="center"/>
        <w:rPr>
          <w:noProof/>
          <w:lang w:val="ru-RU"/>
        </w:rPr>
      </w:pPr>
    </w:p>
    <w:p w14:paraId="61C3FEE7" w14:textId="5813C2BB" w:rsidR="006B5F2B" w:rsidRDefault="006B5F2B" w:rsidP="006B5F2B">
      <w:pPr>
        <w:jc w:val="center"/>
        <w:rPr>
          <w:noProof/>
          <w:lang w:val="ru-RU"/>
        </w:rPr>
      </w:pPr>
    </w:p>
    <w:p w14:paraId="3716C015" w14:textId="64769EB0" w:rsidR="006B5F2B" w:rsidRDefault="006B5F2B" w:rsidP="006B5F2B">
      <w:pPr>
        <w:jc w:val="center"/>
        <w:rPr>
          <w:noProof/>
          <w:lang w:val="ru-RU"/>
        </w:rPr>
      </w:pPr>
    </w:p>
    <w:p w14:paraId="7ED3A923" w14:textId="217DAAFC" w:rsidR="006B5F2B" w:rsidRDefault="006B5F2B" w:rsidP="006B5F2B">
      <w:pPr>
        <w:jc w:val="center"/>
        <w:rPr>
          <w:rFonts w:ascii="Arial" w:hAnsi="Arial" w:cs="Arial"/>
          <w:b/>
          <w:u w:val="single"/>
          <w:lang w:val="ru-RU"/>
        </w:rPr>
      </w:pPr>
    </w:p>
    <w:p w14:paraId="190C96CF" w14:textId="582B76C8" w:rsidR="006B5F2B" w:rsidRDefault="006B5F2B" w:rsidP="006B5F2B">
      <w:pPr>
        <w:jc w:val="center"/>
        <w:rPr>
          <w:rFonts w:ascii="Arial" w:hAnsi="Arial" w:cs="Arial"/>
          <w:b/>
          <w:u w:val="single"/>
          <w:lang w:val="ru-RU"/>
        </w:rPr>
      </w:pPr>
    </w:p>
    <w:p w14:paraId="130236AE" w14:textId="77777777" w:rsidR="006B5F2B" w:rsidRDefault="006B5F2B" w:rsidP="006B5F2B">
      <w:pPr>
        <w:jc w:val="center"/>
        <w:rPr>
          <w:rFonts w:ascii="Arial" w:hAnsi="Arial" w:cs="Arial"/>
          <w:b/>
          <w:u w:val="single"/>
          <w:lang w:val="ru-RU"/>
        </w:rPr>
      </w:pPr>
    </w:p>
    <w:p w14:paraId="56F85C85" w14:textId="0B7D79EC" w:rsidR="006B5F2B" w:rsidRDefault="006B5F2B" w:rsidP="006B5F2B">
      <w:pPr>
        <w:jc w:val="center"/>
        <w:rPr>
          <w:rFonts w:ascii="Arial" w:hAnsi="Arial" w:cs="Arial"/>
          <w:b/>
          <w:u w:val="single"/>
          <w:lang w:val="ru-RU"/>
        </w:rPr>
      </w:pPr>
    </w:p>
    <w:p w14:paraId="110233B6" w14:textId="7BDD6830" w:rsidR="006B5F2B" w:rsidRDefault="006B5F2B" w:rsidP="006B5F2B">
      <w:pPr>
        <w:jc w:val="center"/>
        <w:rPr>
          <w:rFonts w:ascii="Arial" w:hAnsi="Arial" w:cs="Arial"/>
          <w:b/>
          <w:u w:val="single"/>
          <w:lang w:val="ru-RU"/>
        </w:rPr>
      </w:pPr>
    </w:p>
    <w:p w14:paraId="1C8674FB" w14:textId="6BC3184C" w:rsidR="006B5F2B" w:rsidRDefault="006B5F2B" w:rsidP="006B5F2B">
      <w:pPr>
        <w:jc w:val="center"/>
        <w:rPr>
          <w:rFonts w:ascii="Arial" w:hAnsi="Arial" w:cs="Arial"/>
          <w:b/>
          <w:u w:val="single"/>
          <w:lang w:val="ru-RU"/>
        </w:rPr>
      </w:pPr>
    </w:p>
    <w:p w14:paraId="6D428CEF" w14:textId="25888DC2" w:rsidR="006B5F2B" w:rsidRDefault="006B5F2B" w:rsidP="006B5F2B">
      <w:pPr>
        <w:jc w:val="center"/>
        <w:rPr>
          <w:rFonts w:ascii="Arial" w:hAnsi="Arial" w:cs="Arial"/>
          <w:b/>
          <w:u w:val="single"/>
          <w:lang w:val="ru-RU"/>
        </w:rPr>
      </w:pPr>
    </w:p>
    <w:p w14:paraId="2D259F2B" w14:textId="2518C1A0" w:rsidR="006B5F2B" w:rsidRDefault="006B5F2B" w:rsidP="006B5F2B">
      <w:pPr>
        <w:jc w:val="center"/>
        <w:rPr>
          <w:rFonts w:ascii="Arial" w:hAnsi="Arial" w:cs="Arial"/>
          <w:b/>
          <w:u w:val="single"/>
          <w:lang w:val="ru-RU"/>
        </w:rPr>
      </w:pPr>
    </w:p>
    <w:p w14:paraId="1757EF4B" w14:textId="77777777" w:rsidR="006B5F2B" w:rsidRDefault="006B5F2B" w:rsidP="006B5F2B">
      <w:pPr>
        <w:jc w:val="center"/>
        <w:rPr>
          <w:rFonts w:ascii="Arial" w:hAnsi="Arial" w:cs="Arial"/>
          <w:b/>
          <w:u w:val="single"/>
          <w:lang w:val="ru-RU"/>
        </w:rPr>
      </w:pPr>
    </w:p>
    <w:p w14:paraId="2383CC57" w14:textId="77777777" w:rsidR="006B5F2B" w:rsidRDefault="006B5F2B" w:rsidP="006B5F2B">
      <w:pPr>
        <w:jc w:val="center"/>
        <w:rPr>
          <w:rFonts w:ascii="Arial" w:hAnsi="Arial" w:cs="Arial"/>
          <w:b/>
          <w:u w:val="single"/>
          <w:lang w:val="ru-RU"/>
        </w:rPr>
      </w:pPr>
    </w:p>
    <w:p w14:paraId="1242F302" w14:textId="77777777" w:rsidR="006B5F2B" w:rsidRDefault="006B5F2B" w:rsidP="006B5F2B">
      <w:pPr>
        <w:jc w:val="center"/>
        <w:rPr>
          <w:rFonts w:ascii="Arial" w:hAnsi="Arial" w:cs="Arial"/>
          <w:b/>
          <w:u w:val="single"/>
          <w:lang w:val="ru-RU"/>
        </w:rPr>
      </w:pPr>
    </w:p>
    <w:p w14:paraId="2D715F8E" w14:textId="77777777" w:rsidR="006B5F2B" w:rsidRDefault="006B5F2B" w:rsidP="006B5F2B">
      <w:pPr>
        <w:jc w:val="center"/>
        <w:rPr>
          <w:rFonts w:ascii="Arial" w:hAnsi="Arial" w:cs="Arial"/>
          <w:b/>
          <w:u w:val="single"/>
          <w:lang w:val="ru-RU"/>
        </w:rPr>
      </w:pPr>
    </w:p>
    <w:p w14:paraId="716B9D87" w14:textId="77777777" w:rsidR="006B5F2B" w:rsidRPr="00603845" w:rsidRDefault="006B5F2B" w:rsidP="006B5F2B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</w:p>
    <w:p w14:paraId="4887472B" w14:textId="77777777" w:rsidR="006B5F2B" w:rsidRDefault="006B5F2B" w:rsidP="006B5F2B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</w:p>
    <w:p w14:paraId="08C211AB" w14:textId="061B78AE" w:rsidR="006B5F2B" w:rsidRPr="000B7379" w:rsidRDefault="006B5F2B" w:rsidP="006B5F2B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  <w:r w:rsidRPr="000B7379">
        <w:rPr>
          <w:rFonts w:ascii="Arial" w:hAnsi="Arial" w:cs="Arial"/>
          <w:b/>
          <w:sz w:val="28"/>
          <w:szCs w:val="24"/>
          <w:u w:val="single"/>
          <w:lang w:val="ru-RU"/>
        </w:rPr>
        <w:t>ТЕХНИЧЕСКАЯ СПЕЦИФИКАЦИЯ</w:t>
      </w:r>
    </w:p>
    <w:p w14:paraId="182C86D2" w14:textId="4966FE18" w:rsidR="006B5F2B" w:rsidRPr="001455D4" w:rsidRDefault="009C2C84" w:rsidP="006B5F2B">
      <w:pPr>
        <w:jc w:val="center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871232" behindDoc="0" locked="0" layoutInCell="1" allowOverlap="1" wp14:anchorId="74E4C3C8" wp14:editId="39530E8F">
            <wp:simplePos x="0" y="0"/>
            <wp:positionH relativeFrom="column">
              <wp:posOffset>2953104</wp:posOffset>
            </wp:positionH>
            <wp:positionV relativeFrom="paragraph">
              <wp:posOffset>136766</wp:posOffset>
            </wp:positionV>
            <wp:extent cx="3591841" cy="1143078"/>
            <wp:effectExtent l="0" t="0" r="0" b="0"/>
            <wp:wrapNone/>
            <wp:docPr id="88" name="Рисунок 88" descr="quotation%20template/931XC/cra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quotation%20template/931XC/crane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513" cy="117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4605">
        <w:rPr>
          <w:noProof/>
          <w:lang w:val="ru-RU" w:eastAsia="ru-RU"/>
        </w:rPr>
        <w:drawing>
          <wp:anchor distT="0" distB="0" distL="114300" distR="114300" simplePos="0" relativeHeight="251787264" behindDoc="0" locked="0" layoutInCell="1" allowOverlap="1" wp14:anchorId="16C7AB43" wp14:editId="1D24F9A7">
            <wp:simplePos x="0" y="0"/>
            <wp:positionH relativeFrom="column">
              <wp:posOffset>-708025</wp:posOffset>
            </wp:positionH>
            <wp:positionV relativeFrom="paragraph">
              <wp:posOffset>145415</wp:posOffset>
            </wp:positionV>
            <wp:extent cx="3557905" cy="1196340"/>
            <wp:effectExtent l="0" t="0" r="4445" b="3810"/>
            <wp:wrapNone/>
            <wp:docPr id="77" name="Picture 77" descr="C:\Users\makr01\Cloud\Komatsu\marketing\quotation template\931XC\eng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kr01\Cloud\Komatsu\marketing\quotation template\931XC\engine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905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3CD484" w14:textId="2BCBED9A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5BB1CEED" w14:textId="1C087EF0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4F5C476B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222CAE3D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27250FE3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53DF3402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34DB0193" w14:textId="29AFC896" w:rsidR="006B5F2B" w:rsidRPr="001455D4" w:rsidRDefault="0007122C" w:rsidP="006B5F2B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88288" behindDoc="0" locked="0" layoutInCell="1" allowOverlap="1" wp14:anchorId="60C98153" wp14:editId="3068EA16">
            <wp:simplePos x="0" y="0"/>
            <wp:positionH relativeFrom="column">
              <wp:posOffset>-707390</wp:posOffset>
            </wp:positionH>
            <wp:positionV relativeFrom="paragraph">
              <wp:posOffset>224155</wp:posOffset>
            </wp:positionV>
            <wp:extent cx="3562350" cy="1295400"/>
            <wp:effectExtent l="0" t="0" r="0" b="0"/>
            <wp:wrapNone/>
            <wp:docPr id="78" name="Picture 78" descr="C:\Users\makr01\Cloud\Komatsu\marketing\quotation template\931XC\transmiss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kr01\Cloud\Komatsu\marketing\quotation template\931XC\transmission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242" cy="129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D83DDE" w14:textId="6DE49AEB" w:rsidR="006B5F2B" w:rsidRPr="001455D4" w:rsidRDefault="00C1416A" w:rsidP="006B5F2B">
      <w:pPr>
        <w:jc w:val="center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872256" behindDoc="0" locked="0" layoutInCell="1" allowOverlap="1" wp14:anchorId="4F1D97B4" wp14:editId="18517B70">
            <wp:simplePos x="0" y="0"/>
            <wp:positionH relativeFrom="column">
              <wp:posOffset>2976253</wp:posOffset>
            </wp:positionH>
            <wp:positionV relativeFrom="paragraph">
              <wp:posOffset>77349</wp:posOffset>
            </wp:positionV>
            <wp:extent cx="3530604" cy="1284790"/>
            <wp:effectExtent l="0" t="0" r="0" b="10795"/>
            <wp:wrapNone/>
            <wp:docPr id="90" name="Рисунок 90" descr="quotation%20template/931XC/fra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quotation%20template/931XC/frame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595" cy="12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CA42D8" w14:textId="7494072F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74732019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7FA351CB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3785DC8C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256AADD2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089B054B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3E26C3F8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71904" behindDoc="1" locked="0" layoutInCell="1" allowOverlap="1" wp14:anchorId="722D8C36" wp14:editId="5868E00A">
            <wp:simplePos x="0" y="0"/>
            <wp:positionH relativeFrom="column">
              <wp:posOffset>-697865</wp:posOffset>
            </wp:positionH>
            <wp:positionV relativeFrom="paragraph">
              <wp:posOffset>231775</wp:posOffset>
            </wp:positionV>
            <wp:extent cx="3576320" cy="1889760"/>
            <wp:effectExtent l="0" t="0" r="5080" b="0"/>
            <wp:wrapNone/>
            <wp:docPr id="35" name="Picture 35" descr="C:\Users\makr01\Cloud\Komatsu\marketing\quotation template\931\head s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kr01\Cloud\Komatsu\marketing\quotation template\931\head s132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638" cy="189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38E3FF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70880" behindDoc="1" locked="0" layoutInCell="1" allowOverlap="1" wp14:anchorId="4A67B32D" wp14:editId="0751B37F">
            <wp:simplePos x="0" y="0"/>
            <wp:positionH relativeFrom="column">
              <wp:posOffset>2910205</wp:posOffset>
            </wp:positionH>
            <wp:positionV relativeFrom="paragraph">
              <wp:posOffset>123190</wp:posOffset>
            </wp:positionV>
            <wp:extent cx="3527729" cy="1152525"/>
            <wp:effectExtent l="0" t="0" r="0" b="0"/>
            <wp:wrapNone/>
            <wp:docPr id="51" name="Picture 51" descr="C:\Users\makr01\Cloud\Komatsu\marketing\quotation template\931\hydraulic syst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kr01\Cloud\Komatsu\marketing\quotation template\931\hydraulic system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729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8FA4D9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0EB3F260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286602AD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6C816A5B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3BDA1826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38DD43A5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1B78E29E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079A7A6E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4C5775D3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524FEB67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5F06C0C2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211DB35C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0B76A4F2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61A28731" w14:textId="515D160E" w:rsidR="006B5F2B" w:rsidRDefault="00BF6BC5" w:rsidP="006B5F2B">
      <w:pPr>
        <w:jc w:val="center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lang w:val="ru-RU" w:eastAsia="ru-RU"/>
        </w:rPr>
        <w:lastRenderedPageBreak/>
        <w:drawing>
          <wp:anchor distT="0" distB="0" distL="114300" distR="114300" simplePos="0" relativeHeight="251792384" behindDoc="0" locked="0" layoutInCell="1" allowOverlap="1" wp14:anchorId="6F65EF09" wp14:editId="3A1A0C20">
            <wp:simplePos x="0" y="0"/>
            <wp:positionH relativeFrom="column">
              <wp:posOffset>-745489</wp:posOffset>
            </wp:positionH>
            <wp:positionV relativeFrom="paragraph">
              <wp:posOffset>252633</wp:posOffset>
            </wp:positionV>
            <wp:extent cx="7277100" cy="2865218"/>
            <wp:effectExtent l="0" t="0" r="0" b="0"/>
            <wp:wrapNone/>
            <wp:docPr id="83" name="Picture 83" descr="C:\Users\makr01\Cloud\Komatsu\marketing\quotation template\931XC\Machine layout 931_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kr01\Cloud\Komatsu\marketing\quotation template\931XC\Machine layout 931_new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997" cy="2865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29543E" w14:textId="358884D8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5391A883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15FA8934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476E3AAD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6ACDCDD2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745DDC5C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4FDBA4FD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38556995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3FC053A5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5055A49A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0098829D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75D76C44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6461657D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077F4A4D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39520FF0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1C3A4B39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036485CE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426DD6E0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0AD91B35" w14:textId="6109E4C7" w:rsidR="006B5F2B" w:rsidRDefault="006B5F2B" w:rsidP="006B5F2B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80096" behindDoc="1" locked="0" layoutInCell="1" allowOverlap="1" wp14:anchorId="1BB46817" wp14:editId="6CECBF16">
            <wp:simplePos x="0" y="0"/>
            <wp:positionH relativeFrom="column">
              <wp:posOffset>-745490</wp:posOffset>
            </wp:positionH>
            <wp:positionV relativeFrom="paragraph">
              <wp:posOffset>175895</wp:posOffset>
            </wp:positionV>
            <wp:extent cx="3662082" cy="1085850"/>
            <wp:effectExtent l="0" t="0" r="0" b="0"/>
            <wp:wrapNone/>
            <wp:docPr id="60" name="Picture 60" descr="C:\Users\makr01\Cloud\Komatsu\marketing\quotation template\931\brak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kr01\Cloud\Komatsu\marketing\quotation template\931\brakes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082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F56CD6" w14:textId="539A9902" w:rsidR="006B5F2B" w:rsidRDefault="00C209A6" w:rsidP="006B5F2B">
      <w:pPr>
        <w:jc w:val="center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873280" behindDoc="0" locked="0" layoutInCell="1" allowOverlap="1" wp14:anchorId="69CB7F75" wp14:editId="181656FA">
            <wp:simplePos x="0" y="0"/>
            <wp:positionH relativeFrom="column">
              <wp:posOffset>2964678</wp:posOffset>
            </wp:positionH>
            <wp:positionV relativeFrom="paragraph">
              <wp:posOffset>10401</wp:posOffset>
            </wp:positionV>
            <wp:extent cx="3567459" cy="1608881"/>
            <wp:effectExtent l="0" t="0" r="0" b="0"/>
            <wp:wrapNone/>
            <wp:docPr id="91" name="Рисунок 91" descr="quotation%20template/911/manip_syst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quotation%20template/911/manip_system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172" cy="1618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5D2A80" w14:textId="05805301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58346BC2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6E16C3AC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7A5D8149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7035CB9F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5AD18793" w14:textId="6984F75C" w:rsidR="006B5F2B" w:rsidRPr="001455D4" w:rsidRDefault="00274CC6" w:rsidP="00274CC6">
      <w:pPr>
        <w:tabs>
          <w:tab w:val="left" w:pos="3825"/>
          <w:tab w:val="center" w:pos="4791"/>
        </w:tabs>
        <w:rPr>
          <w:rFonts w:ascii="Arial" w:hAnsi="Arial" w:cs="Arial"/>
          <w:lang w:val="ru-RU"/>
        </w:rPr>
      </w:pPr>
      <w:r>
        <w:rPr>
          <w:rFonts w:ascii="Arial" w:hAnsi="Arial" w:cs="Arial"/>
          <w:lang w:val="ru-RU"/>
        </w:rPr>
        <w:tab/>
      </w:r>
      <w:r>
        <w:rPr>
          <w:rFonts w:ascii="Arial" w:hAnsi="Arial" w:cs="Arial"/>
          <w:lang w:val="ru-RU"/>
        </w:rPr>
        <w:tab/>
      </w:r>
      <w:r w:rsidR="006B5F2B"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785216" behindDoc="0" locked="0" layoutInCell="1" allowOverlap="1" wp14:anchorId="615CFA60" wp14:editId="46FE0EB7">
            <wp:simplePos x="0" y="0"/>
            <wp:positionH relativeFrom="column">
              <wp:posOffset>-736437</wp:posOffset>
            </wp:positionH>
            <wp:positionV relativeFrom="paragraph">
              <wp:posOffset>192135</wp:posOffset>
            </wp:positionV>
            <wp:extent cx="3657600" cy="504090"/>
            <wp:effectExtent l="0" t="0" r="0" b="4445"/>
            <wp:wrapNone/>
            <wp:docPr id="63" name="Изображение 287" descr="../quotation%20template/tools/do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../quotation%20template/tools/docs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0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4AF323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5D5E4C4C" w14:textId="76535277" w:rsidR="006B5F2B" w:rsidRPr="001455D4" w:rsidRDefault="006B5F2B" w:rsidP="006B5F2B">
      <w:pPr>
        <w:rPr>
          <w:rFonts w:ascii="Arial" w:hAnsi="Arial" w:cs="Arial"/>
          <w:lang w:val="ru-RU"/>
        </w:rPr>
      </w:pPr>
    </w:p>
    <w:p w14:paraId="05A1DD80" w14:textId="53A44639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2DBB1B78" w14:textId="38070024" w:rsidR="006B5F2B" w:rsidRPr="001455D4" w:rsidRDefault="00435A70" w:rsidP="006B5F2B">
      <w:pPr>
        <w:jc w:val="center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793408" behindDoc="0" locked="0" layoutInCell="1" allowOverlap="1" wp14:anchorId="0FA465CC" wp14:editId="441AA8AC">
            <wp:simplePos x="0" y="0"/>
            <wp:positionH relativeFrom="column">
              <wp:posOffset>-713105</wp:posOffset>
            </wp:positionH>
            <wp:positionV relativeFrom="paragraph">
              <wp:posOffset>277522</wp:posOffset>
            </wp:positionV>
            <wp:extent cx="3565582" cy="1695450"/>
            <wp:effectExtent l="0" t="0" r="0" b="0"/>
            <wp:wrapNone/>
            <wp:docPr id="84" name="Picture 84" descr="C:\Users\makr01\Cloud\Komatsu\marketing\quotation template\931XC\ergonom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kr01\Cloud\Komatsu\marketing\quotation template\931XC\ergonomics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582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198542" w14:textId="6470903B" w:rsidR="006B5F2B" w:rsidRDefault="00DB14AB" w:rsidP="006B5F2B">
      <w:pPr>
        <w:jc w:val="center"/>
        <w:rPr>
          <w:rFonts w:ascii="Arial" w:hAnsi="Arial" w:cs="Arial"/>
          <w:lang w:val="ru-RU"/>
        </w:rPr>
      </w:pPr>
      <w:r>
        <w:rPr>
          <w:noProof/>
        </w:rPr>
        <w:pict w14:anchorId="2EBEAFF2">
          <v:shape id="_x0000_s1060" type="#_x0000_t75" style="position:absolute;left:0;text-align:left;margin-left:232.4pt;margin-top:5pt;width:282.6pt;height:69.6pt;z-index:251908096;mso-position-horizontal-relative:text;mso-position-vertical-relative:text">
            <v:imagedata r:id="rId61" o:title="wheels"/>
          </v:shape>
        </w:pict>
      </w:r>
    </w:p>
    <w:p w14:paraId="341A3DCC" w14:textId="119CD540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6DC188A8" w14:textId="013804DE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34A49529" w14:textId="4F5222E5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28FB10C0" w14:textId="4B4DEE63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42BE5AD6" w14:textId="77777777" w:rsidR="006B5F2B" w:rsidRDefault="006B5F2B" w:rsidP="006B5F2B">
      <w:pPr>
        <w:jc w:val="center"/>
        <w:rPr>
          <w:rFonts w:ascii="Arial" w:hAnsi="Arial" w:cs="Arial"/>
          <w:lang w:val="ru-RU"/>
        </w:rPr>
      </w:pPr>
    </w:p>
    <w:p w14:paraId="1BAF895A" w14:textId="174348B5" w:rsidR="006B5F2B" w:rsidRPr="001455D4" w:rsidRDefault="00675B6C" w:rsidP="006B5F2B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96480" behindDoc="0" locked="0" layoutInCell="1" allowOverlap="1" wp14:anchorId="0B48FDA2" wp14:editId="27FE42CA">
            <wp:simplePos x="0" y="0"/>
            <wp:positionH relativeFrom="column">
              <wp:posOffset>2950210</wp:posOffset>
            </wp:positionH>
            <wp:positionV relativeFrom="paragraph">
              <wp:posOffset>3174</wp:posOffset>
            </wp:positionV>
            <wp:extent cx="3581400" cy="443713"/>
            <wp:effectExtent l="0" t="0" r="0" b="0"/>
            <wp:wrapNone/>
            <wp:docPr id="87" name="Picture 87" descr="C:\Users\makr01\Cloud\Komatsu\marketing\quotation template\931XC\weigh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kr01\Cloud\Komatsu\marketing\quotation template\931XC\weight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567" cy="448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3511B8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66F59962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770A20C3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5A97C2B6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0B15B349" w14:textId="2DAEDA15" w:rsidR="006B5F2B" w:rsidRPr="001455D4" w:rsidRDefault="000B062A" w:rsidP="006B5F2B">
      <w:pPr>
        <w:jc w:val="center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858944" behindDoc="0" locked="0" layoutInCell="1" allowOverlap="1" wp14:anchorId="27F12DF3" wp14:editId="53EB2D01">
            <wp:simplePos x="0" y="0"/>
            <wp:positionH relativeFrom="column">
              <wp:posOffset>3445509</wp:posOffset>
            </wp:positionH>
            <wp:positionV relativeFrom="paragraph">
              <wp:posOffset>3175</wp:posOffset>
            </wp:positionV>
            <wp:extent cx="2945765" cy="749592"/>
            <wp:effectExtent l="0" t="0" r="0" b="0"/>
            <wp:wrapNone/>
            <wp:docPr id="4" name="Picture 4" descr="C:\Users\makr01\Desktop\qr 931xc.png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kr01\Desktop\qr 931xc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192" cy="75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8BB1F6" w14:textId="77777777" w:rsidR="006B5F2B" w:rsidRPr="001455D4" w:rsidRDefault="006B5F2B" w:rsidP="006B5F2B">
      <w:pPr>
        <w:jc w:val="center"/>
        <w:rPr>
          <w:rFonts w:ascii="Arial" w:hAnsi="Arial" w:cs="Arial"/>
          <w:lang w:val="ru-RU"/>
        </w:rPr>
      </w:pPr>
    </w:p>
    <w:p w14:paraId="3C371E48" w14:textId="77777777" w:rsidR="006B5F2B" w:rsidRDefault="006B5F2B" w:rsidP="006B5F2B">
      <w:pPr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u w:val="single"/>
          <w:lang w:val="ru-RU"/>
        </w:rPr>
        <w:br w:type="page"/>
      </w:r>
    </w:p>
    <w:p w14:paraId="6EA72ED8" w14:textId="77777777" w:rsidR="00CD26A5" w:rsidRPr="00603845" w:rsidRDefault="00CD26A5" w:rsidP="00824FBF">
      <w:pPr>
        <w:rPr>
          <w:rFonts w:ascii="Arial" w:hAnsi="Arial" w:cs="Arial"/>
          <w:b/>
          <w:u w:val="single"/>
          <w:lang w:val="ru-RU"/>
        </w:rPr>
      </w:pPr>
    </w:p>
    <w:p w14:paraId="15DA7650" w14:textId="08A95820" w:rsidR="00851F6A" w:rsidRPr="00AD1768" w:rsidRDefault="00851F6A" w:rsidP="00851F6A">
      <w:pPr>
        <w:tabs>
          <w:tab w:val="left" w:pos="2160"/>
          <w:tab w:val="left" w:pos="4590"/>
        </w:tabs>
        <w:rPr>
          <w:rFonts w:ascii="Arial" w:hAnsi="Arial" w:cs="Arial"/>
          <w:b/>
          <w:lang w:val="ru-RU"/>
        </w:rPr>
      </w:pPr>
      <w:r>
        <w:rPr>
          <w:rFonts w:ascii="Arial" w:hAnsi="Arial" w:cs="Arial"/>
          <w:b/>
          <w:lang w:val="ru-RU"/>
        </w:rPr>
        <w:t>Х</w:t>
      </w:r>
      <w:r w:rsidRPr="00AD1768">
        <w:rPr>
          <w:rFonts w:ascii="Arial" w:hAnsi="Arial" w:cs="Arial"/>
          <w:b/>
          <w:lang w:val="ru-RU"/>
        </w:rPr>
        <w:t>арвестер «</w:t>
      </w:r>
      <w:r w:rsidRPr="00214C01">
        <w:rPr>
          <w:rFonts w:ascii="Arial" w:hAnsi="Arial" w:cs="Arial"/>
          <w:b/>
          <w:lang w:val="en-US"/>
        </w:rPr>
        <w:t>Komatsu</w:t>
      </w:r>
      <w:r>
        <w:rPr>
          <w:rFonts w:ascii="Arial" w:hAnsi="Arial" w:cs="Arial"/>
          <w:b/>
          <w:lang w:val="ru-RU"/>
        </w:rPr>
        <w:t xml:space="preserve"> 931</w:t>
      </w:r>
      <w:r w:rsidRPr="00AD1768">
        <w:rPr>
          <w:rFonts w:ascii="Arial" w:hAnsi="Arial" w:cs="Arial"/>
          <w:b/>
          <w:lang w:val="ru-RU"/>
        </w:rPr>
        <w:t>»</w:t>
      </w:r>
      <w:r>
        <w:rPr>
          <w:rFonts w:ascii="Arial" w:hAnsi="Arial" w:cs="Arial"/>
          <w:b/>
          <w:lang w:val="ru-RU"/>
        </w:rPr>
        <w:t xml:space="preserve"> с лебёдочным оборудованием</w:t>
      </w:r>
      <w:r w:rsidRPr="00AD1768">
        <w:rPr>
          <w:rFonts w:ascii="Arial" w:hAnsi="Arial" w:cs="Arial"/>
          <w:b/>
          <w:lang w:val="ru-RU"/>
        </w:rPr>
        <w:t xml:space="preserve">, </w:t>
      </w:r>
      <w:r w:rsidRPr="00851F6A">
        <w:rPr>
          <w:rFonts w:ascii="Arial" w:hAnsi="Arial" w:cs="Arial"/>
          <w:b/>
          <w:lang w:val="ru-RU"/>
        </w:rPr>
        <w:t>6</w:t>
      </w:r>
      <w:r w:rsidRPr="00AD1768">
        <w:rPr>
          <w:rFonts w:ascii="Arial" w:hAnsi="Arial" w:cs="Arial"/>
          <w:b/>
          <w:lang w:val="ru-RU"/>
        </w:rPr>
        <w:t>-</w:t>
      </w:r>
      <w:r>
        <w:rPr>
          <w:rFonts w:ascii="Arial" w:hAnsi="Arial" w:cs="Arial"/>
          <w:b/>
          <w:lang w:val="ru-RU"/>
        </w:rPr>
        <w:t>т</w:t>
      </w:r>
      <w:r w:rsidRPr="00AD1768">
        <w:rPr>
          <w:rFonts w:ascii="Arial" w:hAnsi="Arial" w:cs="Arial"/>
          <w:b/>
          <w:lang w:val="ru-RU"/>
        </w:rPr>
        <w:t>и кол</w:t>
      </w:r>
      <w:r>
        <w:rPr>
          <w:rFonts w:ascii="Arial" w:hAnsi="Arial" w:cs="Arial"/>
          <w:b/>
          <w:lang w:val="ru-RU"/>
        </w:rPr>
        <w:t xml:space="preserve">есный </w:t>
      </w:r>
      <w:r w:rsidRPr="00AD1768">
        <w:rPr>
          <w:rFonts w:ascii="Arial" w:hAnsi="Arial" w:cs="Arial"/>
          <w:b/>
          <w:lang w:val="ru-RU"/>
        </w:rPr>
        <w:t xml:space="preserve">с </w:t>
      </w:r>
      <w:r w:rsidR="002B3692">
        <w:rPr>
          <w:rFonts w:ascii="Arial" w:hAnsi="Arial" w:cs="Arial"/>
          <w:b/>
          <w:szCs w:val="24"/>
          <w:lang w:val="ru-RU"/>
        </w:rPr>
        <w:t>харвестерным</w:t>
      </w:r>
      <w:r w:rsidR="002B3692" w:rsidRPr="00923AC8">
        <w:rPr>
          <w:rFonts w:ascii="Arial" w:hAnsi="Arial" w:cs="Arial"/>
          <w:b/>
          <w:szCs w:val="24"/>
          <w:lang w:val="ru-RU"/>
        </w:rPr>
        <w:t xml:space="preserve"> </w:t>
      </w:r>
      <w:r w:rsidRPr="00AD1768">
        <w:rPr>
          <w:rFonts w:ascii="Arial" w:hAnsi="Arial" w:cs="Arial"/>
          <w:b/>
          <w:lang w:val="ru-RU"/>
        </w:rPr>
        <w:t>агрегатом «</w:t>
      </w:r>
      <w:r w:rsidRPr="00214C01">
        <w:rPr>
          <w:rFonts w:ascii="Arial" w:hAnsi="Arial" w:cs="Arial"/>
          <w:b/>
          <w:lang w:val="fi-FI"/>
        </w:rPr>
        <w:t>Komatsu</w:t>
      </w:r>
      <w:r w:rsidRPr="00AD1768">
        <w:rPr>
          <w:rFonts w:ascii="Arial" w:hAnsi="Arial" w:cs="Arial"/>
          <w:b/>
          <w:lang w:val="ru-RU"/>
        </w:rPr>
        <w:t xml:space="preserve"> </w:t>
      </w:r>
      <w:r>
        <w:rPr>
          <w:rFonts w:ascii="Arial" w:hAnsi="Arial" w:cs="Arial"/>
          <w:b/>
          <w:lang w:val="en-US"/>
        </w:rPr>
        <w:t>S</w:t>
      </w:r>
      <w:r w:rsidRPr="00AC0E98">
        <w:rPr>
          <w:rFonts w:ascii="Arial" w:hAnsi="Arial" w:cs="Arial"/>
          <w:b/>
          <w:lang w:val="ru-RU"/>
        </w:rPr>
        <w:t>132</w:t>
      </w:r>
      <w:r w:rsidRPr="00AD1768">
        <w:rPr>
          <w:rFonts w:ascii="Arial" w:hAnsi="Arial" w:cs="Arial"/>
          <w:b/>
          <w:lang w:val="ru-RU"/>
        </w:rPr>
        <w:t>»</w:t>
      </w:r>
    </w:p>
    <w:p w14:paraId="78F99521" w14:textId="547D3DF3" w:rsidR="00851F6A" w:rsidRDefault="005422CB" w:rsidP="00851F6A">
      <w:pPr>
        <w:jc w:val="center"/>
        <w:rPr>
          <w:rFonts w:ascii="Arial" w:hAnsi="Arial" w:cs="Arial"/>
          <w:b/>
          <w:u w:val="single"/>
          <w:lang w:val="ru-RU"/>
        </w:rPr>
      </w:pPr>
      <w:r w:rsidRPr="005422CB"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956224" behindDoc="0" locked="0" layoutInCell="1" allowOverlap="1" wp14:anchorId="17093B09" wp14:editId="7D86B9C0">
            <wp:simplePos x="0" y="0"/>
            <wp:positionH relativeFrom="column">
              <wp:posOffset>-702310</wp:posOffset>
            </wp:positionH>
            <wp:positionV relativeFrom="paragraph">
              <wp:posOffset>167005</wp:posOffset>
            </wp:positionV>
            <wp:extent cx="4423410" cy="2948940"/>
            <wp:effectExtent l="0" t="0" r="0" b="3810"/>
            <wp:wrapNone/>
            <wp:docPr id="37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ildobjekt 2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3410" cy="2948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22CB"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955200" behindDoc="0" locked="0" layoutInCell="1" allowOverlap="1" wp14:anchorId="6E40B29F" wp14:editId="6436EFF9">
            <wp:simplePos x="0" y="0"/>
            <wp:positionH relativeFrom="column">
              <wp:posOffset>3717910</wp:posOffset>
            </wp:positionH>
            <wp:positionV relativeFrom="paragraph">
              <wp:posOffset>160834</wp:posOffset>
            </wp:positionV>
            <wp:extent cx="2722525" cy="2955415"/>
            <wp:effectExtent l="0" t="0" r="1905" b="0"/>
            <wp:wrapNone/>
            <wp:docPr id="25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objekt 3"/>
                    <pic:cNvPicPr>
                      <a:picLocks noChangeAspect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28" r="20726" b="-54"/>
                    <a:stretch/>
                  </pic:blipFill>
                  <pic:spPr>
                    <a:xfrm>
                      <a:off x="0" y="0"/>
                      <a:ext cx="2722525" cy="295541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DB0A6D" w14:textId="29E1611B" w:rsidR="00851F6A" w:rsidRDefault="00851F6A" w:rsidP="00851F6A">
      <w:pPr>
        <w:jc w:val="center"/>
        <w:rPr>
          <w:noProof/>
          <w:lang w:val="ru-RU"/>
        </w:rPr>
      </w:pPr>
    </w:p>
    <w:p w14:paraId="032BBFC2" w14:textId="2B38F320" w:rsidR="00851F6A" w:rsidRDefault="00851F6A" w:rsidP="00851F6A">
      <w:pPr>
        <w:jc w:val="center"/>
        <w:rPr>
          <w:noProof/>
          <w:lang w:val="ru-RU"/>
        </w:rPr>
      </w:pPr>
    </w:p>
    <w:p w14:paraId="406825E1" w14:textId="5FD3AC17" w:rsidR="00851F6A" w:rsidRDefault="00851F6A" w:rsidP="00851F6A">
      <w:pPr>
        <w:jc w:val="center"/>
        <w:rPr>
          <w:noProof/>
          <w:lang w:val="ru-RU"/>
        </w:rPr>
      </w:pPr>
    </w:p>
    <w:p w14:paraId="76820F9D" w14:textId="49671D70" w:rsidR="00851F6A" w:rsidRDefault="00851F6A" w:rsidP="00851F6A">
      <w:pPr>
        <w:jc w:val="center"/>
        <w:rPr>
          <w:noProof/>
          <w:lang w:val="ru-RU"/>
        </w:rPr>
      </w:pPr>
    </w:p>
    <w:p w14:paraId="769DF9EF" w14:textId="713DF3C8" w:rsidR="00851F6A" w:rsidRDefault="00851F6A" w:rsidP="00851F6A">
      <w:pPr>
        <w:jc w:val="center"/>
        <w:rPr>
          <w:noProof/>
          <w:lang w:val="ru-RU"/>
        </w:rPr>
      </w:pPr>
    </w:p>
    <w:p w14:paraId="258A486D" w14:textId="67E527FD" w:rsidR="00851F6A" w:rsidRDefault="00851F6A" w:rsidP="00851F6A">
      <w:pPr>
        <w:jc w:val="center"/>
        <w:rPr>
          <w:rFonts w:ascii="Arial" w:hAnsi="Arial" w:cs="Arial"/>
          <w:b/>
          <w:u w:val="single"/>
          <w:lang w:val="ru-RU"/>
        </w:rPr>
      </w:pPr>
    </w:p>
    <w:p w14:paraId="45094827" w14:textId="77777777" w:rsidR="00851F6A" w:rsidRDefault="00851F6A" w:rsidP="00851F6A">
      <w:pPr>
        <w:jc w:val="center"/>
        <w:rPr>
          <w:rFonts w:ascii="Arial" w:hAnsi="Arial" w:cs="Arial"/>
          <w:b/>
          <w:u w:val="single"/>
          <w:lang w:val="ru-RU"/>
        </w:rPr>
      </w:pPr>
    </w:p>
    <w:p w14:paraId="1021CFBF" w14:textId="2CCBA2C9" w:rsidR="00851F6A" w:rsidRDefault="00851F6A" w:rsidP="00851F6A">
      <w:pPr>
        <w:jc w:val="center"/>
        <w:rPr>
          <w:rFonts w:ascii="Arial" w:hAnsi="Arial" w:cs="Arial"/>
          <w:b/>
          <w:u w:val="single"/>
          <w:lang w:val="ru-RU"/>
        </w:rPr>
      </w:pPr>
    </w:p>
    <w:p w14:paraId="7C2B821D" w14:textId="55F1B2BE" w:rsidR="00851F6A" w:rsidRDefault="00851F6A" w:rsidP="00851F6A">
      <w:pPr>
        <w:jc w:val="center"/>
        <w:rPr>
          <w:rFonts w:ascii="Arial" w:hAnsi="Arial" w:cs="Arial"/>
          <w:b/>
          <w:u w:val="single"/>
          <w:lang w:val="ru-RU"/>
        </w:rPr>
      </w:pPr>
    </w:p>
    <w:p w14:paraId="2C2B876D" w14:textId="798ECC63" w:rsidR="00851F6A" w:rsidRDefault="00851F6A" w:rsidP="00851F6A">
      <w:pPr>
        <w:jc w:val="center"/>
        <w:rPr>
          <w:rFonts w:ascii="Arial" w:hAnsi="Arial" w:cs="Arial"/>
          <w:b/>
          <w:u w:val="single"/>
          <w:lang w:val="ru-RU"/>
        </w:rPr>
      </w:pPr>
    </w:p>
    <w:p w14:paraId="1CF721DD" w14:textId="77777777" w:rsidR="00851F6A" w:rsidRDefault="00851F6A" w:rsidP="00851F6A">
      <w:pPr>
        <w:jc w:val="center"/>
        <w:rPr>
          <w:rFonts w:ascii="Arial" w:hAnsi="Arial" w:cs="Arial"/>
          <w:b/>
          <w:u w:val="single"/>
          <w:lang w:val="ru-RU"/>
        </w:rPr>
      </w:pPr>
    </w:p>
    <w:p w14:paraId="4FDAD6C7" w14:textId="4CE7E816" w:rsidR="00851F6A" w:rsidRDefault="00851F6A" w:rsidP="00851F6A">
      <w:pPr>
        <w:jc w:val="center"/>
        <w:rPr>
          <w:rFonts w:ascii="Arial" w:hAnsi="Arial" w:cs="Arial"/>
          <w:b/>
          <w:u w:val="single"/>
          <w:lang w:val="ru-RU"/>
        </w:rPr>
      </w:pPr>
    </w:p>
    <w:p w14:paraId="196E72AD" w14:textId="77777777" w:rsidR="00851F6A" w:rsidRDefault="00851F6A" w:rsidP="00851F6A">
      <w:pPr>
        <w:jc w:val="center"/>
        <w:rPr>
          <w:rFonts w:ascii="Arial" w:hAnsi="Arial" w:cs="Arial"/>
          <w:b/>
          <w:u w:val="single"/>
          <w:lang w:val="ru-RU"/>
        </w:rPr>
      </w:pPr>
    </w:p>
    <w:p w14:paraId="3D321D48" w14:textId="77777777" w:rsidR="00851F6A" w:rsidRDefault="00851F6A" w:rsidP="00851F6A">
      <w:pPr>
        <w:jc w:val="center"/>
        <w:rPr>
          <w:rFonts w:ascii="Arial" w:hAnsi="Arial" w:cs="Arial"/>
          <w:b/>
          <w:u w:val="single"/>
          <w:lang w:val="ru-RU"/>
        </w:rPr>
      </w:pPr>
    </w:p>
    <w:p w14:paraId="469A231B" w14:textId="77777777" w:rsidR="00851F6A" w:rsidRDefault="00851F6A" w:rsidP="00851F6A">
      <w:pPr>
        <w:jc w:val="center"/>
        <w:rPr>
          <w:rFonts w:ascii="Arial" w:hAnsi="Arial" w:cs="Arial"/>
          <w:b/>
          <w:u w:val="single"/>
          <w:lang w:val="ru-RU"/>
        </w:rPr>
      </w:pPr>
    </w:p>
    <w:p w14:paraId="22419562" w14:textId="77777777" w:rsidR="00851F6A" w:rsidRDefault="00851F6A" w:rsidP="00851F6A">
      <w:pPr>
        <w:jc w:val="center"/>
        <w:rPr>
          <w:rFonts w:ascii="Arial" w:hAnsi="Arial" w:cs="Arial"/>
          <w:b/>
          <w:u w:val="single"/>
          <w:lang w:val="ru-RU"/>
        </w:rPr>
      </w:pPr>
    </w:p>
    <w:p w14:paraId="490C8A85" w14:textId="77777777" w:rsidR="00851F6A" w:rsidRDefault="00851F6A" w:rsidP="00851F6A">
      <w:pPr>
        <w:jc w:val="center"/>
        <w:rPr>
          <w:rFonts w:ascii="Arial" w:hAnsi="Arial" w:cs="Arial"/>
          <w:b/>
          <w:u w:val="single"/>
          <w:lang w:val="ru-RU"/>
        </w:rPr>
      </w:pPr>
    </w:p>
    <w:p w14:paraId="68BE972C" w14:textId="77777777" w:rsidR="00851F6A" w:rsidRDefault="00851F6A" w:rsidP="00851F6A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</w:p>
    <w:p w14:paraId="72BA616D" w14:textId="77777777" w:rsidR="00851F6A" w:rsidRPr="000B7379" w:rsidRDefault="00851F6A" w:rsidP="00851F6A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  <w:r w:rsidRPr="000B7379">
        <w:rPr>
          <w:rFonts w:ascii="Arial" w:hAnsi="Arial" w:cs="Arial"/>
          <w:b/>
          <w:sz w:val="28"/>
          <w:szCs w:val="24"/>
          <w:u w:val="single"/>
          <w:lang w:val="ru-RU"/>
        </w:rPr>
        <w:t>ТЕХНИЧЕСКАЯ СПЕЦИФИКАЦИЯ</w:t>
      </w:r>
    </w:p>
    <w:p w14:paraId="73389439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951104" behindDoc="0" locked="0" layoutInCell="1" allowOverlap="1" wp14:anchorId="6FA7FA3B" wp14:editId="1A37A106">
            <wp:simplePos x="0" y="0"/>
            <wp:positionH relativeFrom="column">
              <wp:posOffset>2953104</wp:posOffset>
            </wp:positionH>
            <wp:positionV relativeFrom="paragraph">
              <wp:posOffset>136766</wp:posOffset>
            </wp:positionV>
            <wp:extent cx="3591841" cy="1143078"/>
            <wp:effectExtent l="0" t="0" r="0" b="0"/>
            <wp:wrapNone/>
            <wp:docPr id="225" name="Рисунок 225" descr="quotation%20template/931XC/cra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quotation%20template/931XC/crane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513" cy="117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942912" behindDoc="0" locked="0" layoutInCell="1" allowOverlap="1" wp14:anchorId="632912C2" wp14:editId="39C1836E">
            <wp:simplePos x="0" y="0"/>
            <wp:positionH relativeFrom="column">
              <wp:posOffset>-708025</wp:posOffset>
            </wp:positionH>
            <wp:positionV relativeFrom="paragraph">
              <wp:posOffset>145415</wp:posOffset>
            </wp:positionV>
            <wp:extent cx="3557905" cy="1196340"/>
            <wp:effectExtent l="0" t="0" r="4445" b="3810"/>
            <wp:wrapNone/>
            <wp:docPr id="226" name="Picture 77" descr="C:\Users\makr01\Cloud\Komatsu\marketing\quotation template\931XC\eng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kr01\Cloud\Komatsu\marketing\quotation template\931XC\engine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905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9B31D6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48D3C492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7F28E91B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5F83A95E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59055F07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3E1B6E41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3D617DDE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43936" behindDoc="0" locked="0" layoutInCell="1" allowOverlap="1" wp14:anchorId="4FDBDC77" wp14:editId="40A5A256">
            <wp:simplePos x="0" y="0"/>
            <wp:positionH relativeFrom="column">
              <wp:posOffset>-707390</wp:posOffset>
            </wp:positionH>
            <wp:positionV relativeFrom="paragraph">
              <wp:posOffset>224155</wp:posOffset>
            </wp:positionV>
            <wp:extent cx="3562350" cy="1295400"/>
            <wp:effectExtent l="0" t="0" r="0" b="0"/>
            <wp:wrapNone/>
            <wp:docPr id="228" name="Picture 78" descr="C:\Users\makr01\Cloud\Komatsu\marketing\quotation template\931XC\transmiss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kr01\Cloud\Komatsu\marketing\quotation template\931XC\transmission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242" cy="129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2687B6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952128" behindDoc="0" locked="0" layoutInCell="1" allowOverlap="1" wp14:anchorId="2D51A6AB" wp14:editId="3073B767">
            <wp:simplePos x="0" y="0"/>
            <wp:positionH relativeFrom="column">
              <wp:posOffset>2976253</wp:posOffset>
            </wp:positionH>
            <wp:positionV relativeFrom="paragraph">
              <wp:posOffset>77349</wp:posOffset>
            </wp:positionV>
            <wp:extent cx="3530604" cy="1284790"/>
            <wp:effectExtent l="0" t="0" r="0" b="10795"/>
            <wp:wrapNone/>
            <wp:docPr id="229" name="Рисунок 229" descr="quotation%20template/931XC/fra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quotation%20template/931XC/frame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595" cy="12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3137B2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183274B1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62B379A6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1A4EBCDC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59AFF872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4EDB13EA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4597E46E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39840" behindDoc="1" locked="0" layoutInCell="1" allowOverlap="1" wp14:anchorId="624FB69E" wp14:editId="271DC130">
            <wp:simplePos x="0" y="0"/>
            <wp:positionH relativeFrom="column">
              <wp:posOffset>-697865</wp:posOffset>
            </wp:positionH>
            <wp:positionV relativeFrom="paragraph">
              <wp:posOffset>231775</wp:posOffset>
            </wp:positionV>
            <wp:extent cx="3576320" cy="1889760"/>
            <wp:effectExtent l="0" t="0" r="5080" b="0"/>
            <wp:wrapNone/>
            <wp:docPr id="231" name="Picture 35" descr="C:\Users\makr01\Cloud\Komatsu\marketing\quotation template\931\head s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kr01\Cloud\Komatsu\marketing\quotation template\931\head s132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638" cy="189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23236E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38816" behindDoc="1" locked="0" layoutInCell="1" allowOverlap="1" wp14:anchorId="3B891698" wp14:editId="534954E0">
            <wp:simplePos x="0" y="0"/>
            <wp:positionH relativeFrom="column">
              <wp:posOffset>2910205</wp:posOffset>
            </wp:positionH>
            <wp:positionV relativeFrom="paragraph">
              <wp:posOffset>123289</wp:posOffset>
            </wp:positionV>
            <wp:extent cx="3527729" cy="1152525"/>
            <wp:effectExtent l="0" t="0" r="0" b="0"/>
            <wp:wrapNone/>
            <wp:docPr id="233" name="Picture 51" descr="C:\Users\makr01\Cloud\Komatsu\marketing\quotation template\931\hydraulic syst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kr01\Cloud\Komatsu\marketing\quotation template\931\hydraulic system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729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131A23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21DE8F34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7228733D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14D9D197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034A4D06" w14:textId="4DBE887B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54799760" w14:textId="0A320445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57B1208F" w14:textId="3BDA7CBF" w:rsidR="00851F6A" w:rsidRPr="001455D4" w:rsidRDefault="007D6C49" w:rsidP="00851F6A">
      <w:pPr>
        <w:jc w:val="center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979776" behindDoc="0" locked="0" layoutInCell="1" allowOverlap="1" wp14:anchorId="1FBD0D17" wp14:editId="61DCEE82">
            <wp:simplePos x="0" y="0"/>
            <wp:positionH relativeFrom="column">
              <wp:posOffset>2952115</wp:posOffset>
            </wp:positionH>
            <wp:positionV relativeFrom="paragraph">
              <wp:posOffset>120263</wp:posOffset>
            </wp:positionV>
            <wp:extent cx="3578734" cy="1677725"/>
            <wp:effectExtent l="0" t="0" r="3175" b="0"/>
            <wp:wrapNone/>
            <wp:docPr id="122" name="Рисунок 122" descr="C:\Users\makr01\AppData\Local\Microsoft\Windows\INetCache\Content.Word\winc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kr01\AppData\Local\Microsoft\Windows\INetCache\Content.Word\winch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734" cy="167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3AE0E5" w14:textId="07E3B5AE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0AD28DF5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4A9C9E89" w14:textId="77777777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757ABFE3" w14:textId="77777777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01206AAB" w14:textId="77777777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53A8D7B2" w14:textId="77777777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05F6FE9F" w14:textId="021FF314" w:rsidR="00234814" w:rsidRPr="00AE0381" w:rsidRDefault="00234814" w:rsidP="00851F6A">
      <w:pPr>
        <w:jc w:val="center"/>
        <w:rPr>
          <w:rFonts w:ascii="Arial" w:hAnsi="Arial" w:cs="Arial"/>
          <w:lang w:val="ru-RU"/>
        </w:rPr>
      </w:pPr>
    </w:p>
    <w:p w14:paraId="0F679CA3" w14:textId="38D656BA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14F0D769" w14:textId="6E36733B" w:rsidR="00851F6A" w:rsidRDefault="008F724D" w:rsidP="00851F6A">
      <w:pPr>
        <w:jc w:val="center"/>
        <w:rPr>
          <w:rFonts w:ascii="Arial" w:hAnsi="Arial" w:cs="Arial"/>
          <w:lang w:val="ru-RU"/>
        </w:rPr>
      </w:pPr>
      <w:r w:rsidRPr="008F724D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970560" behindDoc="0" locked="0" layoutInCell="1" allowOverlap="1" wp14:anchorId="56FFBDC9" wp14:editId="0F7F435C">
                <wp:simplePos x="0" y="0"/>
                <wp:positionH relativeFrom="column">
                  <wp:posOffset>-479159</wp:posOffset>
                </wp:positionH>
                <wp:positionV relativeFrom="paragraph">
                  <wp:posOffset>273346</wp:posOffset>
                </wp:positionV>
                <wp:extent cx="1456055" cy="393065"/>
                <wp:effectExtent l="0" t="0" r="10795" b="26035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6055" cy="393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707EFD" w14:textId="0B42F660" w:rsidR="003D544D" w:rsidRPr="008F724D" w:rsidRDefault="003D544D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  <w:r w:rsidRPr="008F724D"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  <w:t>Система управления</w:t>
                            </w:r>
                          </w:p>
                          <w:p w14:paraId="22F27D1F" w14:textId="59A316E1" w:rsidR="003D544D" w:rsidRPr="008F724D" w:rsidRDefault="003D544D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  <w:r w:rsidRPr="008F724D"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  <w:t>Удалённое управление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6FFBDC9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37.75pt;margin-top:21.5pt;width:114.65pt;height:30.95pt;z-index:251970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">
                <v:textbox>
                  <w:txbxContent>
                    <w:p w14:paraId="05707EFD" w14:textId="0B42F660" w:rsidR="003D544D" w:rsidRPr="008F724D" w:rsidRDefault="003D544D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 w:rsidRPr="008F724D">
                        <w:rPr>
                          <w:rFonts w:ascii="Arial" w:hAnsi="Arial" w:cs="Arial"/>
                          <w:sz w:val="18"/>
                          <w:lang w:val="ru-RU"/>
                        </w:rPr>
                        <w:t>Система управления</w:t>
                      </w:r>
                    </w:p>
                    <w:p w14:paraId="22F27D1F" w14:textId="59A316E1" w:rsidR="003D544D" w:rsidRPr="008F724D" w:rsidRDefault="003D544D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 w:rsidRPr="008F724D">
                        <w:rPr>
                          <w:rFonts w:ascii="Arial" w:hAnsi="Arial" w:cs="Arial"/>
                          <w:sz w:val="18"/>
                          <w:lang w:val="ru-RU"/>
                        </w:rPr>
                        <w:t>Удалённое управление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A2BA0" w:rsidRPr="00AA2BA0"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957248" behindDoc="0" locked="0" layoutInCell="1" allowOverlap="1" wp14:anchorId="4B560004" wp14:editId="378BF1A3">
            <wp:simplePos x="0" y="0"/>
            <wp:positionH relativeFrom="column">
              <wp:posOffset>-287079</wp:posOffset>
            </wp:positionH>
            <wp:positionV relativeFrom="paragraph">
              <wp:posOffset>251313</wp:posOffset>
            </wp:positionV>
            <wp:extent cx="6085205" cy="2994660"/>
            <wp:effectExtent l="0" t="0" r="0" b="0"/>
            <wp:wrapNone/>
            <wp:docPr id="26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5205" cy="2994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84817A" w14:textId="1B2BB88C" w:rsidR="00851F6A" w:rsidRDefault="0022627D" w:rsidP="00851F6A">
      <w:pPr>
        <w:jc w:val="center"/>
        <w:rPr>
          <w:rFonts w:ascii="Arial" w:hAnsi="Arial" w:cs="Arial"/>
          <w:lang w:val="ru-RU"/>
        </w:rPr>
      </w:pPr>
      <w:r w:rsidRPr="008F724D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972608" behindDoc="0" locked="0" layoutInCell="1" allowOverlap="1" wp14:anchorId="27FA6DD7" wp14:editId="62DA886C">
                <wp:simplePos x="0" y="0"/>
                <wp:positionH relativeFrom="column">
                  <wp:posOffset>2916665</wp:posOffset>
                </wp:positionH>
                <wp:positionV relativeFrom="paragraph">
                  <wp:posOffset>150661</wp:posOffset>
                </wp:positionV>
                <wp:extent cx="1254125" cy="393065"/>
                <wp:effectExtent l="0" t="0" r="22225" b="26035"/>
                <wp:wrapSquare wrapText="bothSides"/>
                <wp:docPr id="1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4125" cy="393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61688E" w14:textId="0352D489" w:rsidR="003D544D" w:rsidRPr="008F724D" w:rsidRDefault="003D544D" w:rsidP="006E3D7E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  <w:t>Доработанная защита оператора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7FA6DD7" id="_x0000_s1027" type="#_x0000_t202" style="position:absolute;left:0;text-align:left;margin-left:229.65pt;margin-top:11.85pt;width:98.75pt;height:30.95pt;z-index:251972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">
                <v:textbox>
                  <w:txbxContent>
                    <w:p w14:paraId="1861688E" w14:textId="0352D489" w:rsidR="003D544D" w:rsidRPr="008F724D" w:rsidRDefault="003D544D" w:rsidP="006E3D7E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lang w:val="ru-RU"/>
                        </w:rPr>
                        <w:t>Доработанная защита оператора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1106C" w:rsidRPr="0021106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5AC010E2" wp14:editId="6C271C76">
                <wp:simplePos x="0" y="0"/>
                <wp:positionH relativeFrom="column">
                  <wp:posOffset>2490470</wp:posOffset>
                </wp:positionH>
                <wp:positionV relativeFrom="paragraph">
                  <wp:posOffset>1447165</wp:posOffset>
                </wp:positionV>
                <wp:extent cx="538480" cy="270510"/>
                <wp:effectExtent l="19050" t="19050" r="13970" b="15240"/>
                <wp:wrapNone/>
                <wp:docPr id="280" name="Ova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38480" cy="270510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square" lIns="90000" tIns="46800" rIns="90000" bIns="46800" numCol="1" rtlCol="0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267BE251" id="Oval 9" o:spid="_x0000_s1026" style="position:absolute;margin-left:196.1pt;margin-top:113.95pt;width:42.4pt;height:21.3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" filled="f" strokecolor="red" strokeweight="2.25pt">
                <v:textbox style="mso-fit-shape-to-text:t" inset="2.5mm,1.3mm,2.5mm,1.3mm"/>
              </v:oval>
            </w:pict>
          </mc:Fallback>
        </mc:AlternateContent>
      </w:r>
      <w:r w:rsidR="0021106C" w:rsidRPr="0021106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0D36B415" wp14:editId="0FABE0C7">
                <wp:simplePos x="0" y="0"/>
                <wp:positionH relativeFrom="column">
                  <wp:posOffset>4826635</wp:posOffset>
                </wp:positionH>
                <wp:positionV relativeFrom="paragraph">
                  <wp:posOffset>1798320</wp:posOffset>
                </wp:positionV>
                <wp:extent cx="728345" cy="503555"/>
                <wp:effectExtent l="17145" t="20955" r="12700" b="12700"/>
                <wp:wrapNone/>
                <wp:docPr id="277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rot="5400000">
                          <a:off x="0" y="0"/>
                          <a:ext cx="728345" cy="503555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square" lIns="90000" tIns="46800" rIns="90000" bIns="46800" numCol="1" rtlCol="0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2DCF493C" id="Oval 8" o:spid="_x0000_s1026" style="position:absolute;margin-left:380.05pt;margin-top:141.6pt;width:57.35pt;height:39.65pt;rotation:90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" filled="f" strokecolor="red" strokeweight="2.25pt">
                <v:textbox inset="2.5mm,1.3mm,2.5mm,1.3mm"/>
              </v:oval>
            </w:pict>
          </mc:Fallback>
        </mc:AlternateContent>
      </w:r>
    </w:p>
    <w:p w14:paraId="54681736" w14:textId="1B0147C9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384F500E" w14:textId="42209B43" w:rsidR="00851F6A" w:rsidRPr="001455D4" w:rsidRDefault="0021106C" w:rsidP="00851F6A">
      <w:pPr>
        <w:jc w:val="center"/>
        <w:rPr>
          <w:rFonts w:ascii="Arial" w:hAnsi="Arial" w:cs="Arial"/>
          <w:lang w:val="ru-RU"/>
        </w:rPr>
      </w:pPr>
      <w:r w:rsidRPr="0021106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2F825CFD" wp14:editId="7E1A616F">
                <wp:simplePos x="0" y="0"/>
                <wp:positionH relativeFrom="column">
                  <wp:posOffset>3317032</wp:posOffset>
                </wp:positionH>
                <wp:positionV relativeFrom="paragraph">
                  <wp:posOffset>76879</wp:posOffset>
                </wp:positionV>
                <wp:extent cx="232115" cy="520700"/>
                <wp:effectExtent l="0" t="0" r="34925" b="31750"/>
                <wp:wrapNone/>
                <wp:docPr id="99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232115" cy="52070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chemeClr val="tx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A33F244" id="Straight Connector 4" o:spid="_x0000_s1026" style="position:absolute;flip:y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1.2pt,6.05pt" to="279.5pt,4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" strokecolor="black [3213]"/>
            </w:pict>
          </mc:Fallback>
        </mc:AlternateContent>
      </w:r>
      <w:r w:rsidRPr="0021106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593D53C7" wp14:editId="04443A3B">
                <wp:simplePos x="0" y="0"/>
                <wp:positionH relativeFrom="column">
                  <wp:posOffset>595097</wp:posOffset>
                </wp:positionH>
                <wp:positionV relativeFrom="paragraph">
                  <wp:posOffset>140675</wp:posOffset>
                </wp:positionV>
                <wp:extent cx="1893260" cy="1074848"/>
                <wp:effectExtent l="0" t="0" r="31115" b="30480"/>
                <wp:wrapNone/>
                <wp:docPr id="64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 flipV="1">
                          <a:off x="0" y="0"/>
                          <a:ext cx="1893260" cy="1074848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chemeClr val="tx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900C8E5" id="Straight Connector 15" o:spid="_x0000_s1026" style="position:absolute;flip:x y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.85pt,11.1pt" to="195.95pt,9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" strokecolor="black [3213]"/>
            </w:pict>
          </mc:Fallback>
        </mc:AlternateContent>
      </w:r>
    </w:p>
    <w:p w14:paraId="55BEEFF8" w14:textId="26C4A6EA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1908D07E" w14:textId="463C831E" w:rsidR="00851F6A" w:rsidRPr="001455D4" w:rsidRDefault="002F728C" w:rsidP="00851F6A">
      <w:pPr>
        <w:jc w:val="center"/>
        <w:rPr>
          <w:rFonts w:ascii="Arial" w:hAnsi="Arial" w:cs="Arial"/>
          <w:lang w:val="ru-RU"/>
        </w:rPr>
      </w:pPr>
      <w:r w:rsidRPr="008F724D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974656" behindDoc="0" locked="0" layoutInCell="1" allowOverlap="1" wp14:anchorId="4AA83675" wp14:editId="47D64AAC">
                <wp:simplePos x="0" y="0"/>
                <wp:positionH relativeFrom="column">
                  <wp:posOffset>4177797</wp:posOffset>
                </wp:positionH>
                <wp:positionV relativeFrom="paragraph">
                  <wp:posOffset>34290</wp:posOffset>
                </wp:positionV>
                <wp:extent cx="1031240" cy="393065"/>
                <wp:effectExtent l="0" t="0" r="16510" b="26035"/>
                <wp:wrapSquare wrapText="bothSides"/>
                <wp:docPr id="1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1240" cy="393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0297F4" w14:textId="61D14CDD" w:rsidR="003D544D" w:rsidRPr="002F728C" w:rsidRDefault="003D544D" w:rsidP="002F728C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  <w:t>Оборудование для наклона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AA83675" id="_x0000_s1028" type="#_x0000_t202" style="position:absolute;left:0;text-align:left;margin-left:328.95pt;margin-top:2.7pt;width:81.2pt;height:30.95pt;z-index:251974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">
                <v:textbox>
                  <w:txbxContent>
                    <w:p w14:paraId="520297F4" w14:textId="61D14CDD" w:rsidR="003D544D" w:rsidRPr="002F728C" w:rsidRDefault="003D544D" w:rsidP="002F728C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lang w:val="ru-RU"/>
                        </w:rPr>
                        <w:t>Оборудование для наклона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2332B9F" w14:textId="2A2D674E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001D2EEF" w14:textId="1A7EF07D" w:rsidR="00851F6A" w:rsidRPr="001455D4" w:rsidRDefault="002F728C" w:rsidP="00851F6A">
      <w:pPr>
        <w:jc w:val="center"/>
        <w:rPr>
          <w:rFonts w:ascii="Arial" w:hAnsi="Arial" w:cs="Arial"/>
          <w:lang w:val="ru-RU"/>
        </w:rPr>
      </w:pPr>
      <w:r w:rsidRPr="008F724D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976704" behindDoc="0" locked="0" layoutInCell="1" allowOverlap="1" wp14:anchorId="3C743B6C" wp14:editId="33711B2A">
                <wp:simplePos x="0" y="0"/>
                <wp:positionH relativeFrom="column">
                  <wp:posOffset>5517515</wp:posOffset>
                </wp:positionH>
                <wp:positionV relativeFrom="paragraph">
                  <wp:posOffset>13335</wp:posOffset>
                </wp:positionV>
                <wp:extent cx="967740" cy="381635"/>
                <wp:effectExtent l="0" t="0" r="22860" b="18415"/>
                <wp:wrapSquare wrapText="bothSides"/>
                <wp:docPr id="1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7740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EFEEA2" w14:textId="65AB56E2" w:rsidR="003D544D" w:rsidRPr="008F724D" w:rsidRDefault="003D544D" w:rsidP="002F728C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  <w:t>Лебёдочное оборудование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C743B6C" id="_x0000_s1029" type="#_x0000_t202" style="position:absolute;left:0;text-align:left;margin-left:434.45pt;margin-top:1.05pt;width:76.2pt;height:30.05pt;z-index:25197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">
                <v:textbox>
                  <w:txbxContent>
                    <w:p w14:paraId="1FEFEEA2" w14:textId="65AB56E2" w:rsidR="003D544D" w:rsidRPr="008F724D" w:rsidRDefault="003D544D" w:rsidP="002F728C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lang w:val="ru-RU"/>
                        </w:rPr>
                        <w:t>Лебёдочное оборудование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1106C" w:rsidRPr="0021106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3EADC53D" wp14:editId="4CCB3A56">
                <wp:simplePos x="0" y="0"/>
                <wp:positionH relativeFrom="column">
                  <wp:posOffset>4475981</wp:posOffset>
                </wp:positionH>
                <wp:positionV relativeFrom="paragraph">
                  <wp:posOffset>77587</wp:posOffset>
                </wp:positionV>
                <wp:extent cx="170121" cy="955897"/>
                <wp:effectExtent l="0" t="0" r="20955" b="15875"/>
                <wp:wrapNone/>
                <wp:docPr id="94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170121" cy="955897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chemeClr val="tx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9711752" id="Straight Connector 19" o:spid="_x0000_s1026" style="position:absolute;flip:y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2.45pt,6.1pt" to="365.85pt,8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" strokecolor="black [3213]"/>
            </w:pict>
          </mc:Fallback>
        </mc:AlternateContent>
      </w:r>
      <w:r w:rsidR="0021106C" w:rsidRPr="0021106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7B4846D" wp14:editId="4537D2A5">
                <wp:simplePos x="0" y="0"/>
                <wp:positionH relativeFrom="column">
                  <wp:posOffset>2917387</wp:posOffset>
                </wp:positionH>
                <wp:positionV relativeFrom="paragraph">
                  <wp:posOffset>92609</wp:posOffset>
                </wp:positionV>
                <wp:extent cx="826837" cy="435612"/>
                <wp:effectExtent l="24130" t="13970" r="16510" b="16510"/>
                <wp:wrapNone/>
                <wp:docPr id="8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rot="16200000">
                          <a:off x="0" y="0"/>
                          <a:ext cx="826837" cy="435612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square" lIns="90000" tIns="46800" rIns="90000" bIns="46800" numCol="1" rtlCol="0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318A69E9" id="Oval 7" o:spid="_x0000_s1026" style="position:absolute;margin-left:229.7pt;margin-top:7.3pt;width:65.1pt;height:34.3pt;rotation:-90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" filled="f" strokecolor="red" strokeweight="2.25pt">
                <v:textbox inset="2.5mm,1.3mm,2.5mm,1.3mm"/>
              </v:oval>
            </w:pict>
          </mc:Fallback>
        </mc:AlternateContent>
      </w:r>
    </w:p>
    <w:p w14:paraId="7A9E34D4" w14:textId="19993426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225DAE16" w14:textId="25724443" w:rsidR="00851F6A" w:rsidRDefault="002F728C" w:rsidP="00851F6A">
      <w:pPr>
        <w:jc w:val="center"/>
        <w:rPr>
          <w:rFonts w:ascii="Arial" w:hAnsi="Arial" w:cs="Arial"/>
          <w:lang w:val="ru-RU"/>
        </w:rPr>
      </w:pPr>
      <w:r w:rsidRPr="0021106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751F0060" wp14:editId="51021B74">
                <wp:simplePos x="0" y="0"/>
                <wp:positionH relativeFrom="column">
                  <wp:posOffset>5464810</wp:posOffset>
                </wp:positionH>
                <wp:positionV relativeFrom="paragraph">
                  <wp:posOffset>46045</wp:posOffset>
                </wp:positionV>
                <wp:extent cx="499730" cy="497426"/>
                <wp:effectExtent l="0" t="0" r="34290" b="17145"/>
                <wp:wrapNone/>
                <wp:docPr id="286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499730" cy="497426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chemeClr val="tx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BB00BB9" id="Straight Connector 14" o:spid="_x0000_s1026" style="position:absolute;flip:y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0.3pt,3.65pt" to="469.65pt,4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" strokecolor="black [3213]"/>
            </w:pict>
          </mc:Fallback>
        </mc:AlternateContent>
      </w:r>
    </w:p>
    <w:p w14:paraId="7EEC3C0F" w14:textId="255E05B3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47C902E3" w14:textId="3D6A9329" w:rsidR="00851F6A" w:rsidRPr="00F44DF5" w:rsidRDefault="00851F6A" w:rsidP="00851F6A">
      <w:pPr>
        <w:jc w:val="center"/>
        <w:rPr>
          <w:rFonts w:ascii="Arial" w:hAnsi="Arial" w:cs="Arial"/>
          <w:lang w:val="ru-RU"/>
        </w:rPr>
      </w:pPr>
    </w:p>
    <w:p w14:paraId="058086A0" w14:textId="12406E1D" w:rsidR="00851F6A" w:rsidRDefault="005114AD" w:rsidP="00851F6A">
      <w:pPr>
        <w:jc w:val="center"/>
        <w:rPr>
          <w:rFonts w:ascii="Arial" w:hAnsi="Arial" w:cs="Arial"/>
          <w:lang w:val="ru-RU"/>
        </w:rPr>
      </w:pPr>
      <w:r w:rsidRPr="0021106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15DA9641" wp14:editId="5B200CEC">
                <wp:simplePos x="0" y="0"/>
                <wp:positionH relativeFrom="column">
                  <wp:posOffset>4178270</wp:posOffset>
                </wp:positionH>
                <wp:positionV relativeFrom="paragraph">
                  <wp:posOffset>158218</wp:posOffset>
                </wp:positionV>
                <wp:extent cx="757452" cy="183515"/>
                <wp:effectExtent l="19050" t="19050" r="24130" b="26035"/>
                <wp:wrapNone/>
                <wp:docPr id="75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57452" cy="183515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square" lIns="90000" tIns="46800" rIns="90000" bIns="46800" numCol="1" rtlCol="0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7A29DDFF" id="Oval 17" o:spid="_x0000_s1026" style="position:absolute;margin-left:329pt;margin-top:12.45pt;width:59.65pt;height:14.45pt;z-index:251966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" filled="f" strokecolor="red" strokeweight="2.25pt">
                <v:textbox style="mso-fit-shape-to-text:t" inset="2.5mm,1.3mm,2.5mm,1.3mm"/>
              </v:oval>
            </w:pict>
          </mc:Fallback>
        </mc:AlternateContent>
      </w:r>
    </w:p>
    <w:p w14:paraId="2EB95888" w14:textId="3A60CED3" w:rsidR="00851F6A" w:rsidRDefault="007B00DF" w:rsidP="00851F6A">
      <w:pPr>
        <w:jc w:val="center"/>
        <w:rPr>
          <w:rFonts w:ascii="Arial" w:hAnsi="Arial" w:cs="Arial"/>
          <w:lang w:val="ru-RU"/>
        </w:rPr>
      </w:pPr>
      <w:r w:rsidRPr="0021106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3F621E9E" wp14:editId="136B923E">
                <wp:simplePos x="0" y="0"/>
                <wp:positionH relativeFrom="column">
                  <wp:posOffset>4178269</wp:posOffset>
                </wp:positionH>
                <wp:positionV relativeFrom="paragraph">
                  <wp:posOffset>131814</wp:posOffset>
                </wp:positionV>
                <wp:extent cx="797767" cy="285750"/>
                <wp:effectExtent l="19050" t="19050" r="21590" b="19050"/>
                <wp:wrapNone/>
                <wp:docPr id="276" name="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797767" cy="285750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square" lIns="90000" tIns="46800" rIns="90000" bIns="46800" numCol="1" rtlCol="0" anchor="t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2FAABF9B" id="Oval 6" o:spid="_x0000_s1026" style="position:absolute;margin-left:329pt;margin-top:10.4pt;width:62.8pt;height:22.5pt;z-index:251959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" filled="f" strokecolor="red" strokeweight="2.25pt">
                <v:textbox style="mso-fit-shape-to-text:t" inset="2.5mm,1.3mm,2.5mm,1.3mm"/>
              </v:oval>
            </w:pict>
          </mc:Fallback>
        </mc:AlternateContent>
      </w:r>
    </w:p>
    <w:p w14:paraId="178619EC" w14:textId="358649BF" w:rsidR="00851F6A" w:rsidRDefault="00B717F8" w:rsidP="00851F6A">
      <w:pPr>
        <w:jc w:val="center"/>
        <w:rPr>
          <w:rFonts w:ascii="Arial" w:hAnsi="Arial" w:cs="Arial"/>
          <w:lang w:val="ru-RU"/>
        </w:rPr>
      </w:pPr>
      <w:r w:rsidRPr="008F724D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978752" behindDoc="0" locked="0" layoutInCell="1" allowOverlap="1" wp14:anchorId="5947D351" wp14:editId="137B906D">
                <wp:simplePos x="0" y="0"/>
                <wp:positionH relativeFrom="column">
                  <wp:posOffset>5380710</wp:posOffset>
                </wp:positionH>
                <wp:positionV relativeFrom="paragraph">
                  <wp:posOffset>135890</wp:posOffset>
                </wp:positionV>
                <wp:extent cx="1105535" cy="393065"/>
                <wp:effectExtent l="0" t="0" r="18415" b="26035"/>
                <wp:wrapSquare wrapText="bothSides"/>
                <wp:docPr id="1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5535" cy="393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BB6188" w14:textId="53CF4F6D" w:rsidR="003D544D" w:rsidRPr="002F728C" w:rsidRDefault="003D544D" w:rsidP="002F728C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  <w:t>Переработанная задняя рама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947D351" id="_x0000_s1030" type="#_x0000_t202" style="position:absolute;left:0;text-align:left;margin-left:423.7pt;margin-top:10.7pt;width:87.05pt;height:30.95pt;z-index:25197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">
                <v:textbox>
                  <w:txbxContent>
                    <w:p w14:paraId="53BB6188" w14:textId="53CF4F6D" w:rsidR="003D544D" w:rsidRPr="002F728C" w:rsidRDefault="003D544D" w:rsidP="002F728C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lang w:val="ru-RU"/>
                        </w:rPr>
                        <w:t>Переработанная задняя рама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E9D3546" w14:textId="401660A4" w:rsidR="00851F6A" w:rsidRDefault="0021106C" w:rsidP="00851F6A">
      <w:pPr>
        <w:jc w:val="center"/>
        <w:rPr>
          <w:rFonts w:ascii="Arial" w:hAnsi="Arial" w:cs="Arial"/>
          <w:lang w:val="ru-RU"/>
        </w:rPr>
      </w:pPr>
      <w:r w:rsidRPr="0021106C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6737D6FD" wp14:editId="790EB7D6">
                <wp:simplePos x="0" y="0"/>
                <wp:positionH relativeFrom="column">
                  <wp:posOffset>4646102</wp:posOffset>
                </wp:positionH>
                <wp:positionV relativeFrom="paragraph">
                  <wp:posOffset>68373</wp:posOffset>
                </wp:positionV>
                <wp:extent cx="796703" cy="180754"/>
                <wp:effectExtent l="0" t="0" r="22860" b="29210"/>
                <wp:wrapNone/>
                <wp:docPr id="282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 flipV="1">
                          <a:off x="0" y="0"/>
                          <a:ext cx="796703" cy="180754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chemeClr val="tx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1CB7A6A" id="Straight Connector 13" o:spid="_x0000_s1026" style="position:absolute;flip:x y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5.85pt,5.4pt" to="428.6pt,1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" strokecolor="black [3213]"/>
            </w:pict>
          </mc:Fallback>
        </mc:AlternateContent>
      </w:r>
    </w:p>
    <w:p w14:paraId="40117D4B" w14:textId="2E1F44A6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7A008F4B" w14:textId="4FE95E21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0286236A" w14:textId="77777777" w:rsidR="00851F6A" w:rsidRDefault="00851F6A" w:rsidP="00851F6A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40864" behindDoc="1" locked="0" layoutInCell="1" allowOverlap="1" wp14:anchorId="229C3695" wp14:editId="36A90CBC">
            <wp:simplePos x="0" y="0"/>
            <wp:positionH relativeFrom="column">
              <wp:posOffset>-745490</wp:posOffset>
            </wp:positionH>
            <wp:positionV relativeFrom="paragraph">
              <wp:posOffset>175895</wp:posOffset>
            </wp:positionV>
            <wp:extent cx="3662082" cy="1085850"/>
            <wp:effectExtent l="0" t="0" r="0" b="0"/>
            <wp:wrapNone/>
            <wp:docPr id="241" name="Picture 60" descr="C:\Users\makr01\Cloud\Komatsu\marketing\quotation template\931\brak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akr01\Cloud\Komatsu\marketing\quotation template\931\brakes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082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095406" w14:textId="77777777" w:rsidR="00851F6A" w:rsidRDefault="00851F6A" w:rsidP="00851F6A">
      <w:pPr>
        <w:jc w:val="center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953152" behindDoc="0" locked="0" layoutInCell="1" allowOverlap="1" wp14:anchorId="76B382B9" wp14:editId="0E5A4F8F">
            <wp:simplePos x="0" y="0"/>
            <wp:positionH relativeFrom="column">
              <wp:posOffset>2964678</wp:posOffset>
            </wp:positionH>
            <wp:positionV relativeFrom="paragraph">
              <wp:posOffset>10401</wp:posOffset>
            </wp:positionV>
            <wp:extent cx="3567459" cy="1608881"/>
            <wp:effectExtent l="0" t="0" r="0" b="0"/>
            <wp:wrapNone/>
            <wp:docPr id="242" name="Рисунок 242" descr="quotation%20template/911/manip_syst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quotation%20template/911/manip_system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172" cy="1618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E96510" w14:textId="77777777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3BD70389" w14:textId="77777777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42AF67C0" w14:textId="77777777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5E2C0771" w14:textId="77777777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5A2659F5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0C55F907" w14:textId="77777777" w:rsidR="00851F6A" w:rsidRPr="001455D4" w:rsidRDefault="00851F6A" w:rsidP="00851F6A">
      <w:pPr>
        <w:tabs>
          <w:tab w:val="left" w:pos="3825"/>
          <w:tab w:val="center" w:pos="4791"/>
        </w:tabs>
        <w:rPr>
          <w:rFonts w:ascii="Arial" w:hAnsi="Arial" w:cs="Arial"/>
          <w:lang w:val="ru-RU"/>
        </w:rPr>
      </w:pPr>
      <w:r>
        <w:rPr>
          <w:rFonts w:ascii="Arial" w:hAnsi="Arial" w:cs="Arial"/>
          <w:lang w:val="ru-RU"/>
        </w:rPr>
        <w:tab/>
      </w:r>
      <w:r>
        <w:rPr>
          <w:rFonts w:ascii="Arial" w:hAnsi="Arial" w:cs="Arial"/>
          <w:lang w:val="ru-RU"/>
        </w:rPr>
        <w:tab/>
      </w:r>
      <w:r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941888" behindDoc="0" locked="0" layoutInCell="1" allowOverlap="1" wp14:anchorId="3D5428CA" wp14:editId="60ADA725">
            <wp:simplePos x="0" y="0"/>
            <wp:positionH relativeFrom="column">
              <wp:posOffset>-736437</wp:posOffset>
            </wp:positionH>
            <wp:positionV relativeFrom="paragraph">
              <wp:posOffset>192135</wp:posOffset>
            </wp:positionV>
            <wp:extent cx="3657600" cy="504090"/>
            <wp:effectExtent l="0" t="0" r="0" b="4445"/>
            <wp:wrapNone/>
            <wp:docPr id="244" name="Изображение 287" descr="../quotation%20template/tools/do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../quotation%20template/tools/docs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50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3F4008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6A885F7A" w14:textId="77777777" w:rsidR="00851F6A" w:rsidRPr="001455D4" w:rsidRDefault="00851F6A" w:rsidP="00851F6A">
      <w:pPr>
        <w:rPr>
          <w:rFonts w:ascii="Arial" w:hAnsi="Arial" w:cs="Arial"/>
          <w:lang w:val="ru-RU"/>
        </w:rPr>
      </w:pPr>
    </w:p>
    <w:p w14:paraId="0CC3ACBB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49C63A81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lang w:val="ru-RU" w:eastAsia="ru-RU"/>
        </w:rPr>
        <w:drawing>
          <wp:anchor distT="0" distB="0" distL="114300" distR="114300" simplePos="0" relativeHeight="251948032" behindDoc="0" locked="0" layoutInCell="1" allowOverlap="1" wp14:anchorId="00F22783" wp14:editId="64E283BC">
            <wp:simplePos x="0" y="0"/>
            <wp:positionH relativeFrom="column">
              <wp:posOffset>-713105</wp:posOffset>
            </wp:positionH>
            <wp:positionV relativeFrom="paragraph">
              <wp:posOffset>277522</wp:posOffset>
            </wp:positionV>
            <wp:extent cx="3565582" cy="1695450"/>
            <wp:effectExtent l="0" t="0" r="0" b="0"/>
            <wp:wrapNone/>
            <wp:docPr id="245" name="Picture 84" descr="C:\Users\makr01\Cloud\Komatsu\marketing\quotation template\931XC\ergonom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kr01\Cloud\Komatsu\marketing\quotation template\931XC\ergonomics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582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BF4605" w14:textId="7CAC7181" w:rsidR="00851F6A" w:rsidRDefault="00851F6A" w:rsidP="00851F6A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54176" behindDoc="0" locked="0" layoutInCell="1" allowOverlap="1" wp14:anchorId="0398BEC0" wp14:editId="4AA37AD7">
            <wp:simplePos x="0" y="0"/>
            <wp:positionH relativeFrom="column">
              <wp:posOffset>2951480</wp:posOffset>
            </wp:positionH>
            <wp:positionV relativeFrom="paragraph">
              <wp:posOffset>63500</wp:posOffset>
            </wp:positionV>
            <wp:extent cx="3589020" cy="883920"/>
            <wp:effectExtent l="0" t="0" r="0" b="0"/>
            <wp:wrapNone/>
            <wp:docPr id="252" name="Рисунок 252" descr="whee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wheels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883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E21E1" w14:textId="77777777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72969C70" w14:textId="77777777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16FC5D84" w14:textId="77777777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6A9C48EC" w14:textId="77777777" w:rsidR="00851F6A" w:rsidRDefault="00851F6A" w:rsidP="00851F6A">
      <w:pPr>
        <w:jc w:val="center"/>
        <w:rPr>
          <w:rFonts w:ascii="Arial" w:hAnsi="Arial" w:cs="Arial"/>
          <w:lang w:val="ru-RU"/>
        </w:rPr>
      </w:pPr>
    </w:p>
    <w:p w14:paraId="08A679E0" w14:textId="699ED827" w:rsidR="00851F6A" w:rsidRDefault="00B47981" w:rsidP="00851F6A">
      <w:pPr>
        <w:jc w:val="center"/>
        <w:rPr>
          <w:rFonts w:ascii="Arial" w:hAnsi="Arial" w:cs="Arial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80800" behindDoc="0" locked="0" layoutInCell="1" allowOverlap="1" wp14:anchorId="6940AD64" wp14:editId="2BD5768E">
            <wp:simplePos x="0" y="0"/>
            <wp:positionH relativeFrom="column">
              <wp:posOffset>2952198</wp:posOffset>
            </wp:positionH>
            <wp:positionV relativeFrom="paragraph">
              <wp:posOffset>118965</wp:posOffset>
            </wp:positionV>
            <wp:extent cx="3583332" cy="441221"/>
            <wp:effectExtent l="0" t="0" r="0" b="0"/>
            <wp:wrapNone/>
            <wp:docPr id="123" name="Рисунок 123" descr="C:\Users\makr01\AppData\Local\Microsoft\Windows\INetCache\Content.Word\weigh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kr01\AppData\Local\Microsoft\Windows\INetCache\Content.Word\weight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5040" cy="448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9E4EAE" w14:textId="0F346F4F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553D4DEA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2BE2E8A5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3B03C53A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1AB22042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3E8C43D1" w14:textId="715914D1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2612797A" w14:textId="77777777" w:rsidR="00851F6A" w:rsidRPr="001455D4" w:rsidRDefault="00851F6A" w:rsidP="00851F6A">
      <w:pPr>
        <w:jc w:val="center"/>
        <w:rPr>
          <w:rFonts w:ascii="Arial" w:hAnsi="Arial" w:cs="Arial"/>
          <w:lang w:val="ru-RU"/>
        </w:rPr>
      </w:pPr>
    </w:p>
    <w:p w14:paraId="2DCAFAEA" w14:textId="77777777" w:rsidR="00851F6A" w:rsidRDefault="00851F6A" w:rsidP="00851F6A">
      <w:pPr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u w:val="single"/>
          <w:lang w:val="ru-RU"/>
        </w:rPr>
        <w:br w:type="page"/>
      </w:r>
    </w:p>
    <w:p w14:paraId="317F0747" w14:textId="77777777" w:rsidR="002B3692" w:rsidRDefault="002B3692" w:rsidP="00B76329">
      <w:pPr>
        <w:tabs>
          <w:tab w:val="left" w:pos="2160"/>
          <w:tab w:val="left" w:pos="4590"/>
        </w:tabs>
        <w:rPr>
          <w:rFonts w:ascii="Arial" w:hAnsi="Arial" w:cs="Arial"/>
          <w:b/>
          <w:szCs w:val="24"/>
          <w:lang w:val="ru-RU"/>
        </w:rPr>
      </w:pPr>
    </w:p>
    <w:p w14:paraId="1EBCFAE6" w14:textId="52EADB46" w:rsidR="00944C5F" w:rsidRDefault="00B76329" w:rsidP="00B76329">
      <w:pPr>
        <w:tabs>
          <w:tab w:val="left" w:pos="2160"/>
          <w:tab w:val="left" w:pos="4590"/>
        </w:tabs>
        <w:rPr>
          <w:rFonts w:ascii="Arial" w:hAnsi="Arial" w:cs="Arial"/>
          <w:b/>
          <w:szCs w:val="24"/>
          <w:lang w:val="ru-RU"/>
        </w:rPr>
      </w:pPr>
      <w:r w:rsidRPr="00923AC8">
        <w:rPr>
          <w:rFonts w:ascii="Arial" w:hAnsi="Arial" w:cs="Arial"/>
          <w:b/>
          <w:szCs w:val="24"/>
          <w:lang w:val="ru-RU"/>
        </w:rPr>
        <w:t>Харвестер «</w:t>
      </w:r>
      <w:r>
        <w:rPr>
          <w:rFonts w:ascii="Arial" w:hAnsi="Arial" w:cs="Arial"/>
          <w:b/>
          <w:szCs w:val="24"/>
          <w:lang w:val="fi-FI"/>
        </w:rPr>
        <w:t>Komatsu</w:t>
      </w:r>
      <w:r w:rsidR="00C10B20">
        <w:rPr>
          <w:rFonts w:ascii="Arial" w:hAnsi="Arial" w:cs="Arial"/>
          <w:b/>
          <w:szCs w:val="24"/>
          <w:lang w:val="ru-RU"/>
        </w:rPr>
        <w:t xml:space="preserve"> 9</w:t>
      </w:r>
      <w:r w:rsidR="00C10B20" w:rsidRPr="00C10B20">
        <w:rPr>
          <w:rFonts w:ascii="Arial" w:hAnsi="Arial" w:cs="Arial"/>
          <w:b/>
          <w:szCs w:val="24"/>
          <w:lang w:val="ru-RU"/>
        </w:rPr>
        <w:t>5</w:t>
      </w:r>
      <w:r w:rsidR="00C10B20">
        <w:rPr>
          <w:rFonts w:ascii="Arial" w:hAnsi="Arial" w:cs="Arial"/>
          <w:b/>
          <w:szCs w:val="24"/>
          <w:lang w:val="ru-RU"/>
        </w:rPr>
        <w:t>1</w:t>
      </w:r>
      <w:r>
        <w:rPr>
          <w:rFonts w:ascii="Arial" w:hAnsi="Arial" w:cs="Arial"/>
          <w:b/>
          <w:szCs w:val="24"/>
          <w:lang w:val="ru-RU"/>
        </w:rPr>
        <w:t xml:space="preserve">», 6-колесный </w:t>
      </w:r>
      <w:r w:rsidRPr="00923AC8">
        <w:rPr>
          <w:rFonts w:ascii="Arial" w:hAnsi="Arial" w:cs="Arial"/>
          <w:b/>
          <w:szCs w:val="24"/>
          <w:lang w:val="ru-RU"/>
        </w:rPr>
        <w:t xml:space="preserve">с </w:t>
      </w:r>
      <w:r w:rsidR="002B3692">
        <w:rPr>
          <w:rFonts w:ascii="Arial" w:hAnsi="Arial" w:cs="Arial"/>
          <w:b/>
          <w:szCs w:val="24"/>
          <w:lang w:val="ru-RU"/>
        </w:rPr>
        <w:t>харвестерным</w:t>
      </w:r>
      <w:r w:rsidR="002B3692" w:rsidRPr="00923AC8">
        <w:rPr>
          <w:rFonts w:ascii="Arial" w:hAnsi="Arial" w:cs="Arial"/>
          <w:b/>
          <w:szCs w:val="24"/>
          <w:lang w:val="ru-RU"/>
        </w:rPr>
        <w:t xml:space="preserve"> </w:t>
      </w:r>
      <w:r w:rsidRPr="00923AC8">
        <w:rPr>
          <w:rFonts w:ascii="Arial" w:hAnsi="Arial" w:cs="Arial"/>
          <w:b/>
          <w:szCs w:val="24"/>
          <w:lang w:val="ru-RU"/>
        </w:rPr>
        <w:t>агрегатом «</w:t>
      </w:r>
      <w:r>
        <w:rPr>
          <w:rFonts w:ascii="Arial" w:hAnsi="Arial" w:cs="Arial"/>
          <w:b/>
          <w:szCs w:val="24"/>
          <w:lang w:val="fi-FI"/>
        </w:rPr>
        <w:t>Komatsu</w:t>
      </w:r>
      <w:r>
        <w:rPr>
          <w:rFonts w:ascii="Arial" w:hAnsi="Arial" w:cs="Arial"/>
          <w:b/>
          <w:szCs w:val="24"/>
          <w:lang w:val="ru-RU"/>
        </w:rPr>
        <w:t xml:space="preserve"> </w:t>
      </w:r>
      <w:r w:rsidR="001355D4">
        <w:rPr>
          <w:rFonts w:ascii="Arial" w:hAnsi="Arial" w:cs="Arial"/>
          <w:b/>
          <w:szCs w:val="24"/>
          <w:lang w:val="en-US"/>
        </w:rPr>
        <w:t>C</w:t>
      </w:r>
      <w:r w:rsidR="001355D4" w:rsidRPr="001355D4">
        <w:rPr>
          <w:rFonts w:ascii="Arial" w:hAnsi="Arial" w:cs="Arial"/>
          <w:b/>
          <w:szCs w:val="24"/>
          <w:lang w:val="ru-RU"/>
        </w:rPr>
        <w:t>144</w:t>
      </w:r>
      <w:r>
        <w:rPr>
          <w:rFonts w:ascii="Arial" w:hAnsi="Arial" w:cs="Arial"/>
          <w:b/>
          <w:szCs w:val="24"/>
          <w:lang w:val="ru-RU"/>
        </w:rPr>
        <w:t>»</w:t>
      </w:r>
    </w:p>
    <w:p w14:paraId="2A455968" w14:textId="77777777" w:rsidR="00CD26A5" w:rsidRPr="0071154C" w:rsidRDefault="00944C5F" w:rsidP="00B76329">
      <w:pPr>
        <w:tabs>
          <w:tab w:val="left" w:pos="2160"/>
          <w:tab w:val="left" w:pos="4590"/>
        </w:tabs>
        <w:rPr>
          <w:rFonts w:ascii="Arial" w:hAnsi="Arial" w:cs="Arial"/>
          <w:b/>
          <w:szCs w:val="24"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0464" behindDoc="1" locked="0" layoutInCell="1" allowOverlap="1" wp14:anchorId="1A5F370D" wp14:editId="51CFADDC">
            <wp:simplePos x="0" y="0"/>
            <wp:positionH relativeFrom="column">
              <wp:posOffset>-669290</wp:posOffset>
            </wp:positionH>
            <wp:positionV relativeFrom="paragraph">
              <wp:posOffset>132080</wp:posOffset>
            </wp:positionV>
            <wp:extent cx="3506857" cy="2762250"/>
            <wp:effectExtent l="0" t="0" r="0" b="0"/>
            <wp:wrapNone/>
            <wp:docPr id="56" name="Picture 56" descr="C:\Users\makr01\Cloud\Komatsu\marketing\quotation template\951\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makr01\Cloud\Komatsu\marketing\quotation template\951\95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857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711488" behindDoc="1" locked="0" layoutInCell="1" allowOverlap="1" wp14:anchorId="274DBD58" wp14:editId="6C65AC70">
            <wp:simplePos x="0" y="0"/>
            <wp:positionH relativeFrom="column">
              <wp:posOffset>2902585</wp:posOffset>
            </wp:positionH>
            <wp:positionV relativeFrom="paragraph">
              <wp:posOffset>132080</wp:posOffset>
            </wp:positionV>
            <wp:extent cx="3568925" cy="2762250"/>
            <wp:effectExtent l="0" t="0" r="0" b="0"/>
            <wp:wrapNone/>
            <wp:docPr id="57" name="Picture 57" descr="C:\Users\makr01\Cloud\Komatsu\marketing\quotation template\951\95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makr01\Cloud\Komatsu\marketing\quotation template\951\951-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162" cy="2763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3A719" w14:textId="77777777" w:rsidR="009A4E53" w:rsidRDefault="009A4E53" w:rsidP="006D2264">
      <w:pPr>
        <w:jc w:val="center"/>
        <w:rPr>
          <w:noProof/>
          <w:lang w:val="ru-RU"/>
        </w:rPr>
      </w:pPr>
    </w:p>
    <w:p w14:paraId="72AE4C63" w14:textId="77777777" w:rsidR="00C10B20" w:rsidRDefault="00C10B20" w:rsidP="006D2264">
      <w:pPr>
        <w:jc w:val="center"/>
        <w:rPr>
          <w:noProof/>
          <w:lang w:val="ru-RU"/>
        </w:rPr>
      </w:pPr>
    </w:p>
    <w:p w14:paraId="23B557CB" w14:textId="77777777" w:rsidR="00C10B20" w:rsidRDefault="00C10B20" w:rsidP="006D2264">
      <w:pPr>
        <w:jc w:val="center"/>
        <w:rPr>
          <w:noProof/>
          <w:lang w:val="ru-RU"/>
        </w:rPr>
      </w:pPr>
    </w:p>
    <w:p w14:paraId="7EF5DAE3" w14:textId="77777777" w:rsidR="00C10B20" w:rsidRDefault="00C10B20" w:rsidP="006D2264">
      <w:pPr>
        <w:jc w:val="center"/>
        <w:rPr>
          <w:noProof/>
          <w:lang w:val="ru-RU"/>
        </w:rPr>
      </w:pPr>
    </w:p>
    <w:p w14:paraId="38DB35FE" w14:textId="77777777" w:rsidR="00C10B20" w:rsidRPr="0071154C" w:rsidRDefault="00C10B20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CB3311B" w14:textId="77777777" w:rsidR="00EB53DC" w:rsidRPr="0071154C" w:rsidRDefault="00EB53D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16FBEDD" w14:textId="77777777" w:rsidR="00B76329" w:rsidRPr="0071154C" w:rsidRDefault="00B76329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6F9E6E6" w14:textId="77777777" w:rsidR="00B76329" w:rsidRPr="0071154C" w:rsidRDefault="00B76329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C1BCB63" w14:textId="77777777" w:rsidR="00B76329" w:rsidRPr="0071154C" w:rsidRDefault="00B76329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15679E5" w14:textId="77777777" w:rsidR="00B76329" w:rsidRPr="0071154C" w:rsidRDefault="00B76329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D8F135E" w14:textId="77777777" w:rsidR="00B76329" w:rsidRPr="0071154C" w:rsidRDefault="00B76329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4E6DA6F" w14:textId="77777777" w:rsidR="00B76329" w:rsidRPr="0071154C" w:rsidRDefault="00B76329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756B3A3" w14:textId="77777777" w:rsidR="00B76329" w:rsidRPr="0071154C" w:rsidRDefault="00B76329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436297C" w14:textId="77777777" w:rsidR="00B76329" w:rsidRPr="0071154C" w:rsidRDefault="00B76329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CE27FDE" w14:textId="77777777" w:rsidR="00B76329" w:rsidRPr="0071154C" w:rsidRDefault="00B76329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850515F" w14:textId="77777777" w:rsidR="00B76329" w:rsidRPr="0071154C" w:rsidRDefault="00B76329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C4E8EAA" w14:textId="77777777" w:rsidR="00B76329" w:rsidRPr="0071154C" w:rsidRDefault="00B76329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CC3F1FE" w14:textId="77777777" w:rsidR="00A1390D" w:rsidRPr="000B7379" w:rsidRDefault="0083460B" w:rsidP="00A1390D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2512" behindDoc="1" locked="0" layoutInCell="1" allowOverlap="1" wp14:anchorId="13952BDE" wp14:editId="5CC09BC5">
            <wp:simplePos x="0" y="0"/>
            <wp:positionH relativeFrom="column">
              <wp:posOffset>-774065</wp:posOffset>
            </wp:positionH>
            <wp:positionV relativeFrom="paragraph">
              <wp:posOffset>292100</wp:posOffset>
            </wp:positionV>
            <wp:extent cx="3648075" cy="1226786"/>
            <wp:effectExtent l="0" t="0" r="0" b="0"/>
            <wp:wrapNone/>
            <wp:docPr id="58" name="Picture 58" descr="C:\Users\makr01\Cloud\Komatsu\marketing\quotation template\951\eng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makr01\Cloud\Komatsu\marketing\quotation template\951\engine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468" cy="123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90D" w:rsidRPr="000B7379">
        <w:rPr>
          <w:rFonts w:ascii="Arial" w:hAnsi="Arial" w:cs="Arial"/>
          <w:b/>
          <w:sz w:val="28"/>
          <w:szCs w:val="24"/>
          <w:u w:val="single"/>
          <w:lang w:val="ru-RU"/>
        </w:rPr>
        <w:t>ТЕХНИЧЕСКАЯ СПЕЦИФИКАЦИЯ</w:t>
      </w:r>
    </w:p>
    <w:p w14:paraId="742755C4" w14:textId="7D5CBE01" w:rsidR="003B7425" w:rsidRPr="0071154C" w:rsidRDefault="008F0A17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76352" behindDoc="0" locked="0" layoutInCell="1" allowOverlap="1" wp14:anchorId="550A150D" wp14:editId="418D962F">
            <wp:simplePos x="0" y="0"/>
            <wp:positionH relativeFrom="column">
              <wp:posOffset>2918380</wp:posOffset>
            </wp:positionH>
            <wp:positionV relativeFrom="paragraph">
              <wp:posOffset>89374</wp:posOffset>
            </wp:positionV>
            <wp:extent cx="3581343" cy="914400"/>
            <wp:effectExtent l="0" t="0" r="635" b="0"/>
            <wp:wrapNone/>
            <wp:docPr id="97" name="Рисунок 97" descr="quotation%20template/951/270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quotation%20template/951/270h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291" cy="91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123EC2" w14:textId="2AD9B761" w:rsidR="003B7425" w:rsidRPr="0071154C" w:rsidRDefault="003B7425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AFE6A5F" w14:textId="188F9004" w:rsidR="00327C60" w:rsidRDefault="00327C60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D43ACCF" w14:textId="1958A332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849430F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D9E89B0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6150CB7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09591EA" w14:textId="77777777" w:rsidR="002676C8" w:rsidRDefault="00BF0439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6608" behindDoc="1" locked="0" layoutInCell="1" allowOverlap="1" wp14:anchorId="77DC9BCB" wp14:editId="0AA92E24">
            <wp:simplePos x="0" y="0"/>
            <wp:positionH relativeFrom="column">
              <wp:posOffset>-745489</wp:posOffset>
            </wp:positionH>
            <wp:positionV relativeFrom="paragraph">
              <wp:posOffset>172085</wp:posOffset>
            </wp:positionV>
            <wp:extent cx="3582670" cy="1132453"/>
            <wp:effectExtent l="0" t="0" r="0" b="0"/>
            <wp:wrapNone/>
            <wp:docPr id="61" name="Picture 61" descr="C:\Users\makr01\Cloud\Komatsu\marketing\quotation template\951\fra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makr01\Cloud\Komatsu\marketing\quotation template\951\frame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670" cy="1132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B71C8" w14:textId="77777777" w:rsidR="002676C8" w:rsidRDefault="00BF0439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7632" behindDoc="1" locked="0" layoutInCell="1" allowOverlap="1" wp14:anchorId="0B2D51A6" wp14:editId="64A20799">
            <wp:simplePos x="0" y="0"/>
            <wp:positionH relativeFrom="column">
              <wp:posOffset>2874009</wp:posOffset>
            </wp:positionH>
            <wp:positionV relativeFrom="paragraph">
              <wp:posOffset>10160</wp:posOffset>
            </wp:positionV>
            <wp:extent cx="3597275" cy="1175246"/>
            <wp:effectExtent l="0" t="0" r="3175" b="6350"/>
            <wp:wrapNone/>
            <wp:docPr id="257" name="Picture 257" descr="C:\Users\makr01\Cloud\Komatsu\marketing\quotation template\951\hydraulic syst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makr01\Cloud\Komatsu\marketing\quotation template\951\hydraulic system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970" cy="117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18F334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F36DACB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67493D5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1583668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02C206D" w14:textId="4647F6FC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7E4DDF8" w14:textId="51DB062D" w:rsidR="002676C8" w:rsidRDefault="000E74D1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77376" behindDoc="0" locked="0" layoutInCell="1" allowOverlap="1" wp14:anchorId="3480FC5D" wp14:editId="1DDCE07D">
            <wp:simplePos x="0" y="0"/>
            <wp:positionH relativeFrom="column">
              <wp:posOffset>-727646</wp:posOffset>
            </wp:positionH>
            <wp:positionV relativeFrom="paragraph">
              <wp:posOffset>205314</wp:posOffset>
            </wp:positionV>
            <wp:extent cx="3576578" cy="1887075"/>
            <wp:effectExtent l="0" t="0" r="5080" b="0"/>
            <wp:wrapNone/>
            <wp:docPr id="98" name="Рисунок 98" descr="quotation%20template/tools/head%20C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quotation%20template/tools/head%20C144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617" cy="189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47446" w14:textId="6E7E5C92" w:rsidR="002676C8" w:rsidRDefault="008800B1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75328" behindDoc="0" locked="0" layoutInCell="1" allowOverlap="1" wp14:anchorId="0040210E" wp14:editId="2CDF692D">
            <wp:simplePos x="0" y="0"/>
            <wp:positionH relativeFrom="column">
              <wp:posOffset>2906805</wp:posOffset>
            </wp:positionH>
            <wp:positionV relativeFrom="paragraph">
              <wp:posOffset>53203</wp:posOffset>
            </wp:positionV>
            <wp:extent cx="3618791" cy="1632031"/>
            <wp:effectExtent l="0" t="0" r="0" b="0"/>
            <wp:wrapNone/>
            <wp:docPr id="96" name="Рисунок 96" descr="quotation%20template/911/manip_syste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quotation%20template/911/manip_system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118" cy="164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8D5A99" w14:textId="7D735476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8D99020" w14:textId="341447D8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D7AEEDF" w14:textId="2564365F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02AB349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12CBBED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C326D14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58F8D62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F2F9868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FF6A347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3E297EF" w14:textId="004E441C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6EB8E0E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5B58DF3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113551B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DB4BEA0" w14:textId="313F3B50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1D329F4" w14:textId="77777777" w:rsidR="00562B31" w:rsidRDefault="00562B31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A020DD1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BD8D0FB" w14:textId="77777777" w:rsidR="002676C8" w:rsidRDefault="00277487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lastRenderedPageBreak/>
        <w:drawing>
          <wp:anchor distT="0" distB="0" distL="114300" distR="114300" simplePos="0" relativeHeight="251594752" behindDoc="1" locked="0" layoutInCell="1" allowOverlap="1" wp14:anchorId="0C3356A7" wp14:editId="288FE9D6">
            <wp:simplePos x="0" y="0"/>
            <wp:positionH relativeFrom="column">
              <wp:posOffset>-583565</wp:posOffset>
            </wp:positionH>
            <wp:positionV relativeFrom="paragraph">
              <wp:posOffset>210185</wp:posOffset>
            </wp:positionV>
            <wp:extent cx="6941431" cy="2971800"/>
            <wp:effectExtent l="0" t="0" r="0" b="0"/>
            <wp:wrapNone/>
            <wp:docPr id="259" name="Picture 259" descr="C:\Users\makr01\Cloud\Komatsu\marketing\quotation template\951\Machine layout 951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makr01\Cloud\Komatsu\marketing\quotation template\951\Machine layout 951_new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431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D62705" w14:textId="77777777" w:rsidR="00BF0439" w:rsidRDefault="00BF0439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DA3ABA1" w14:textId="77777777" w:rsidR="00BF0439" w:rsidRDefault="00BF0439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AFC1DE5" w14:textId="77777777" w:rsidR="00BF0439" w:rsidRDefault="00BF0439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513D54C" w14:textId="77777777" w:rsidR="00277487" w:rsidRDefault="002774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4EAAF3B" w14:textId="77777777" w:rsidR="00277487" w:rsidRDefault="002774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A51567A" w14:textId="77777777" w:rsidR="00277487" w:rsidRDefault="002774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D6F83AE" w14:textId="77777777" w:rsidR="00277487" w:rsidRDefault="002774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A1B5957" w14:textId="77777777" w:rsidR="00277487" w:rsidRDefault="002774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63F421C" w14:textId="77777777" w:rsidR="00277487" w:rsidRDefault="002774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3D80E68" w14:textId="77777777" w:rsidR="00277487" w:rsidRDefault="002774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2AD6447" w14:textId="77777777" w:rsidR="00277487" w:rsidRDefault="002774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0ECCFFC" w14:textId="77777777" w:rsidR="00277487" w:rsidRDefault="002774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7F3C85E" w14:textId="77777777" w:rsidR="00277487" w:rsidRDefault="002774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E5AA57A" w14:textId="77777777" w:rsidR="00277487" w:rsidRDefault="002774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68AFF4E" w14:textId="77777777" w:rsidR="00277487" w:rsidRDefault="002774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D711FD7" w14:textId="77777777" w:rsidR="00277487" w:rsidRDefault="002774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7DF400A" w14:textId="77777777" w:rsidR="00BF0439" w:rsidRDefault="00BF0439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AA89DAB" w14:textId="33E2CC01" w:rsidR="00BF0439" w:rsidRDefault="000F2D90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745280" behindDoc="0" locked="0" layoutInCell="1" allowOverlap="1" wp14:anchorId="5FC1536D" wp14:editId="56FDD2EC">
            <wp:simplePos x="0" y="0"/>
            <wp:positionH relativeFrom="column">
              <wp:posOffset>-754921</wp:posOffset>
            </wp:positionH>
            <wp:positionV relativeFrom="paragraph">
              <wp:posOffset>172632</wp:posOffset>
            </wp:positionV>
            <wp:extent cx="3666654" cy="1748072"/>
            <wp:effectExtent l="0" t="0" r="0" b="0"/>
            <wp:wrapNone/>
            <wp:docPr id="68" name="Изображение 68" descr="../quotation%20template/951/ergonom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../quotation%20template/951/ergonomics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821" cy="175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8BF">
        <w:rPr>
          <w:noProof/>
          <w:lang w:val="ru-RU" w:eastAsia="ru-RU"/>
        </w:rPr>
        <w:drawing>
          <wp:anchor distT="0" distB="0" distL="114300" distR="114300" simplePos="0" relativeHeight="251601920" behindDoc="1" locked="0" layoutInCell="1" allowOverlap="1" wp14:anchorId="67692598" wp14:editId="7EB35192">
            <wp:simplePos x="0" y="0"/>
            <wp:positionH relativeFrom="column">
              <wp:posOffset>2988310</wp:posOffset>
            </wp:positionH>
            <wp:positionV relativeFrom="paragraph">
              <wp:posOffset>141605</wp:posOffset>
            </wp:positionV>
            <wp:extent cx="3533775" cy="1047380"/>
            <wp:effectExtent l="0" t="0" r="0" b="635"/>
            <wp:wrapNone/>
            <wp:docPr id="256" name="Picture 256" descr="C:\Users\makr01\Cloud\Komatsu\marketing\quotation template\951\brak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makr01\Cloud\Komatsu\marketing\quotation template\951\brakes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104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58164" w14:textId="2F9CF7FF" w:rsidR="00934A4C" w:rsidRDefault="00934A4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B318BC0" w14:textId="0E9D3530" w:rsidR="00934A4C" w:rsidRDefault="00934A4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6CB4E52" w14:textId="4A675BF4" w:rsidR="00934A4C" w:rsidRDefault="00934A4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0886626" w14:textId="1A3B21C8" w:rsidR="00934A4C" w:rsidRDefault="00934A4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BC388C8" w14:textId="77777777" w:rsidR="00934A4C" w:rsidRDefault="00934A4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7635DB7" w14:textId="55913BBB" w:rsidR="00934A4C" w:rsidRDefault="00934A4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A0EEF19" w14:textId="3FAD537E" w:rsidR="00934A4C" w:rsidRDefault="00DD0F90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17312" behindDoc="0" locked="0" layoutInCell="1" allowOverlap="1" wp14:anchorId="3D078062" wp14:editId="0F6BF7D4">
            <wp:simplePos x="0" y="0"/>
            <wp:positionH relativeFrom="column">
              <wp:posOffset>2991485</wp:posOffset>
            </wp:positionH>
            <wp:positionV relativeFrom="paragraph">
              <wp:posOffset>53975</wp:posOffset>
            </wp:positionV>
            <wp:extent cx="3530600" cy="438150"/>
            <wp:effectExtent l="0" t="0" r="0" b="0"/>
            <wp:wrapNone/>
            <wp:docPr id="101" name="Рисунок 101" descr="C:\Users\kruma\AppData\Local\Microsoft\Windows\INetCache\Content.Word\weight9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ruma\AppData\Local\Microsoft\Windows\INetCache\Content.Word\weight951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43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F78613" w14:textId="77777777" w:rsidR="00934A4C" w:rsidRDefault="00934A4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7DF4145" w14:textId="785A886A" w:rsidR="00934A4C" w:rsidRDefault="00934A4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AD7E103" w14:textId="297447BC" w:rsidR="00934A4C" w:rsidRDefault="00DD0F90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916288" behindDoc="0" locked="0" layoutInCell="1" allowOverlap="1" wp14:anchorId="3AF030CB" wp14:editId="033F8248">
            <wp:simplePos x="0" y="0"/>
            <wp:positionH relativeFrom="column">
              <wp:posOffset>-770255</wp:posOffset>
            </wp:positionH>
            <wp:positionV relativeFrom="paragraph">
              <wp:posOffset>195580</wp:posOffset>
            </wp:positionV>
            <wp:extent cx="3719513" cy="1352550"/>
            <wp:effectExtent l="0" t="0" r="0" b="0"/>
            <wp:wrapNone/>
            <wp:docPr id="93" name="Рисунок 93" descr="C:\Users\kruma\AppData\Local\Microsoft\Windows\INetCache\Content.Word\trans9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ruma\AppData\Local\Microsoft\Windows\INetCache\Content.Word\trans951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513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E00E20" w14:textId="21CBFB4C" w:rsidR="00934A4C" w:rsidRDefault="004562E5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79424" behindDoc="0" locked="0" layoutInCell="1" allowOverlap="1" wp14:anchorId="4DF54088" wp14:editId="2B6B1684">
            <wp:simplePos x="0" y="0"/>
            <wp:positionH relativeFrom="column">
              <wp:posOffset>2987828</wp:posOffset>
            </wp:positionH>
            <wp:positionV relativeFrom="paragraph">
              <wp:posOffset>16148</wp:posOffset>
            </wp:positionV>
            <wp:extent cx="3556464" cy="879676"/>
            <wp:effectExtent l="0" t="0" r="0" b="9525"/>
            <wp:wrapNone/>
            <wp:docPr id="100" name="Рисунок 100" descr="quotation%20template/951/whee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quotation%20template/951/wheels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133" cy="886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8AB9E3" w14:textId="11ACEB0D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10A389F" w14:textId="271115BB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02AE8AE" w14:textId="74532F1D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92D288A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478FAFE" w14:textId="79D74B53" w:rsidR="002676C8" w:rsidRDefault="000F2D90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744256" behindDoc="0" locked="0" layoutInCell="1" allowOverlap="1" wp14:anchorId="3343EEC6" wp14:editId="4EA30219">
            <wp:simplePos x="0" y="0"/>
            <wp:positionH relativeFrom="column">
              <wp:posOffset>2966054</wp:posOffset>
            </wp:positionH>
            <wp:positionV relativeFrom="paragraph">
              <wp:posOffset>94200</wp:posOffset>
            </wp:positionV>
            <wp:extent cx="3521798" cy="485374"/>
            <wp:effectExtent l="0" t="0" r="8890" b="0"/>
            <wp:wrapNone/>
            <wp:docPr id="67" name="Изображение 67" descr="../quotation%20template/tools/do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../quotation%20template/tools/docs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236" cy="490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41B956" w14:textId="7B57FECF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4701AFE" w14:textId="09BBDAD1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BC85AC3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04ED889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BD5D69C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5970C84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EC808E2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B099346" w14:textId="77777777" w:rsidR="002676C8" w:rsidRDefault="00EB654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03968" behindDoc="1" locked="0" layoutInCell="1" allowOverlap="1" wp14:anchorId="3F90429D" wp14:editId="1C5854E2">
            <wp:simplePos x="0" y="0"/>
            <wp:positionH relativeFrom="column">
              <wp:posOffset>3441065</wp:posOffset>
            </wp:positionH>
            <wp:positionV relativeFrom="paragraph">
              <wp:posOffset>167005</wp:posOffset>
            </wp:positionV>
            <wp:extent cx="2956560" cy="752475"/>
            <wp:effectExtent l="0" t="0" r="0" b="0"/>
            <wp:wrapNone/>
            <wp:docPr id="265" name="Picture 265" descr="C:\Users\makr01\Cloud\Komatsu\marketing\quotation template\951\qr 951.png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makr01\Cloud\Komatsu\marketing\quotation template\951\qr 951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63E814" w14:textId="77777777" w:rsidR="002676C8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8CB26A6" w14:textId="77777777" w:rsidR="004415AF" w:rsidRDefault="004415AF">
      <w:pPr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u w:val="single"/>
          <w:lang w:val="ru-RU"/>
        </w:rPr>
        <w:br w:type="page"/>
      </w:r>
    </w:p>
    <w:p w14:paraId="349690E9" w14:textId="77777777" w:rsidR="007958CB" w:rsidRPr="00603845" w:rsidRDefault="007958CB" w:rsidP="00FD1186">
      <w:pPr>
        <w:tabs>
          <w:tab w:val="left" w:pos="2160"/>
          <w:tab w:val="left" w:pos="4590"/>
        </w:tabs>
        <w:rPr>
          <w:rFonts w:ascii="Arial" w:hAnsi="Arial" w:cs="Arial"/>
          <w:b/>
          <w:szCs w:val="24"/>
          <w:lang w:val="ru-RU"/>
        </w:rPr>
      </w:pPr>
    </w:p>
    <w:p w14:paraId="0F4215FC" w14:textId="0CCE03B4" w:rsidR="00FD1186" w:rsidRPr="00603845" w:rsidRDefault="002C41B4" w:rsidP="00FD1186">
      <w:pPr>
        <w:tabs>
          <w:tab w:val="left" w:pos="2160"/>
          <w:tab w:val="left" w:pos="4590"/>
        </w:tabs>
        <w:rPr>
          <w:rFonts w:ascii="Arial" w:hAnsi="Arial" w:cs="Arial"/>
          <w:b/>
          <w:szCs w:val="24"/>
          <w:lang w:val="ru-RU"/>
        </w:rPr>
      </w:pPr>
      <w:r>
        <w:rPr>
          <w:rFonts w:ascii="Arial" w:hAnsi="Arial" w:cs="Arial"/>
          <w:b/>
          <w:szCs w:val="24"/>
          <w:lang w:val="ru-RU"/>
        </w:rPr>
        <w:t>Специализированн</w:t>
      </w:r>
      <w:r w:rsidR="005A621B">
        <w:rPr>
          <w:rFonts w:ascii="Arial" w:hAnsi="Arial" w:cs="Arial"/>
          <w:b/>
          <w:szCs w:val="24"/>
          <w:lang w:val="ru-RU"/>
        </w:rPr>
        <w:t>ая</w:t>
      </w:r>
      <w:r>
        <w:rPr>
          <w:rFonts w:ascii="Arial" w:hAnsi="Arial" w:cs="Arial"/>
          <w:b/>
          <w:szCs w:val="24"/>
          <w:lang w:val="ru-RU"/>
        </w:rPr>
        <w:t xml:space="preserve"> лесн</w:t>
      </w:r>
      <w:r w:rsidR="005A621B">
        <w:rPr>
          <w:rFonts w:ascii="Arial" w:hAnsi="Arial" w:cs="Arial"/>
          <w:b/>
          <w:szCs w:val="24"/>
          <w:lang w:val="ru-RU"/>
        </w:rPr>
        <w:t>ая</w:t>
      </w:r>
      <w:r>
        <w:rPr>
          <w:rFonts w:ascii="Arial" w:hAnsi="Arial" w:cs="Arial"/>
          <w:b/>
          <w:szCs w:val="24"/>
          <w:lang w:val="ru-RU"/>
        </w:rPr>
        <w:t xml:space="preserve"> </w:t>
      </w:r>
      <w:r w:rsidR="005A621B">
        <w:rPr>
          <w:rFonts w:ascii="Arial" w:hAnsi="Arial" w:cs="Arial"/>
          <w:b/>
          <w:szCs w:val="24"/>
          <w:lang w:val="ru-RU"/>
        </w:rPr>
        <w:t>машина</w:t>
      </w:r>
      <w:r w:rsidR="00FD1186" w:rsidRPr="00603845">
        <w:rPr>
          <w:rFonts w:ascii="Arial" w:hAnsi="Arial" w:cs="Arial"/>
          <w:b/>
          <w:szCs w:val="24"/>
          <w:lang w:val="ru-RU"/>
        </w:rPr>
        <w:t xml:space="preserve"> </w:t>
      </w:r>
      <w:r w:rsidR="00FD1186" w:rsidRPr="00EB61ED">
        <w:rPr>
          <w:rFonts w:ascii="Arial" w:hAnsi="Arial" w:cs="Arial"/>
          <w:b/>
          <w:szCs w:val="24"/>
          <w:lang w:val="ru-RU"/>
        </w:rPr>
        <w:t>на</w:t>
      </w:r>
      <w:r w:rsidR="00FD1186" w:rsidRPr="00603845">
        <w:rPr>
          <w:rFonts w:ascii="Arial" w:hAnsi="Arial" w:cs="Arial"/>
          <w:b/>
          <w:szCs w:val="24"/>
          <w:lang w:val="ru-RU"/>
        </w:rPr>
        <w:t xml:space="preserve"> </w:t>
      </w:r>
      <w:r w:rsidR="00FD1186" w:rsidRPr="00EB61ED">
        <w:rPr>
          <w:rFonts w:ascii="Arial" w:hAnsi="Arial" w:cs="Arial"/>
          <w:b/>
          <w:szCs w:val="24"/>
          <w:lang w:val="ru-RU"/>
        </w:rPr>
        <w:t>базе</w:t>
      </w:r>
      <w:r w:rsidR="00FD1186" w:rsidRPr="00603845">
        <w:rPr>
          <w:rFonts w:ascii="Arial" w:hAnsi="Arial" w:cs="Arial"/>
          <w:b/>
          <w:szCs w:val="24"/>
          <w:lang w:val="ru-RU"/>
        </w:rPr>
        <w:t xml:space="preserve"> </w:t>
      </w:r>
      <w:r w:rsidR="00FD1186" w:rsidRPr="00EB61ED">
        <w:rPr>
          <w:rFonts w:ascii="Arial" w:hAnsi="Arial" w:cs="Arial"/>
          <w:b/>
          <w:szCs w:val="24"/>
          <w:lang w:val="ru-RU"/>
        </w:rPr>
        <w:t>гусеничного</w:t>
      </w:r>
      <w:r w:rsidR="00FD1186" w:rsidRPr="00603845">
        <w:rPr>
          <w:rFonts w:ascii="Arial" w:hAnsi="Arial" w:cs="Arial"/>
          <w:b/>
          <w:szCs w:val="24"/>
          <w:lang w:val="ru-RU"/>
        </w:rPr>
        <w:t xml:space="preserve"> </w:t>
      </w:r>
      <w:r w:rsidR="00FD1186" w:rsidRPr="00EB61ED">
        <w:rPr>
          <w:rFonts w:ascii="Arial" w:hAnsi="Arial" w:cs="Arial"/>
          <w:b/>
          <w:szCs w:val="24"/>
          <w:lang w:val="ru-RU"/>
        </w:rPr>
        <w:t>экскаватора</w:t>
      </w:r>
      <w:r w:rsidR="00FD1186" w:rsidRPr="00603845">
        <w:rPr>
          <w:rFonts w:ascii="Arial" w:hAnsi="Arial" w:cs="Arial"/>
          <w:b/>
          <w:szCs w:val="24"/>
          <w:lang w:val="ru-RU"/>
        </w:rPr>
        <w:t xml:space="preserve"> «</w:t>
      </w:r>
      <w:r w:rsidR="00FD1186" w:rsidRPr="00EB61ED">
        <w:rPr>
          <w:rFonts w:ascii="Arial" w:hAnsi="Arial" w:cs="Arial"/>
          <w:b/>
          <w:szCs w:val="24"/>
          <w:lang w:val="en-US"/>
        </w:rPr>
        <w:t>Komatsu</w:t>
      </w:r>
      <w:r w:rsidR="00FD1186" w:rsidRPr="00603845">
        <w:rPr>
          <w:rFonts w:ascii="Arial" w:hAnsi="Arial" w:cs="Arial"/>
          <w:b/>
          <w:szCs w:val="24"/>
          <w:lang w:val="ru-RU"/>
        </w:rPr>
        <w:t xml:space="preserve"> </w:t>
      </w:r>
      <w:r w:rsidR="00FD1186" w:rsidRPr="00EB61ED">
        <w:rPr>
          <w:rFonts w:ascii="Arial" w:hAnsi="Arial" w:cs="Arial"/>
          <w:b/>
          <w:szCs w:val="24"/>
          <w:lang w:val="en-US"/>
        </w:rPr>
        <w:t>PC</w:t>
      </w:r>
      <w:r w:rsidR="00FD1186" w:rsidRPr="00603845">
        <w:rPr>
          <w:rFonts w:ascii="Arial" w:hAnsi="Arial" w:cs="Arial"/>
          <w:b/>
          <w:szCs w:val="24"/>
          <w:lang w:val="ru-RU"/>
        </w:rPr>
        <w:t>200</w:t>
      </w:r>
      <w:r w:rsidR="00E97F00">
        <w:rPr>
          <w:rFonts w:ascii="Arial" w:hAnsi="Arial" w:cs="Arial"/>
          <w:b/>
          <w:szCs w:val="24"/>
          <w:lang w:val="en-US"/>
        </w:rPr>
        <w:t>LC</w:t>
      </w:r>
      <w:r w:rsidR="00FD1186" w:rsidRPr="00603845">
        <w:rPr>
          <w:rFonts w:ascii="Arial" w:hAnsi="Arial" w:cs="Arial"/>
          <w:b/>
          <w:szCs w:val="24"/>
          <w:lang w:val="ru-RU"/>
        </w:rPr>
        <w:t>-8</w:t>
      </w:r>
      <w:r w:rsidR="000264DF">
        <w:rPr>
          <w:rFonts w:ascii="Arial" w:hAnsi="Arial" w:cs="Arial"/>
          <w:b/>
          <w:szCs w:val="24"/>
          <w:lang w:val="en-US"/>
        </w:rPr>
        <w:t>M</w:t>
      </w:r>
      <w:r w:rsidR="000264DF" w:rsidRPr="000264DF">
        <w:rPr>
          <w:rFonts w:ascii="Arial" w:hAnsi="Arial" w:cs="Arial"/>
          <w:b/>
          <w:szCs w:val="24"/>
          <w:lang w:val="ru-RU"/>
        </w:rPr>
        <w:t>0</w:t>
      </w:r>
      <w:r w:rsidR="00FD1186" w:rsidRPr="00603845">
        <w:rPr>
          <w:rFonts w:ascii="Arial" w:hAnsi="Arial" w:cs="Arial"/>
          <w:b/>
          <w:szCs w:val="24"/>
          <w:lang w:val="ru-RU"/>
        </w:rPr>
        <w:t xml:space="preserve">» </w:t>
      </w:r>
      <w:r w:rsidR="00FD1186" w:rsidRPr="00EB61ED">
        <w:rPr>
          <w:rFonts w:ascii="Arial" w:hAnsi="Arial" w:cs="Arial"/>
          <w:b/>
          <w:szCs w:val="24"/>
          <w:lang w:val="en-US"/>
        </w:rPr>
        <w:t>c</w:t>
      </w:r>
      <w:r w:rsidR="00FD1186" w:rsidRPr="00603845">
        <w:rPr>
          <w:rFonts w:ascii="Arial" w:hAnsi="Arial" w:cs="Arial"/>
          <w:b/>
          <w:szCs w:val="24"/>
          <w:lang w:val="ru-RU"/>
        </w:rPr>
        <w:t xml:space="preserve"> </w:t>
      </w:r>
      <w:r w:rsidR="00FD1186" w:rsidRPr="00EB61ED">
        <w:rPr>
          <w:rFonts w:ascii="Arial" w:hAnsi="Arial" w:cs="Arial"/>
          <w:b/>
          <w:szCs w:val="24"/>
          <w:lang w:val="ru-RU"/>
        </w:rPr>
        <w:t>харвестерным</w:t>
      </w:r>
      <w:r w:rsidR="00FD1186" w:rsidRPr="00603845">
        <w:rPr>
          <w:rFonts w:ascii="Arial" w:hAnsi="Arial" w:cs="Arial"/>
          <w:b/>
          <w:szCs w:val="24"/>
          <w:lang w:val="ru-RU"/>
        </w:rPr>
        <w:t xml:space="preserve"> </w:t>
      </w:r>
      <w:r w:rsidR="00FD1186" w:rsidRPr="00EB61ED">
        <w:rPr>
          <w:rFonts w:ascii="Arial" w:hAnsi="Arial" w:cs="Arial"/>
          <w:b/>
          <w:szCs w:val="24"/>
          <w:lang w:val="ru-RU"/>
        </w:rPr>
        <w:t>агрегатом</w:t>
      </w:r>
      <w:r w:rsidR="00FD1186" w:rsidRPr="00603845">
        <w:rPr>
          <w:rFonts w:ascii="Arial" w:hAnsi="Arial" w:cs="Arial"/>
          <w:b/>
          <w:szCs w:val="24"/>
          <w:lang w:val="ru-RU"/>
        </w:rPr>
        <w:t xml:space="preserve"> «</w:t>
      </w:r>
      <w:r w:rsidR="00FD1186" w:rsidRPr="00EB61ED">
        <w:rPr>
          <w:rFonts w:ascii="Arial" w:hAnsi="Arial" w:cs="Arial"/>
          <w:b/>
          <w:szCs w:val="24"/>
          <w:lang w:val="en-US"/>
        </w:rPr>
        <w:t>Komatsu</w:t>
      </w:r>
      <w:r w:rsidR="00FD1186" w:rsidRPr="00603845">
        <w:rPr>
          <w:rFonts w:ascii="Arial" w:hAnsi="Arial" w:cs="Arial"/>
          <w:b/>
          <w:szCs w:val="24"/>
          <w:lang w:val="ru-RU"/>
        </w:rPr>
        <w:t xml:space="preserve"> 370</w:t>
      </w:r>
      <w:r w:rsidR="00FD1186" w:rsidRPr="00EB61ED">
        <w:rPr>
          <w:rFonts w:ascii="Arial" w:hAnsi="Arial" w:cs="Arial"/>
          <w:b/>
          <w:szCs w:val="24"/>
          <w:lang w:val="en-US"/>
        </w:rPr>
        <w:t>E</w:t>
      </w:r>
      <w:r w:rsidR="00FD1186" w:rsidRPr="00603845">
        <w:rPr>
          <w:rFonts w:ascii="Arial" w:hAnsi="Arial" w:cs="Arial"/>
          <w:b/>
          <w:szCs w:val="24"/>
          <w:lang w:val="ru-RU"/>
        </w:rPr>
        <w:t xml:space="preserve">» </w:t>
      </w:r>
      <w:r w:rsidR="00FD1186">
        <w:rPr>
          <w:rFonts w:ascii="Arial" w:hAnsi="Arial" w:cs="Arial"/>
          <w:b/>
          <w:szCs w:val="24"/>
          <w:lang w:val="ru-RU"/>
        </w:rPr>
        <w:t>или</w:t>
      </w:r>
      <w:r w:rsidR="00FD1186" w:rsidRPr="00603845">
        <w:rPr>
          <w:rFonts w:ascii="Arial" w:hAnsi="Arial" w:cs="Arial"/>
          <w:b/>
          <w:szCs w:val="24"/>
          <w:lang w:val="ru-RU"/>
        </w:rPr>
        <w:t xml:space="preserve"> «</w:t>
      </w:r>
      <w:r w:rsidR="00FD1186">
        <w:rPr>
          <w:rFonts w:ascii="Arial" w:hAnsi="Arial" w:cs="Arial"/>
          <w:b/>
          <w:szCs w:val="24"/>
          <w:lang w:val="en-US"/>
        </w:rPr>
        <w:t>Komatsu</w:t>
      </w:r>
      <w:r w:rsidR="00FD1186" w:rsidRPr="00603845">
        <w:rPr>
          <w:rFonts w:ascii="Arial" w:hAnsi="Arial" w:cs="Arial"/>
          <w:b/>
          <w:szCs w:val="24"/>
          <w:lang w:val="ru-RU"/>
        </w:rPr>
        <w:t xml:space="preserve"> </w:t>
      </w:r>
      <w:r w:rsidR="00FD1186">
        <w:rPr>
          <w:rFonts w:ascii="Arial" w:hAnsi="Arial" w:cs="Arial"/>
          <w:b/>
          <w:szCs w:val="24"/>
          <w:lang w:val="en-US"/>
        </w:rPr>
        <w:t>S</w:t>
      </w:r>
      <w:r w:rsidR="00FD1186" w:rsidRPr="00603845">
        <w:rPr>
          <w:rFonts w:ascii="Arial" w:hAnsi="Arial" w:cs="Arial"/>
          <w:b/>
          <w:szCs w:val="24"/>
          <w:lang w:val="ru-RU"/>
        </w:rPr>
        <w:t xml:space="preserve">132» </w:t>
      </w:r>
    </w:p>
    <w:p w14:paraId="75522821" w14:textId="208574A3" w:rsidR="00FD1186" w:rsidRPr="00603845" w:rsidRDefault="00FD1186" w:rsidP="00A12BF8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</w:p>
    <w:p w14:paraId="6BDA740B" w14:textId="3AD85181" w:rsidR="00FD1186" w:rsidRPr="00603845" w:rsidRDefault="00A37BBE" w:rsidP="00A12BF8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919360" behindDoc="0" locked="0" layoutInCell="1" allowOverlap="1" wp14:anchorId="0FC6A983" wp14:editId="272278A7">
            <wp:simplePos x="0" y="0"/>
            <wp:positionH relativeFrom="column">
              <wp:posOffset>-103505</wp:posOffset>
            </wp:positionH>
            <wp:positionV relativeFrom="paragraph">
              <wp:posOffset>76200</wp:posOffset>
            </wp:positionV>
            <wp:extent cx="3067383" cy="2832100"/>
            <wp:effectExtent l="0" t="0" r="0" b="6350"/>
            <wp:wrapNone/>
            <wp:docPr id="113" name="Рисунок 113" descr="C:\Users\kruma\AppData\Local\Microsoft\Windows\INetCache\Content.Word\pc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ruma\AppData\Local\Microsoft\Windows\INetCache\Content.Word\pc200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383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4E4B" w:rsidRPr="00034E4B"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92736" behindDoc="0" locked="0" layoutInCell="1" allowOverlap="1" wp14:anchorId="7262C84B" wp14:editId="229364FB">
            <wp:simplePos x="0" y="0"/>
            <wp:positionH relativeFrom="column">
              <wp:posOffset>2976173</wp:posOffset>
            </wp:positionH>
            <wp:positionV relativeFrom="paragraph">
              <wp:posOffset>77052</wp:posOffset>
            </wp:positionV>
            <wp:extent cx="2857500" cy="2832100"/>
            <wp:effectExtent l="0" t="0" r="12700" b="1270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A2C627" w14:textId="29E8D8A8" w:rsidR="002676C8" w:rsidRPr="00603845" w:rsidRDefault="002676C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D989F43" w14:textId="74C6D868" w:rsidR="008E164E" w:rsidRPr="00603845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3227FB2" w14:textId="1BBA217E" w:rsidR="008E164E" w:rsidRPr="00073A26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D898589" w14:textId="35E94E21" w:rsidR="008E164E" w:rsidRPr="00603845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FD4C99C" w14:textId="5CA0A3F0" w:rsidR="008E164E" w:rsidRPr="00603845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1476BA5" w14:textId="796F059D" w:rsidR="008E164E" w:rsidRPr="00603845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BF96A17" w14:textId="369D39E0" w:rsidR="008E164E" w:rsidRPr="00603845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A67C355" w14:textId="18977BA9" w:rsidR="008E164E" w:rsidRPr="00603845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9BD5897" w14:textId="2C8F9753" w:rsidR="008E164E" w:rsidRPr="00073A26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FFC61FD" w14:textId="77777777" w:rsidR="008E164E" w:rsidRPr="00603845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047E52E" w14:textId="2E45C23A" w:rsidR="008E164E" w:rsidRPr="00603845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12FC703" w14:textId="6CC4040E" w:rsidR="008E164E" w:rsidRPr="00603845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0F2ABDE" w14:textId="763F0F28" w:rsidR="008E164E" w:rsidRPr="00603845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8B8031D" w14:textId="57532C06" w:rsidR="008E164E" w:rsidRPr="00603845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65C7AD4" w14:textId="0FB98541" w:rsidR="008E164E" w:rsidRPr="00603845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4E0EFCE" w14:textId="77777777" w:rsidR="00176021" w:rsidRPr="00603845" w:rsidRDefault="00176021" w:rsidP="00FD1186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u w:val="single"/>
          <w:lang w:val="ru-RU"/>
        </w:rPr>
      </w:pPr>
    </w:p>
    <w:p w14:paraId="245C950B" w14:textId="77777777" w:rsidR="00FD1186" w:rsidRPr="000B7379" w:rsidRDefault="00FD1186" w:rsidP="00FD1186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  <w:r w:rsidRPr="000B7379">
        <w:rPr>
          <w:rFonts w:ascii="Arial" w:hAnsi="Arial" w:cs="Arial"/>
          <w:b/>
          <w:sz w:val="28"/>
          <w:szCs w:val="24"/>
          <w:u w:val="single"/>
          <w:lang w:val="ru-RU"/>
        </w:rPr>
        <w:t>ТЕХНИЧЕСКАЯ СПЕЦИФИКАЦИЯ</w:t>
      </w:r>
    </w:p>
    <w:p w14:paraId="0ECE8D5B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511A50A" w14:textId="77777777" w:rsidR="00FD1186" w:rsidRDefault="003F1D93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4624" behindDoc="0" locked="0" layoutInCell="1" allowOverlap="1" wp14:anchorId="096A2F80" wp14:editId="6422EE72">
            <wp:simplePos x="0" y="0"/>
            <wp:positionH relativeFrom="column">
              <wp:posOffset>3075940</wp:posOffset>
            </wp:positionH>
            <wp:positionV relativeFrom="paragraph">
              <wp:posOffset>43815</wp:posOffset>
            </wp:positionV>
            <wp:extent cx="3465195" cy="1202690"/>
            <wp:effectExtent l="0" t="0" r="0" b="0"/>
            <wp:wrapNone/>
            <wp:docPr id="243" name="Рисунок 243" descr="hydraulic syst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hydraulic system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195" cy="120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70528" behindDoc="0" locked="0" layoutInCell="1" allowOverlap="1" wp14:anchorId="0AC3520F" wp14:editId="022FADDE">
            <wp:simplePos x="0" y="0"/>
            <wp:positionH relativeFrom="column">
              <wp:posOffset>-677545</wp:posOffset>
            </wp:positionH>
            <wp:positionV relativeFrom="paragraph">
              <wp:posOffset>43815</wp:posOffset>
            </wp:positionV>
            <wp:extent cx="3689350" cy="1142365"/>
            <wp:effectExtent l="0" t="0" r="0" b="0"/>
            <wp:wrapNone/>
            <wp:docPr id="236" name="Рисунок 236" descr="eng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engine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350" cy="114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F54753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CBE1B0F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420FB79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05C0F72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6C974FD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999C907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BC1F772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B3EAB74" w14:textId="51091A6E" w:rsidR="00FD1186" w:rsidRDefault="00233349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1008" behindDoc="0" locked="0" layoutInCell="1" allowOverlap="1" wp14:anchorId="7A2DDBC3" wp14:editId="0E52CEF1">
            <wp:simplePos x="0" y="0"/>
            <wp:positionH relativeFrom="column">
              <wp:posOffset>-659765</wp:posOffset>
            </wp:positionH>
            <wp:positionV relativeFrom="paragraph">
              <wp:posOffset>157479</wp:posOffset>
            </wp:positionV>
            <wp:extent cx="3619500" cy="1912577"/>
            <wp:effectExtent l="0" t="0" r="0" b="0"/>
            <wp:wrapNone/>
            <wp:docPr id="25" name="Рисунок 25" descr="C:\Users\makr01\Dropbox\share\Komatsu\marketing\photos\temp\PC200F\agregat_S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kr01\Dropbox\share\Komatsu\marketing\photos\temp\PC200F\agregat_S132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1912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44F37" w14:textId="6547CB65" w:rsidR="00FD1186" w:rsidRDefault="00E10DCA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764736" behindDoc="0" locked="0" layoutInCell="1" allowOverlap="1" wp14:anchorId="1697D189" wp14:editId="450D054D">
            <wp:simplePos x="0" y="0"/>
            <wp:positionH relativeFrom="column">
              <wp:posOffset>3074035</wp:posOffset>
            </wp:positionH>
            <wp:positionV relativeFrom="paragraph">
              <wp:posOffset>58420</wp:posOffset>
            </wp:positionV>
            <wp:extent cx="3450431" cy="1600200"/>
            <wp:effectExtent l="0" t="0" r="0" b="0"/>
            <wp:wrapNone/>
            <wp:docPr id="30" name="Picture 30" descr="C:\Users\makr01\Cloud\Komatsu\marketing\quotation template\PC200F\chassis-l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kr01\Cloud\Komatsu\marketing\quotation template\PC200F\chassis-lc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431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9FD528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7C15A1D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FAAEAAB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AF97DAF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0577B10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7190283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5820C12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915D605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5C06299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09346D3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D10CBD2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867EF7D" w14:textId="77777777" w:rsidR="00FD1186" w:rsidRDefault="00B52AB5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97152" behindDoc="0" locked="0" layoutInCell="1" allowOverlap="1" wp14:anchorId="5CCEC68B" wp14:editId="03A3AACD">
            <wp:simplePos x="0" y="0"/>
            <wp:positionH relativeFrom="column">
              <wp:posOffset>2997835</wp:posOffset>
            </wp:positionH>
            <wp:positionV relativeFrom="paragraph">
              <wp:posOffset>98425</wp:posOffset>
            </wp:positionV>
            <wp:extent cx="3352800" cy="1771650"/>
            <wp:effectExtent l="0" t="0" r="0" b="0"/>
            <wp:wrapNone/>
            <wp:docPr id="7" name="Рисунок 7" descr="C:\Users\makr01\Dropbox\share\Komatsu\marketing\quotation template\PC200F\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kr01\Dropbox\share\Komatsu\marketing\quotation template\PC200F\les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D93">
        <w:rPr>
          <w:noProof/>
          <w:lang w:val="ru-RU" w:eastAsia="ru-RU"/>
        </w:rPr>
        <w:drawing>
          <wp:anchor distT="0" distB="0" distL="114300" distR="114300" simplePos="0" relativeHeight="251672576" behindDoc="0" locked="0" layoutInCell="1" allowOverlap="1" wp14:anchorId="38DC27F4" wp14:editId="70F59F4B">
            <wp:simplePos x="0" y="0"/>
            <wp:positionH relativeFrom="column">
              <wp:posOffset>-677545</wp:posOffset>
            </wp:positionH>
            <wp:positionV relativeFrom="paragraph">
              <wp:posOffset>97155</wp:posOffset>
            </wp:positionV>
            <wp:extent cx="3641725" cy="821055"/>
            <wp:effectExtent l="0" t="0" r="0" b="0"/>
            <wp:wrapNone/>
            <wp:docPr id="239" name="Рисунок 239" descr="transmiss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transmission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725" cy="82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B4ABA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74EA3E0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EF1AE34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8B4D4F6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C5AB390" w14:textId="619FB0C4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EA77F1D" w14:textId="57FDA7C3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AC479A3" w14:textId="3919B823" w:rsidR="00FD1186" w:rsidRDefault="00A40529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746304" behindDoc="0" locked="0" layoutInCell="1" allowOverlap="1" wp14:anchorId="4821D79F" wp14:editId="6B1803D8">
            <wp:simplePos x="0" y="0"/>
            <wp:positionH relativeFrom="column">
              <wp:posOffset>-700568</wp:posOffset>
            </wp:positionH>
            <wp:positionV relativeFrom="paragraph">
              <wp:posOffset>168407</wp:posOffset>
            </wp:positionV>
            <wp:extent cx="3648546" cy="502842"/>
            <wp:effectExtent l="0" t="0" r="0" b="5715"/>
            <wp:wrapNone/>
            <wp:docPr id="71" name="Изображение 71" descr="../quotation%20template/tools/do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../quotation%20template/tools/docs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546" cy="502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7B5707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CC68847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766D261" w14:textId="73F7F387" w:rsidR="00FD1186" w:rsidRDefault="005F58E4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750400" behindDoc="0" locked="0" layoutInCell="1" allowOverlap="1" wp14:anchorId="01E5F25E" wp14:editId="7E2A1BF0">
            <wp:simplePos x="0" y="0"/>
            <wp:positionH relativeFrom="column">
              <wp:posOffset>-688340</wp:posOffset>
            </wp:positionH>
            <wp:positionV relativeFrom="paragraph">
              <wp:posOffset>219709</wp:posOffset>
            </wp:positionV>
            <wp:extent cx="3638550" cy="858655"/>
            <wp:effectExtent l="0" t="0" r="0" b="0"/>
            <wp:wrapNone/>
            <wp:docPr id="18" name="Picture 18" descr="C:\Users\makr01\Cloud\Komatsu\marketing\quotation template\PC200F\weight_l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kr01\Cloud\Komatsu\marketing\quotation template\PC200F\weight_lc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758" cy="86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A18AC3" w14:textId="34351874" w:rsidR="00FD1186" w:rsidRDefault="003F1D93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76672" behindDoc="0" locked="0" layoutInCell="1" allowOverlap="1" wp14:anchorId="10322970" wp14:editId="6F6C7458">
            <wp:simplePos x="0" y="0"/>
            <wp:positionH relativeFrom="column">
              <wp:posOffset>3006090</wp:posOffset>
            </wp:positionH>
            <wp:positionV relativeFrom="paragraph">
              <wp:posOffset>46355</wp:posOffset>
            </wp:positionV>
            <wp:extent cx="3539490" cy="1795780"/>
            <wp:effectExtent l="0" t="0" r="3810" b="0"/>
            <wp:wrapNone/>
            <wp:docPr id="250" name="Рисунок 250" descr="manip_syst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manip_system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490" cy="179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55252C" w14:textId="7CC64835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B7FC3A8" w14:textId="3F9BC148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F81C020" w14:textId="3AC38F1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FB45906" w14:textId="4D0C9D24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4C82D5E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E816875" w14:textId="5930D123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5912D58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D853E78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BBA4F97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58C576D" w14:textId="3AEE475B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402EF4D" w14:textId="77777777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FA33CBC" w14:textId="701E6983" w:rsidR="00FD1186" w:rsidRDefault="002A7720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029952" behindDoc="0" locked="0" layoutInCell="1" allowOverlap="1" wp14:anchorId="0BD28657" wp14:editId="0BEF4791">
            <wp:simplePos x="0" y="0"/>
            <wp:positionH relativeFrom="column">
              <wp:posOffset>3667092</wp:posOffset>
            </wp:positionH>
            <wp:positionV relativeFrom="paragraph">
              <wp:posOffset>99695</wp:posOffset>
            </wp:positionV>
            <wp:extent cx="2807368" cy="714375"/>
            <wp:effectExtent l="0" t="0" r="0" b="0"/>
            <wp:wrapNone/>
            <wp:docPr id="5" name="Рисунок 5" descr="C:\Users\makr01\AppData\Local\Microsoft\Windows\INetCache\Content.Word\qr PC200.png">
              <a:hlinkClick xmlns:a="http://schemas.openxmlformats.org/drawingml/2006/main" r:id="rId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makr01\AppData\Local\Microsoft\Windows\INetCache\Content.Word\qr PC200.png">
                      <a:hlinkClick r:id="rId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226" cy="715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5DB106" w14:textId="31E3180D" w:rsidR="00FD1186" w:rsidRDefault="00FD118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95CD38D" w14:textId="77777777" w:rsidR="008E164E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92C8DAF" w14:textId="77777777" w:rsidR="008E164E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D4434A9" w14:textId="77777777" w:rsidR="008E164E" w:rsidRDefault="008E164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CA5192E" w14:textId="77777777" w:rsidR="004415AF" w:rsidRDefault="004415AF">
      <w:pPr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u w:val="single"/>
          <w:lang w:val="ru-RU"/>
        </w:rPr>
        <w:br w:type="page"/>
      </w:r>
    </w:p>
    <w:p w14:paraId="04C3AEC4" w14:textId="77777777" w:rsidR="004415AF" w:rsidRPr="00603845" w:rsidRDefault="004415AF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2143964" w14:textId="77777777" w:rsidR="003B41DE" w:rsidRDefault="003B41D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CEAA744" w14:textId="65B0EB60" w:rsidR="00926947" w:rsidRPr="000F0F0F" w:rsidRDefault="00926947" w:rsidP="00816236">
      <w:pPr>
        <w:tabs>
          <w:tab w:val="left" w:pos="2160"/>
          <w:tab w:val="left" w:pos="4590"/>
        </w:tabs>
        <w:rPr>
          <w:rFonts w:ascii="Arial" w:hAnsi="Arial" w:cs="Arial"/>
          <w:lang w:val="ru-RU"/>
        </w:rPr>
      </w:pPr>
      <w:r w:rsidRPr="00475476">
        <w:rPr>
          <w:rFonts w:ascii="Arial" w:hAnsi="Arial" w:cs="Arial"/>
          <w:b/>
          <w:szCs w:val="24"/>
          <w:u w:val="single"/>
          <w:lang w:val="ru-RU"/>
        </w:rPr>
        <w:t>Форвардеры</w:t>
      </w:r>
      <w:r>
        <w:rPr>
          <w:rFonts w:ascii="Arial" w:hAnsi="Arial" w:cs="Arial"/>
          <w:b/>
          <w:szCs w:val="24"/>
          <w:u w:val="single"/>
          <w:lang w:val="ru-RU"/>
        </w:rPr>
        <w:t xml:space="preserve"> </w:t>
      </w:r>
      <w:r>
        <w:rPr>
          <w:rFonts w:ascii="Arial" w:hAnsi="Arial" w:cs="Arial"/>
          <w:b/>
          <w:szCs w:val="24"/>
          <w:u w:val="single"/>
          <w:lang w:val="en-US"/>
        </w:rPr>
        <w:t>Komatsu</w:t>
      </w:r>
      <w:r w:rsidRPr="000F0F0F">
        <w:rPr>
          <w:rFonts w:ascii="Arial" w:hAnsi="Arial" w:cs="Arial"/>
          <w:lang w:val="ru-RU"/>
        </w:rPr>
        <w:t xml:space="preserve"> </w:t>
      </w:r>
    </w:p>
    <w:p w14:paraId="111FB1CD" w14:textId="77777777" w:rsidR="00926947" w:rsidRDefault="00926947" w:rsidP="00926947">
      <w:pPr>
        <w:jc w:val="center"/>
        <w:rPr>
          <w:rFonts w:ascii="Arial" w:hAnsi="Arial" w:cs="Arial"/>
          <w:szCs w:val="24"/>
          <w:lang w:val="ru-RU"/>
        </w:rPr>
      </w:pPr>
    </w:p>
    <w:p w14:paraId="07F4ADA3" w14:textId="0E12790C" w:rsidR="00F20DC8" w:rsidRPr="00E0741A" w:rsidRDefault="00E106FA" w:rsidP="00F20DC8">
      <w:pPr>
        <w:rPr>
          <w:rFonts w:ascii="Arial" w:hAnsi="Arial" w:cs="Arial"/>
          <w:b/>
          <w:szCs w:val="24"/>
          <w:lang w:val="ru-RU"/>
        </w:rPr>
      </w:pPr>
      <w:r w:rsidRPr="00520ABB"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80448" behindDoc="0" locked="0" layoutInCell="1" allowOverlap="1" wp14:anchorId="3A9CDF91" wp14:editId="3BCD874E">
            <wp:simplePos x="0" y="0"/>
            <wp:positionH relativeFrom="column">
              <wp:posOffset>-734896</wp:posOffset>
            </wp:positionH>
            <wp:positionV relativeFrom="paragraph">
              <wp:posOffset>274377</wp:posOffset>
            </wp:positionV>
            <wp:extent cx="2354781" cy="2354781"/>
            <wp:effectExtent l="0" t="0" r="7620" b="762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781" cy="23547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0DC8" w:rsidRPr="00923AC8">
        <w:rPr>
          <w:rFonts w:ascii="Arial" w:hAnsi="Arial" w:cs="Arial"/>
          <w:b/>
          <w:szCs w:val="24"/>
          <w:lang w:val="ru-RU"/>
        </w:rPr>
        <w:t>Форвардер «</w:t>
      </w:r>
      <w:r w:rsidR="00F20DC8">
        <w:rPr>
          <w:rFonts w:ascii="Arial" w:hAnsi="Arial" w:cs="Arial"/>
          <w:b/>
          <w:szCs w:val="24"/>
          <w:lang w:val="fi-FI"/>
        </w:rPr>
        <w:t>Komatsu</w:t>
      </w:r>
      <w:r w:rsidR="00F20DC8" w:rsidRPr="00923AC8">
        <w:rPr>
          <w:rFonts w:ascii="Arial" w:hAnsi="Arial" w:cs="Arial"/>
          <w:b/>
          <w:szCs w:val="24"/>
          <w:lang w:val="ru-RU"/>
        </w:rPr>
        <w:t xml:space="preserve"> 8</w:t>
      </w:r>
      <w:r w:rsidR="002E4794">
        <w:rPr>
          <w:rFonts w:ascii="Arial" w:hAnsi="Arial" w:cs="Arial"/>
          <w:b/>
          <w:szCs w:val="24"/>
          <w:lang w:val="ru-RU"/>
        </w:rPr>
        <w:t>55</w:t>
      </w:r>
      <w:r w:rsidR="00F20DC8">
        <w:rPr>
          <w:rFonts w:ascii="Arial" w:hAnsi="Arial" w:cs="Arial"/>
          <w:b/>
          <w:szCs w:val="24"/>
          <w:lang w:val="ru-RU"/>
        </w:rPr>
        <w:t>», 8-колесный</w:t>
      </w:r>
      <w:r w:rsidR="00E0741A">
        <w:rPr>
          <w:rFonts w:ascii="Arial" w:hAnsi="Arial" w:cs="Arial"/>
          <w:b/>
          <w:szCs w:val="24"/>
          <w:lang w:val="ru-RU"/>
        </w:rPr>
        <w:t>,</w:t>
      </w:r>
      <w:r w:rsidR="00E0741A" w:rsidRPr="00E0741A">
        <w:rPr>
          <w:rFonts w:ascii="Arial" w:hAnsi="Arial" w:cs="Arial"/>
          <w:b/>
          <w:szCs w:val="24"/>
          <w:lang w:val="ru-RU"/>
        </w:rPr>
        <w:t xml:space="preserve"> </w:t>
      </w:r>
      <w:r w:rsidR="00E0741A">
        <w:rPr>
          <w:rFonts w:ascii="Arial" w:hAnsi="Arial" w:cs="Arial"/>
          <w:b/>
          <w:szCs w:val="24"/>
          <w:lang w:val="ru-RU"/>
        </w:rPr>
        <w:t>грузоподъёмность 14тн.</w:t>
      </w:r>
    </w:p>
    <w:p w14:paraId="50B6077A" w14:textId="26765A7A" w:rsidR="003B41DE" w:rsidRDefault="00530767" w:rsidP="00F20DC8">
      <w:pPr>
        <w:tabs>
          <w:tab w:val="left" w:pos="1320"/>
        </w:tabs>
        <w:rPr>
          <w:rFonts w:ascii="Arial" w:hAnsi="Arial" w:cs="Arial"/>
          <w:b/>
          <w:u w:val="single"/>
          <w:lang w:val="ru-RU"/>
        </w:rPr>
      </w:pPr>
      <w:r w:rsidRPr="00530767"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81472" behindDoc="0" locked="0" layoutInCell="1" allowOverlap="1" wp14:anchorId="2DCE7016" wp14:editId="6B051340">
            <wp:simplePos x="0" y="0"/>
            <wp:positionH relativeFrom="column">
              <wp:posOffset>1633421</wp:posOffset>
            </wp:positionH>
            <wp:positionV relativeFrom="paragraph">
              <wp:posOffset>104140</wp:posOffset>
            </wp:positionV>
            <wp:extent cx="4849048" cy="2349923"/>
            <wp:effectExtent l="0" t="0" r="2540" b="12700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9048" cy="2349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49B52D" w14:textId="14DF4FCD" w:rsidR="003B41DE" w:rsidRDefault="003B41D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0B861BB" w14:textId="1E4B4388" w:rsidR="003B41DE" w:rsidRDefault="003B41D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C8A0972" w14:textId="19703972" w:rsidR="003B41DE" w:rsidRDefault="003B41D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6990AF8" w14:textId="460E0E17" w:rsidR="003B41DE" w:rsidRDefault="003B41D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8469A8B" w14:textId="10622856" w:rsidR="003B41DE" w:rsidRDefault="003B41D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7A3A728" w14:textId="07C12B49" w:rsidR="003B41DE" w:rsidRDefault="003B41D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C506925" w14:textId="441DEC76" w:rsidR="003B41DE" w:rsidRDefault="003B41D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3DE9273" w14:textId="1FEAC3AB" w:rsidR="003B41DE" w:rsidRDefault="003B41D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CA50FBB" w14:textId="0C41D60D" w:rsidR="003B41DE" w:rsidRDefault="003B41D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3595D7C" w14:textId="1A6C30DD" w:rsidR="003B41DE" w:rsidRDefault="003B41D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664551C" w14:textId="418BBE02" w:rsidR="003B41DE" w:rsidRDefault="003B41D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221DEC7" w14:textId="77777777" w:rsidR="003B41DE" w:rsidRDefault="003B41D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86C3656" w14:textId="77777777" w:rsidR="003B41DE" w:rsidRDefault="003B41D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A6D4401" w14:textId="77777777" w:rsidR="003B41DE" w:rsidRDefault="003B41D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EDE0031" w14:textId="2D6E5DC7" w:rsidR="007D202D" w:rsidRPr="000B7379" w:rsidRDefault="007D202D" w:rsidP="007D202D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  <w:r w:rsidRPr="000B7379">
        <w:rPr>
          <w:rFonts w:ascii="Arial" w:hAnsi="Arial" w:cs="Arial"/>
          <w:b/>
          <w:sz w:val="28"/>
          <w:szCs w:val="24"/>
          <w:u w:val="single"/>
          <w:lang w:val="ru-RU"/>
        </w:rPr>
        <w:t>ТЕХНИЧЕСКАЯ СПЕЦИФИКАЦИЯ</w:t>
      </w:r>
    </w:p>
    <w:p w14:paraId="15BA3444" w14:textId="53C51A4C" w:rsidR="00620A00" w:rsidRPr="00AB239B" w:rsidRDefault="00620A00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373CDBA" w14:textId="778612B4" w:rsidR="003B41DE" w:rsidRDefault="00DB14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</w:rPr>
        <w:pict w14:anchorId="0691ABD7">
          <v:shape id="_x0000_s1039" type="#_x0000_t75" style="position:absolute;left:0;text-align:left;margin-left:233.25pt;margin-top:12pt;width:283pt;height:54.65pt;z-index:251820032;mso-position-horizontal-relative:text;mso-position-vertical-relative:text">
            <v:imagedata r:id="rId98" o:title="frame"/>
          </v:shape>
        </w:pict>
      </w:r>
      <w:r>
        <w:rPr>
          <w:noProof/>
        </w:rPr>
        <w:pict w14:anchorId="517F9457">
          <v:shape id="_x0000_s1036" type="#_x0000_t75" style="position:absolute;left:0;text-align:left;margin-left:-53.55pt;margin-top:12pt;width:283.45pt;height:105.65pt;z-index:251813888;mso-position-horizontal-relative:text;mso-position-vertical-relative:text">
            <v:imagedata r:id="rId99" o:title="engine"/>
          </v:shape>
        </w:pict>
      </w:r>
    </w:p>
    <w:p w14:paraId="2CA814D0" w14:textId="2C37E62D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7334AE6" w14:textId="77777777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5CD4382" w14:textId="21147D3E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EA37F8E" w14:textId="77777777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16166AA" w14:textId="70C3EA48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0AC802A" w14:textId="77777777" w:rsidR="007D202D" w:rsidRPr="002C3D15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4BDC77E" w14:textId="11985A82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F9AE68C" w14:textId="6DB149A4" w:rsidR="007D202D" w:rsidRDefault="00DB14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</w:rPr>
        <w:pict w14:anchorId="4AEC9215">
          <v:shape id="_x0000_s1037" type="#_x0000_t75" style="position:absolute;left:0;text-align:left;margin-left:-49.95pt;margin-top:18pt;width:279.85pt;height:72.55pt;z-index:251815936;mso-position-horizontal-relative:text;mso-position-vertical-relative:text">
            <v:imagedata r:id="rId100" o:title="transmission"/>
          </v:shape>
        </w:pict>
      </w:r>
    </w:p>
    <w:p w14:paraId="148B3E10" w14:textId="570D9305" w:rsidR="007D202D" w:rsidRDefault="00DB14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</w:rPr>
        <w:pict w14:anchorId="02AB78BE">
          <v:shape id="_x0000_s1040" type="#_x0000_t75" style="position:absolute;left:0;text-align:left;margin-left:237.45pt;margin-top:.6pt;width:278.8pt;height:104.55pt;z-index:251822080;mso-position-horizontal-relative:text;mso-position-vertical-relative:text">
            <v:imagedata r:id="rId101" o:title="hydraulic system"/>
          </v:shape>
        </w:pict>
      </w:r>
    </w:p>
    <w:p w14:paraId="3CD89DF1" w14:textId="6E703C93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D2FEDE2" w14:textId="28581AEC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2C5CDF2" w14:textId="77777777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97A8465" w14:textId="77777777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C35FB77" w14:textId="766272BE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DFD1032" w14:textId="6EE11B11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06333B1" w14:textId="3A192B92" w:rsidR="007D202D" w:rsidRDefault="00DB14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</w:rPr>
        <w:pict w14:anchorId="02FD5D0C">
          <v:shape id="_x0000_s1038" type="#_x0000_t75" style="position:absolute;left:0;text-align:left;margin-left:-53.55pt;margin-top:20.4pt;width:286.8pt;height:96.05pt;z-index:251817984;mso-position-horizontal-relative:text;mso-position-vertical-relative:text">
            <v:imagedata r:id="rId102" o:title="brakes"/>
          </v:shape>
        </w:pict>
      </w:r>
    </w:p>
    <w:p w14:paraId="68C2EBDC" w14:textId="72A94AD1" w:rsidR="007D202D" w:rsidRDefault="00DB14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</w:rPr>
        <w:pict w14:anchorId="486DBF0C">
          <v:shape id="_x0000_s1041" type="#_x0000_t75" style="position:absolute;left:0;text-align:left;margin-left:237.45pt;margin-top:6.6pt;width:283pt;height:180.1pt;z-index:251824128;mso-position-horizontal-relative:text;mso-position-vertical-relative:text">
            <v:imagedata r:id="rId103" o:title="manip_system"/>
          </v:shape>
        </w:pict>
      </w:r>
    </w:p>
    <w:p w14:paraId="18DF399B" w14:textId="77777777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6B1AB40" w14:textId="77777777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9039C14" w14:textId="77777777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A877F57" w14:textId="77777777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B2CD871" w14:textId="67A5B706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278247E" w14:textId="77777777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61CCD83" w14:textId="77777777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A050F53" w14:textId="77777777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F29E335" w14:textId="10D978FD" w:rsidR="007D202D" w:rsidRPr="004F56A5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4FE2C10" w14:textId="77777777" w:rsidR="008E3CF8" w:rsidRPr="002C245A" w:rsidRDefault="008E3CF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5ED4A69" w14:textId="77777777" w:rsidR="008E3CF8" w:rsidRDefault="008E3CF8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7241FBA" w14:textId="77777777" w:rsidR="00740C87" w:rsidRDefault="00740C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FE1E569" w14:textId="77777777" w:rsidR="00740C87" w:rsidRDefault="00740C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82AA184" w14:textId="77777777" w:rsidR="00740C87" w:rsidRPr="002C3D15" w:rsidRDefault="00740C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68343E2" w14:textId="77777777" w:rsidR="00740C87" w:rsidRPr="002C245A" w:rsidRDefault="00740C8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B4C8DDE" w14:textId="09D03EE5" w:rsidR="008E3CF8" w:rsidRPr="002C245A" w:rsidRDefault="000D5BEE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799552" behindDoc="0" locked="0" layoutInCell="1" allowOverlap="1" wp14:anchorId="203BCE91" wp14:editId="638A3679">
            <wp:simplePos x="0" y="0"/>
            <wp:positionH relativeFrom="column">
              <wp:posOffset>-297180</wp:posOffset>
            </wp:positionH>
            <wp:positionV relativeFrom="paragraph">
              <wp:posOffset>124460</wp:posOffset>
            </wp:positionV>
            <wp:extent cx="6515100" cy="2406145"/>
            <wp:effectExtent l="0" t="0" r="0" b="0"/>
            <wp:wrapNone/>
            <wp:docPr id="227" name="Picture 227" descr="C:\Users\makr01\Cloud\Komatsu\marketing\photos\855-sche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kr01\Cloud\Komatsu\marketing\photos\855-scheme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240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16E819" w14:textId="3D9EA297" w:rsidR="000D5BEE" w:rsidRDefault="000D5BE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0D2C379" w14:textId="66428018" w:rsidR="000D5BEE" w:rsidRDefault="000D5BE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0A1E23B" w14:textId="77777777" w:rsidR="000D5BEE" w:rsidRDefault="000D5BE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D70D325" w14:textId="77777777" w:rsidR="000D5BEE" w:rsidRDefault="000D5BE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C60E086" w14:textId="77777777" w:rsidR="000D5BEE" w:rsidRDefault="000D5BE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B92435A" w14:textId="77777777" w:rsidR="000D5BEE" w:rsidRDefault="000D5BE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52EC942" w14:textId="77777777" w:rsidR="000D5BEE" w:rsidRDefault="000D5BE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EEBC2AA" w14:textId="77777777" w:rsidR="000D5BEE" w:rsidRDefault="000D5BE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597DDDB" w14:textId="77777777" w:rsidR="000D5BEE" w:rsidRDefault="000D5BE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E26FC30" w14:textId="77777777" w:rsidR="000D5BEE" w:rsidRDefault="000D5BE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8A5B146" w14:textId="77777777" w:rsidR="000D5BEE" w:rsidRDefault="000D5BE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78EC3BD" w14:textId="77777777" w:rsidR="000D5BEE" w:rsidRDefault="000D5BE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AF8066B" w14:textId="77777777" w:rsidR="000D5BEE" w:rsidRDefault="000D5BE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81B3222" w14:textId="3332108D" w:rsidR="000D5BEE" w:rsidRDefault="000D5BEE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2EB2A75" w14:textId="709B4DE4" w:rsidR="007D202D" w:rsidRPr="004F56A5" w:rsidRDefault="00CE5A08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85568" behindDoc="0" locked="0" layoutInCell="1" allowOverlap="1" wp14:anchorId="7D3ABD48" wp14:editId="70E355CA">
            <wp:simplePos x="0" y="0"/>
            <wp:positionH relativeFrom="column">
              <wp:posOffset>-658198</wp:posOffset>
            </wp:positionH>
            <wp:positionV relativeFrom="paragraph">
              <wp:posOffset>155856</wp:posOffset>
            </wp:positionV>
            <wp:extent cx="3571913" cy="1491334"/>
            <wp:effectExtent l="0" t="0" r="9525" b="7620"/>
            <wp:wrapNone/>
            <wp:docPr id="108" name="Рисунок 108" descr="quotation%20template/855/cra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quotation%20template/855/crane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305" cy="149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1D51"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82496" behindDoc="0" locked="0" layoutInCell="1" allowOverlap="1" wp14:anchorId="693FE1DA" wp14:editId="42A9A38C">
            <wp:simplePos x="0" y="0"/>
            <wp:positionH relativeFrom="column">
              <wp:posOffset>3010977</wp:posOffset>
            </wp:positionH>
            <wp:positionV relativeFrom="paragraph">
              <wp:posOffset>121132</wp:posOffset>
            </wp:positionV>
            <wp:extent cx="3549694" cy="636608"/>
            <wp:effectExtent l="0" t="0" r="6350" b="0"/>
            <wp:wrapNone/>
            <wp:docPr id="104" name="Рисунок 104" descr="quotation%20template/855/whee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quotation%20template/855/wheels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968" cy="642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895CE" w14:textId="75A5B19A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427EEBB" w14:textId="34A3E996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AFE4F2E" w14:textId="72A2059E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93069FC" w14:textId="6DE79EAD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15EACF4" w14:textId="7F82EE68" w:rsidR="007D202D" w:rsidRPr="004F56A5" w:rsidRDefault="00AF7584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83520" behindDoc="0" locked="0" layoutInCell="1" allowOverlap="1" wp14:anchorId="3D3B2641" wp14:editId="4E6F94FD">
            <wp:simplePos x="0" y="0"/>
            <wp:positionH relativeFrom="column">
              <wp:posOffset>3010976</wp:posOffset>
            </wp:positionH>
            <wp:positionV relativeFrom="paragraph">
              <wp:posOffset>43484</wp:posOffset>
            </wp:positionV>
            <wp:extent cx="3541853" cy="444299"/>
            <wp:effectExtent l="0" t="0" r="0" b="0"/>
            <wp:wrapNone/>
            <wp:docPr id="105" name="Рисунок 105" descr="quotation%20template/855/weigh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quotation%20template/855/weight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742" cy="46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1E069F" w14:textId="3CC25DAB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2F0F6E1" w14:textId="48788963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13BC58B" w14:textId="404A9738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D163AFE" w14:textId="4EBAFF54" w:rsidR="007D202D" w:rsidRDefault="009F2225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84544" behindDoc="0" locked="0" layoutInCell="1" allowOverlap="1" wp14:anchorId="3E7A789F" wp14:editId="4916D98D">
            <wp:simplePos x="0" y="0"/>
            <wp:positionH relativeFrom="column">
              <wp:posOffset>2987828</wp:posOffset>
            </wp:positionH>
            <wp:positionV relativeFrom="paragraph">
              <wp:posOffset>95435</wp:posOffset>
            </wp:positionV>
            <wp:extent cx="3582482" cy="1346650"/>
            <wp:effectExtent l="0" t="0" r="0" b="0"/>
            <wp:wrapNone/>
            <wp:docPr id="106" name="Рисунок 106" descr="quotation%20template/855/loadbul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quotation%20template/855/loadbulk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825" cy="135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0529"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747328" behindDoc="1" locked="0" layoutInCell="1" allowOverlap="1" wp14:anchorId="24C55A5B" wp14:editId="6CCAA11F">
            <wp:simplePos x="0" y="0"/>
            <wp:positionH relativeFrom="column">
              <wp:posOffset>-691546</wp:posOffset>
            </wp:positionH>
            <wp:positionV relativeFrom="paragraph">
              <wp:posOffset>144264</wp:posOffset>
            </wp:positionV>
            <wp:extent cx="3606779" cy="497086"/>
            <wp:effectExtent l="0" t="0" r="635" b="11430"/>
            <wp:wrapNone/>
            <wp:docPr id="72" name="Изображение 72" descr="../quotation%20template/tools/do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../quotation%20template/tools/docs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779" cy="49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1DF6A" w14:textId="1EC33936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C44C7BE" w14:textId="22AD6972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5AF7C86" w14:textId="7EE487A9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848D283" w14:textId="193446BA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CC0970C" w14:textId="77777777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36F8EB0" w14:textId="4F4BE932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9C1BBFF" w14:textId="5F37D318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855F91B" w14:textId="46A55218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54267FD" w14:textId="23BA9374" w:rsidR="008401BC" w:rsidRPr="00C62712" w:rsidRDefault="008401BC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F9C0D08" w14:textId="47B78C80" w:rsidR="008401BC" w:rsidRPr="007E6C61" w:rsidRDefault="00B94001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028928" behindDoc="0" locked="0" layoutInCell="1" allowOverlap="1" wp14:anchorId="4F0F54CE" wp14:editId="5A4EEAC2">
            <wp:simplePos x="0" y="0"/>
            <wp:positionH relativeFrom="column">
              <wp:posOffset>3521711</wp:posOffset>
            </wp:positionH>
            <wp:positionV relativeFrom="paragraph">
              <wp:posOffset>29845</wp:posOffset>
            </wp:positionV>
            <wp:extent cx="2837180" cy="721962"/>
            <wp:effectExtent l="0" t="0" r="1270" b="2540"/>
            <wp:wrapNone/>
            <wp:docPr id="53" name="Рисунок 53" descr="C:\Users\makr01\AppData\Local\Microsoft\Windows\INetCache\Content.Word\qr 855.png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 descr="C:\Users\makr01\AppData\Local\Microsoft\Windows\INetCache\Content.Word\qr 855.png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937" cy="725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ACC79F" w14:textId="7FFEB023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F72DED3" w14:textId="77777777" w:rsidR="007D202D" w:rsidRDefault="007D202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4DB2A1C" w14:textId="77777777" w:rsidR="003115BC" w:rsidRDefault="003115BC">
      <w:pPr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u w:val="single"/>
          <w:lang w:val="ru-RU"/>
        </w:rPr>
        <w:br w:type="page"/>
      </w:r>
    </w:p>
    <w:p w14:paraId="66EB2566" w14:textId="77777777" w:rsidR="00F23617" w:rsidRPr="00603845" w:rsidRDefault="00F23617" w:rsidP="003115BC">
      <w:pPr>
        <w:rPr>
          <w:rFonts w:ascii="Arial" w:hAnsi="Arial" w:cs="Arial"/>
          <w:b/>
          <w:u w:val="single"/>
          <w:lang w:val="ru-RU"/>
        </w:rPr>
      </w:pPr>
    </w:p>
    <w:p w14:paraId="6606A0DB" w14:textId="4EF61000" w:rsidR="00663893" w:rsidRDefault="00663893" w:rsidP="00E0741A">
      <w:pPr>
        <w:rPr>
          <w:rFonts w:ascii="Arial" w:hAnsi="Arial" w:cs="Arial"/>
          <w:b/>
          <w:szCs w:val="24"/>
          <w:lang w:val="ru-RU"/>
        </w:rPr>
      </w:pPr>
      <w:r w:rsidRPr="00923AC8">
        <w:rPr>
          <w:rFonts w:ascii="Arial" w:hAnsi="Arial" w:cs="Arial"/>
          <w:b/>
          <w:szCs w:val="24"/>
          <w:lang w:val="ru-RU"/>
        </w:rPr>
        <w:t>Форвардер «</w:t>
      </w:r>
      <w:r>
        <w:rPr>
          <w:rFonts w:ascii="Arial" w:hAnsi="Arial" w:cs="Arial"/>
          <w:b/>
          <w:szCs w:val="24"/>
          <w:lang w:val="fi-FI"/>
        </w:rPr>
        <w:t>Komatsu</w:t>
      </w:r>
      <w:r w:rsidRPr="00923AC8">
        <w:rPr>
          <w:rFonts w:ascii="Arial" w:hAnsi="Arial" w:cs="Arial"/>
          <w:b/>
          <w:szCs w:val="24"/>
          <w:lang w:val="ru-RU"/>
        </w:rPr>
        <w:t xml:space="preserve"> 8</w:t>
      </w:r>
      <w:r w:rsidR="001A5B04">
        <w:rPr>
          <w:rFonts w:ascii="Arial" w:hAnsi="Arial" w:cs="Arial"/>
          <w:b/>
          <w:szCs w:val="24"/>
          <w:lang w:val="ru-RU"/>
        </w:rPr>
        <w:t>7</w:t>
      </w:r>
      <w:r>
        <w:rPr>
          <w:rFonts w:ascii="Arial" w:hAnsi="Arial" w:cs="Arial"/>
          <w:b/>
          <w:szCs w:val="24"/>
          <w:lang w:val="ru-RU"/>
        </w:rPr>
        <w:t>5», 8-колесный</w:t>
      </w:r>
      <w:r w:rsidR="00E0741A">
        <w:rPr>
          <w:rFonts w:ascii="Arial" w:hAnsi="Arial" w:cs="Arial"/>
          <w:b/>
          <w:szCs w:val="24"/>
          <w:lang w:val="ru-RU"/>
        </w:rPr>
        <w:t>,</w:t>
      </w:r>
      <w:r w:rsidR="00E0741A" w:rsidRPr="00E0741A">
        <w:rPr>
          <w:rFonts w:ascii="Arial" w:hAnsi="Arial" w:cs="Arial"/>
          <w:b/>
          <w:szCs w:val="24"/>
          <w:lang w:val="ru-RU"/>
        </w:rPr>
        <w:t xml:space="preserve"> </w:t>
      </w:r>
      <w:r w:rsidR="00E0741A">
        <w:rPr>
          <w:rFonts w:ascii="Arial" w:hAnsi="Arial" w:cs="Arial"/>
          <w:b/>
          <w:szCs w:val="24"/>
          <w:lang w:val="ru-RU"/>
        </w:rPr>
        <w:t>грузоподъёмность 16тн.</w:t>
      </w:r>
    </w:p>
    <w:p w14:paraId="2755D37E" w14:textId="33695619" w:rsidR="00F23617" w:rsidRPr="007D27F2" w:rsidRDefault="00E63EA7" w:rsidP="006D2264">
      <w:pPr>
        <w:jc w:val="center"/>
        <w:rPr>
          <w:rFonts w:ascii="Arial" w:hAnsi="Arial" w:cs="Arial"/>
          <w:b/>
          <w:u w:val="single"/>
          <w:lang w:val="ru-RU"/>
        </w:rPr>
      </w:pPr>
      <w:r w:rsidRPr="00E63EA7"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88640" behindDoc="0" locked="0" layoutInCell="1" allowOverlap="1" wp14:anchorId="524AF2AB" wp14:editId="491169F0">
            <wp:simplePos x="0" y="0"/>
            <wp:positionH relativeFrom="column">
              <wp:posOffset>-687761</wp:posOffset>
            </wp:positionH>
            <wp:positionV relativeFrom="paragraph">
              <wp:posOffset>213850</wp:posOffset>
            </wp:positionV>
            <wp:extent cx="2965362" cy="2432807"/>
            <wp:effectExtent l="0" t="0" r="6985" b="5715"/>
            <wp:wrapNone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362" cy="2432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9F4BC3" w14:textId="6B18D6EB" w:rsidR="00F23617" w:rsidRPr="007D27F2" w:rsidRDefault="00A6479A" w:rsidP="006D2264">
      <w:pPr>
        <w:jc w:val="center"/>
        <w:rPr>
          <w:rFonts w:ascii="Arial" w:hAnsi="Arial" w:cs="Arial"/>
          <w:b/>
          <w:u w:val="single"/>
          <w:lang w:val="ru-RU"/>
        </w:rPr>
      </w:pPr>
      <w:r w:rsidRPr="00A6479A"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89664" behindDoc="0" locked="0" layoutInCell="1" allowOverlap="1" wp14:anchorId="78E207C1" wp14:editId="4AEC6D35">
            <wp:simplePos x="0" y="0"/>
            <wp:positionH relativeFrom="column">
              <wp:posOffset>2292928</wp:posOffset>
            </wp:positionH>
            <wp:positionV relativeFrom="paragraph">
              <wp:posOffset>38100</wp:posOffset>
            </wp:positionV>
            <wp:extent cx="4132162" cy="2435673"/>
            <wp:effectExtent l="0" t="0" r="8255" b="3175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2162" cy="2435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A3A27" w14:textId="3449CF2D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305BA7D" w14:textId="56F90DC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DD042D3" w14:textId="4C15BEED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9A06467" w14:textId="31D90A2F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938B5C3" w14:textId="7439674D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FA1B483" w14:textId="540F70CA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996C1AE" w14:textId="6676D33B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61DF9A5" w14:textId="1D418578" w:rsidR="00F23617" w:rsidRPr="00AE14E5" w:rsidRDefault="00F23617" w:rsidP="00B80B3A">
      <w:pPr>
        <w:rPr>
          <w:rFonts w:ascii="Arial" w:hAnsi="Arial" w:cs="Arial"/>
          <w:b/>
          <w:u w:val="single"/>
          <w:lang w:val="ru-RU"/>
        </w:rPr>
      </w:pPr>
    </w:p>
    <w:p w14:paraId="30AF4677" w14:textId="77777777" w:rsidR="004F7370" w:rsidRDefault="004F7370" w:rsidP="00B80B3A">
      <w:pPr>
        <w:rPr>
          <w:rFonts w:ascii="Arial" w:hAnsi="Arial" w:cs="Arial"/>
          <w:b/>
          <w:u w:val="single"/>
          <w:lang w:val="ru-RU"/>
        </w:rPr>
      </w:pPr>
    </w:p>
    <w:p w14:paraId="4F380A4C" w14:textId="77777777" w:rsidR="004F7370" w:rsidRDefault="004F7370" w:rsidP="00B80B3A">
      <w:pPr>
        <w:rPr>
          <w:rFonts w:ascii="Arial" w:hAnsi="Arial" w:cs="Arial"/>
          <w:b/>
          <w:u w:val="single"/>
          <w:lang w:val="ru-RU"/>
        </w:rPr>
      </w:pPr>
    </w:p>
    <w:p w14:paraId="33EFE272" w14:textId="77777777" w:rsidR="004F7370" w:rsidRPr="007E15FB" w:rsidRDefault="004F7370" w:rsidP="00B80B3A">
      <w:pPr>
        <w:rPr>
          <w:rFonts w:ascii="Arial" w:hAnsi="Arial" w:cs="Arial"/>
          <w:b/>
          <w:u w:val="single"/>
          <w:lang w:val="ru-RU"/>
        </w:rPr>
      </w:pPr>
    </w:p>
    <w:p w14:paraId="76FF283F" w14:textId="77777777" w:rsidR="007E15FB" w:rsidRPr="00C62712" w:rsidRDefault="007E15FB" w:rsidP="00B80B3A">
      <w:pPr>
        <w:rPr>
          <w:rFonts w:ascii="Arial" w:hAnsi="Arial" w:cs="Arial"/>
          <w:b/>
          <w:u w:val="single"/>
          <w:lang w:val="ru-RU"/>
        </w:rPr>
      </w:pPr>
    </w:p>
    <w:p w14:paraId="35B7FC16" w14:textId="77777777" w:rsidR="007E15FB" w:rsidRPr="00C62712" w:rsidRDefault="007E15FB" w:rsidP="00B80B3A">
      <w:pPr>
        <w:rPr>
          <w:rFonts w:ascii="Arial" w:hAnsi="Arial" w:cs="Arial"/>
          <w:b/>
          <w:u w:val="single"/>
          <w:lang w:val="ru-RU"/>
        </w:rPr>
      </w:pPr>
    </w:p>
    <w:p w14:paraId="19002159" w14:textId="77777777" w:rsidR="00AE14E5" w:rsidRPr="00955813" w:rsidRDefault="00AE14E5" w:rsidP="007D27F2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</w:p>
    <w:p w14:paraId="5C59866E" w14:textId="77777777" w:rsidR="007D27F2" w:rsidRPr="000B7379" w:rsidRDefault="007D27F2" w:rsidP="007D27F2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  <w:r w:rsidRPr="000B7379">
        <w:rPr>
          <w:rFonts w:ascii="Arial" w:hAnsi="Arial" w:cs="Arial"/>
          <w:b/>
          <w:sz w:val="28"/>
          <w:szCs w:val="24"/>
          <w:u w:val="single"/>
          <w:lang w:val="ru-RU"/>
        </w:rPr>
        <w:t>ТЕХНИЧЕСКАЯ СПЕЦИФИКАЦИЯ</w:t>
      </w:r>
    </w:p>
    <w:p w14:paraId="6392A22D" w14:textId="6AB1D474" w:rsidR="00F23617" w:rsidRPr="007D27F2" w:rsidRDefault="00DB14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</w:rPr>
        <w:pict w14:anchorId="2F3A4D3C">
          <v:shape id="_x0000_s1048" type="#_x0000_t75" style="position:absolute;left:0;text-align:left;margin-left:-58.15pt;margin-top:9.3pt;width:292.45pt;height:109pt;z-index:251836416;mso-position-horizontal-relative:text;mso-position-vertical-relative:text">
            <v:imagedata r:id="rId113" o:title="engine"/>
          </v:shape>
        </w:pict>
      </w:r>
      <w:r w:rsidR="003F1D93">
        <w:rPr>
          <w:noProof/>
          <w:lang w:val="ru-RU" w:eastAsia="ru-RU"/>
        </w:rPr>
        <w:drawing>
          <wp:anchor distT="0" distB="0" distL="114300" distR="114300" simplePos="0" relativeHeight="251651072" behindDoc="0" locked="0" layoutInCell="1" allowOverlap="1" wp14:anchorId="53A64B2D" wp14:editId="5B171216">
            <wp:simplePos x="0" y="0"/>
            <wp:positionH relativeFrom="column">
              <wp:posOffset>2978477</wp:posOffset>
            </wp:positionH>
            <wp:positionV relativeFrom="paragraph">
              <wp:posOffset>118908</wp:posOffset>
            </wp:positionV>
            <wp:extent cx="3562350" cy="685800"/>
            <wp:effectExtent l="0" t="0" r="0" b="0"/>
            <wp:wrapNone/>
            <wp:docPr id="211" name="Рисунок 211" descr="fr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frame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6492DC" w14:textId="7777777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C62B4BA" w14:textId="7777777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1BBFCE4" w14:textId="7777777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3E18EF3" w14:textId="7777777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F35A4C4" w14:textId="4FDC8100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7FEDEA6" w14:textId="7777777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7B0726E" w14:textId="4F31A09A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7229D8E" w14:textId="3DEB0E3C" w:rsidR="00F23617" w:rsidRPr="007D27F2" w:rsidRDefault="00DB14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</w:rPr>
        <w:pict w14:anchorId="6753918F">
          <v:shape id="_x0000_s1051" type="#_x0000_t75" style="position:absolute;left:0;text-align:left;margin-left:234.3pt;margin-top:11.1pt;width:281.2pt;height:105.45pt;z-index:251842560;mso-position-horizontal-relative:text;mso-position-vertical-relative:text">
            <v:imagedata r:id="rId115" o:title="hydraulic system"/>
          </v:shape>
        </w:pict>
      </w:r>
      <w:r>
        <w:rPr>
          <w:noProof/>
        </w:rPr>
        <w:pict w14:anchorId="1B7E1F5C">
          <v:shape id="_x0000_s1049" type="#_x0000_t75" style="position:absolute;left:0;text-align:left;margin-left:-53.8pt;margin-top:14.1pt;width:288.1pt;height:74.7pt;z-index:251838464;mso-position-horizontal-relative:text;mso-position-vertical-relative:text">
            <v:imagedata r:id="rId116" o:title="transmission"/>
          </v:shape>
        </w:pict>
      </w:r>
    </w:p>
    <w:p w14:paraId="3603483F" w14:textId="68CE92DF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6F775CC" w14:textId="31E9E8D5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E6EF5F0" w14:textId="7777777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1DDE86F" w14:textId="7777777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92AA18D" w14:textId="7777777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3844CAE" w14:textId="7777777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57E7A5D" w14:textId="5ABCD2C2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02922BF" w14:textId="2BB66597" w:rsidR="00F23617" w:rsidRPr="007D27F2" w:rsidRDefault="00DB14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</w:rPr>
        <w:pict w14:anchorId="3933ADE3">
          <v:shape id="_x0000_s1052" type="#_x0000_t75" style="position:absolute;left:0;text-align:left;margin-left:234.3pt;margin-top:12.15pt;width:284.3pt;height:135.6pt;z-index:251844608;mso-position-horizontal-relative:text;mso-position-vertical-relative:text">
            <v:imagedata r:id="rId117" o:title="ergonomics"/>
          </v:shape>
        </w:pict>
      </w:r>
      <w:r w:rsidR="00A40529">
        <w:rPr>
          <w:noProof/>
          <w:lang w:val="ru-RU" w:eastAsia="ru-RU"/>
        </w:rPr>
        <w:drawing>
          <wp:anchor distT="0" distB="0" distL="114300" distR="114300" simplePos="0" relativeHeight="251649024" behindDoc="0" locked="0" layoutInCell="1" allowOverlap="1" wp14:anchorId="41A93912" wp14:editId="3EF9F4CB">
            <wp:simplePos x="0" y="0"/>
            <wp:positionH relativeFrom="column">
              <wp:posOffset>-751532</wp:posOffset>
            </wp:positionH>
            <wp:positionV relativeFrom="paragraph">
              <wp:posOffset>114300</wp:posOffset>
            </wp:positionV>
            <wp:extent cx="3647440" cy="1219200"/>
            <wp:effectExtent l="0" t="0" r="0" b="0"/>
            <wp:wrapNone/>
            <wp:docPr id="208" name="Рисунок 208" descr="brak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brakes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44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26AE82" w14:textId="1FFAC351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801A91D" w14:textId="02EF26F6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2C188FE" w14:textId="7777777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5B12861" w14:textId="7777777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866DC3F" w14:textId="7777777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D1C098B" w14:textId="7777777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7A6FD39" w14:textId="2A9ED8DB" w:rsidR="00F23617" w:rsidRPr="00160787" w:rsidRDefault="0002173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86592" behindDoc="0" locked="0" layoutInCell="1" allowOverlap="1" wp14:anchorId="28C19BBE" wp14:editId="34B88E04">
            <wp:simplePos x="0" y="0"/>
            <wp:positionH relativeFrom="column">
              <wp:posOffset>-727646</wp:posOffset>
            </wp:positionH>
            <wp:positionV relativeFrom="paragraph">
              <wp:posOffset>227418</wp:posOffset>
            </wp:positionV>
            <wp:extent cx="3603948" cy="1504709"/>
            <wp:effectExtent l="0" t="0" r="3175" b="0"/>
            <wp:wrapNone/>
            <wp:docPr id="109" name="Рисунок 109" descr="quotation%20template/875/cra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quotation%20template/875/crane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219" cy="15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D6AD7" w14:textId="20BDC0EC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108B31E" w14:textId="681D7592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5CC46C9" w14:textId="62F35911" w:rsidR="00F23617" w:rsidRPr="00160787" w:rsidRDefault="00B5613F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87616" behindDoc="0" locked="0" layoutInCell="1" allowOverlap="1" wp14:anchorId="2BB7C432" wp14:editId="623512DD">
            <wp:simplePos x="0" y="0"/>
            <wp:positionH relativeFrom="column">
              <wp:posOffset>2964678</wp:posOffset>
            </wp:positionH>
            <wp:positionV relativeFrom="paragraph">
              <wp:posOffset>164625</wp:posOffset>
            </wp:positionV>
            <wp:extent cx="3576578" cy="641429"/>
            <wp:effectExtent l="0" t="0" r="5080" b="0"/>
            <wp:wrapNone/>
            <wp:docPr id="110" name="Рисунок 110" descr="quotation%20template/875/whee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quotation%20template/875/wheels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796" cy="65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C47265" w14:textId="70A41CD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36583AD" w14:textId="7A9B7CA3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8796EC4" w14:textId="3A93DAF8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59B5D1F" w14:textId="318C27C3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4505B49" w14:textId="24CA7811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9CABE02" w14:textId="6944BB8D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1E83F4D" w14:textId="3CCB3CD4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5D12804" w14:textId="18D47FF6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3F90064" w14:textId="7777777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4810D25" w14:textId="1A696213" w:rsidR="001A5B04" w:rsidRDefault="001A5B04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5E243D3" w14:textId="715C12DD" w:rsidR="001A5B04" w:rsidRDefault="00DB14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</w:rPr>
        <w:pict w14:anchorId="3BAB92F1">
          <v:shape id="_x0000_s1029" type="#_x0000_t75" style="position:absolute;left:0;text-align:left;margin-left:-33.05pt;margin-top:15pt;width:530pt;height:185.3pt;z-index:251802624;mso-position-horizontal-relative:text;mso-position-vertical-relative:text">
            <v:imagedata r:id="rId121" o:title="875-scheme"/>
          </v:shape>
        </w:pict>
      </w:r>
    </w:p>
    <w:p w14:paraId="34F10898" w14:textId="77777777" w:rsidR="001A5B04" w:rsidRDefault="001A5B04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2868AAA" w14:textId="77777777" w:rsidR="001A5B04" w:rsidRDefault="001A5B04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E824BC9" w14:textId="39E707C4" w:rsidR="001A5B04" w:rsidRDefault="001A5B04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7A2486B" w14:textId="77777777" w:rsidR="001A5B04" w:rsidRDefault="001A5B04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7C11F17" w14:textId="77777777" w:rsidR="001A5B04" w:rsidRDefault="001A5B04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6D2969D" w14:textId="77777777" w:rsidR="001A5B04" w:rsidRDefault="001A5B04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7E8D608" w14:textId="36A83E6C" w:rsidR="001A5B04" w:rsidRDefault="001A5B04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A67D84F" w14:textId="77777777" w:rsidR="001A5B04" w:rsidRDefault="001A5B04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CE21BA7" w14:textId="00D1A9A5" w:rsidR="001A5B04" w:rsidRDefault="001A5B04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94B9E0C" w14:textId="1CD21AB2" w:rsidR="001A5B04" w:rsidRDefault="001A5B04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4FB1E07" w14:textId="77777777" w:rsidR="001A5B04" w:rsidRDefault="001A5B04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0BBF36B" w14:textId="4914455D" w:rsidR="001A5B04" w:rsidRDefault="001A5B04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57639E6" w14:textId="72AB6EEC" w:rsidR="001A5B04" w:rsidRDefault="001A5B04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290B520" w14:textId="2D26EEC6" w:rsidR="00F23617" w:rsidRPr="007D27F2" w:rsidRDefault="00DB14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</w:rPr>
        <w:pict w14:anchorId="000AFFBD">
          <v:shape id="_x0000_s1054" type="#_x0000_t75" style="position:absolute;left:0;text-align:left;margin-left:-59.35pt;margin-top:13.7pt;width:292.25pt;height:110.25pt;z-index:251848704;mso-position-horizontal-relative:text;mso-position-vertical-relative:text">
            <v:imagedata r:id="rId122" o:title="loadbulk"/>
          </v:shape>
        </w:pict>
      </w:r>
    </w:p>
    <w:p w14:paraId="24815A54" w14:textId="49A2E6C0" w:rsidR="00F23617" w:rsidRPr="00160787" w:rsidRDefault="00AA1E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918336" behindDoc="0" locked="0" layoutInCell="1" allowOverlap="1" wp14:anchorId="7E2EB624" wp14:editId="4CF12A13">
            <wp:simplePos x="0" y="0"/>
            <wp:positionH relativeFrom="column">
              <wp:posOffset>3045460</wp:posOffset>
            </wp:positionH>
            <wp:positionV relativeFrom="paragraph">
              <wp:posOffset>40639</wp:posOffset>
            </wp:positionV>
            <wp:extent cx="3467100" cy="429975"/>
            <wp:effectExtent l="0" t="0" r="0" b="8255"/>
            <wp:wrapNone/>
            <wp:docPr id="107" name="Рисунок 107" descr="C:\Users\kruma\AppData\Local\Microsoft\Windows\INetCache\Content.Word\weight8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ruma\AppData\Local\Microsoft\Windows\INetCache\Content.Word\weight875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556" cy="439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7309DB" w14:textId="4DA25E1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54DD906" w14:textId="6183CEF5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68B7314" w14:textId="412D43EF" w:rsidR="00F23617" w:rsidRPr="007D27F2" w:rsidRDefault="00BC21B9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748352" behindDoc="0" locked="0" layoutInCell="1" allowOverlap="1" wp14:anchorId="1D35B0F5" wp14:editId="586BA0F1">
            <wp:simplePos x="0" y="0"/>
            <wp:positionH relativeFrom="column">
              <wp:posOffset>3011170</wp:posOffset>
            </wp:positionH>
            <wp:positionV relativeFrom="paragraph">
              <wp:posOffset>151130</wp:posOffset>
            </wp:positionV>
            <wp:extent cx="3535680" cy="487287"/>
            <wp:effectExtent l="0" t="0" r="7620" b="8255"/>
            <wp:wrapNone/>
            <wp:docPr id="73" name="Изображение 73" descr="../quotation%20template/tools/do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../quotation%20template/tools/docs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487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CA8D12" w14:textId="35D5E1D8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B92DE54" w14:textId="74FC11AF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C6820D9" w14:textId="56AD5A4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1C0E0A1" w14:textId="736412B1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F763204" w14:textId="3F9F649F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4699FC3" w14:textId="5966A787" w:rsidR="00F23617" w:rsidRPr="007D27F2" w:rsidRDefault="00F2361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322F3A6" w14:textId="5235C3DA" w:rsidR="003115BC" w:rsidRPr="00160787" w:rsidRDefault="000B1350">
      <w:pPr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027904" behindDoc="0" locked="0" layoutInCell="1" allowOverlap="1" wp14:anchorId="3A72C072" wp14:editId="684955FF">
            <wp:simplePos x="0" y="0"/>
            <wp:positionH relativeFrom="column">
              <wp:posOffset>3388360</wp:posOffset>
            </wp:positionH>
            <wp:positionV relativeFrom="paragraph">
              <wp:posOffset>60325</wp:posOffset>
            </wp:positionV>
            <wp:extent cx="2947670" cy="750077"/>
            <wp:effectExtent l="0" t="0" r="5080" b="0"/>
            <wp:wrapNone/>
            <wp:docPr id="45" name="Рисунок 45" descr="C:\Users\makr01\AppData\Local\Microsoft\Windows\INetCache\Content.Word\qr 875.png">
              <a:hlinkClick xmlns:a="http://schemas.openxmlformats.org/drawingml/2006/main" r:id="rId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 descr="C:\Users\makr01\AppData\Local\Microsoft\Windows\INetCache\Content.Word\qr 875.png">
                      <a:hlinkClick r:id="rId1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990" cy="75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15BC">
        <w:rPr>
          <w:rFonts w:ascii="Arial" w:hAnsi="Arial" w:cs="Arial"/>
          <w:b/>
          <w:u w:val="single"/>
          <w:lang w:val="ru-RU"/>
        </w:rPr>
        <w:br w:type="page"/>
      </w:r>
    </w:p>
    <w:p w14:paraId="356A1FAB" w14:textId="77777777" w:rsidR="00C81031" w:rsidRDefault="00C81031" w:rsidP="00C81031">
      <w:pPr>
        <w:rPr>
          <w:rFonts w:ascii="Arial" w:hAnsi="Arial" w:cs="Arial"/>
          <w:b/>
          <w:szCs w:val="24"/>
          <w:lang w:val="ru-RU"/>
        </w:rPr>
      </w:pPr>
    </w:p>
    <w:p w14:paraId="103131E2" w14:textId="51551F0E" w:rsidR="00C81031" w:rsidRDefault="00C81031" w:rsidP="00C81031">
      <w:pPr>
        <w:rPr>
          <w:rFonts w:ascii="Arial" w:hAnsi="Arial" w:cs="Arial"/>
          <w:b/>
          <w:szCs w:val="24"/>
          <w:lang w:val="ru-RU"/>
        </w:rPr>
      </w:pPr>
      <w:r w:rsidRPr="00923AC8">
        <w:rPr>
          <w:rFonts w:ascii="Arial" w:hAnsi="Arial" w:cs="Arial"/>
          <w:b/>
          <w:szCs w:val="24"/>
          <w:lang w:val="ru-RU"/>
        </w:rPr>
        <w:t>Форвардер «</w:t>
      </w:r>
      <w:r>
        <w:rPr>
          <w:rFonts w:ascii="Arial" w:hAnsi="Arial" w:cs="Arial"/>
          <w:b/>
          <w:szCs w:val="24"/>
          <w:lang w:val="fi-FI"/>
        </w:rPr>
        <w:t>Komatsu</w:t>
      </w:r>
      <w:r w:rsidRPr="00923AC8">
        <w:rPr>
          <w:rFonts w:ascii="Arial" w:hAnsi="Arial" w:cs="Arial"/>
          <w:b/>
          <w:szCs w:val="24"/>
          <w:lang w:val="ru-RU"/>
        </w:rPr>
        <w:t xml:space="preserve"> 8</w:t>
      </w:r>
      <w:r>
        <w:rPr>
          <w:rFonts w:ascii="Arial" w:hAnsi="Arial" w:cs="Arial"/>
          <w:b/>
          <w:szCs w:val="24"/>
          <w:lang w:val="ru-RU"/>
        </w:rPr>
        <w:t>75»</w:t>
      </w:r>
      <w:r w:rsidRPr="00C81031">
        <w:rPr>
          <w:rFonts w:ascii="Arial" w:hAnsi="Arial" w:cs="Arial"/>
          <w:b/>
          <w:szCs w:val="24"/>
          <w:lang w:val="ru-RU"/>
        </w:rPr>
        <w:t xml:space="preserve"> </w:t>
      </w:r>
      <w:r>
        <w:rPr>
          <w:rFonts w:ascii="Arial" w:hAnsi="Arial" w:cs="Arial"/>
          <w:b/>
          <w:szCs w:val="24"/>
          <w:lang w:val="ru-RU"/>
        </w:rPr>
        <w:t>с лебёдочным оборудованием, 8-колесный,</w:t>
      </w:r>
      <w:r w:rsidRPr="00E0741A">
        <w:rPr>
          <w:rFonts w:ascii="Arial" w:hAnsi="Arial" w:cs="Arial"/>
          <w:b/>
          <w:szCs w:val="24"/>
          <w:lang w:val="ru-RU"/>
        </w:rPr>
        <w:t xml:space="preserve"> </w:t>
      </w:r>
      <w:r>
        <w:rPr>
          <w:rFonts w:ascii="Arial" w:hAnsi="Arial" w:cs="Arial"/>
          <w:b/>
          <w:szCs w:val="24"/>
          <w:lang w:val="ru-RU"/>
        </w:rPr>
        <w:t>грузоподъёмность 16тн.</w:t>
      </w:r>
    </w:p>
    <w:p w14:paraId="4A535330" w14:textId="7274EA0A" w:rsidR="00C81031" w:rsidRPr="007D27F2" w:rsidRDefault="00D3285B" w:rsidP="00C81031">
      <w:pPr>
        <w:jc w:val="center"/>
        <w:rPr>
          <w:rFonts w:ascii="Arial" w:hAnsi="Arial" w:cs="Arial"/>
          <w:b/>
          <w:u w:val="single"/>
          <w:lang w:val="ru-RU"/>
        </w:rPr>
      </w:pPr>
      <w:r w:rsidRPr="00D3285B"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999232" behindDoc="0" locked="0" layoutInCell="1" allowOverlap="1" wp14:anchorId="5A69C428" wp14:editId="273DE869">
            <wp:simplePos x="0" y="0"/>
            <wp:positionH relativeFrom="column">
              <wp:posOffset>2824977</wp:posOffset>
            </wp:positionH>
            <wp:positionV relativeFrom="paragraph">
              <wp:posOffset>97459</wp:posOffset>
            </wp:positionV>
            <wp:extent cx="3669031" cy="2446020"/>
            <wp:effectExtent l="0" t="0" r="7620" b="0"/>
            <wp:wrapNone/>
            <wp:docPr id="204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ildobjekt 1"/>
                    <pic:cNvPicPr>
                      <a:picLocks noChangeAspect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2598" cy="2448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285B"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998208" behindDoc="0" locked="0" layoutInCell="1" allowOverlap="1" wp14:anchorId="5C0C1491" wp14:editId="50BD9B84">
            <wp:simplePos x="0" y="0"/>
            <wp:positionH relativeFrom="column">
              <wp:posOffset>-681547</wp:posOffset>
            </wp:positionH>
            <wp:positionV relativeFrom="paragraph">
              <wp:posOffset>97459</wp:posOffset>
            </wp:positionV>
            <wp:extent cx="3474720" cy="2446045"/>
            <wp:effectExtent l="0" t="0" r="0" b="0"/>
            <wp:wrapNone/>
            <wp:docPr id="20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objekt 3"/>
                    <pic:cNvPicPr>
                      <a:picLocks noChangeAspect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7"/>
                    <a:stretch/>
                  </pic:blipFill>
                  <pic:spPr>
                    <a:xfrm>
                      <a:off x="0" y="0"/>
                      <a:ext cx="3477804" cy="2448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AB3918" w14:textId="2B9362BE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38BA33B2" w14:textId="05157569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5A5E15BE" w14:textId="089AC26B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6675114F" w14:textId="2F81D2EC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3425E422" w14:textId="2D387FE5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2CADBD6D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2048C69B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22F7F124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1CEABAD6" w14:textId="77777777" w:rsidR="00C81031" w:rsidRPr="00AE14E5" w:rsidRDefault="00C81031" w:rsidP="00C81031">
      <w:pPr>
        <w:rPr>
          <w:rFonts w:ascii="Arial" w:hAnsi="Arial" w:cs="Arial"/>
          <w:b/>
          <w:u w:val="single"/>
          <w:lang w:val="ru-RU"/>
        </w:rPr>
      </w:pPr>
    </w:p>
    <w:p w14:paraId="740E6587" w14:textId="77777777" w:rsidR="00C81031" w:rsidRDefault="00C81031" w:rsidP="00C81031">
      <w:pPr>
        <w:rPr>
          <w:rFonts w:ascii="Arial" w:hAnsi="Arial" w:cs="Arial"/>
          <w:b/>
          <w:u w:val="single"/>
          <w:lang w:val="ru-RU"/>
        </w:rPr>
      </w:pPr>
    </w:p>
    <w:p w14:paraId="6759D850" w14:textId="77777777" w:rsidR="00C81031" w:rsidRDefault="00C81031" w:rsidP="00C81031">
      <w:pPr>
        <w:rPr>
          <w:rFonts w:ascii="Arial" w:hAnsi="Arial" w:cs="Arial"/>
          <w:b/>
          <w:u w:val="single"/>
          <w:lang w:val="ru-RU"/>
        </w:rPr>
      </w:pPr>
    </w:p>
    <w:p w14:paraId="7CCC6108" w14:textId="77777777" w:rsidR="00C81031" w:rsidRPr="007E15FB" w:rsidRDefault="00C81031" w:rsidP="00C81031">
      <w:pPr>
        <w:rPr>
          <w:rFonts w:ascii="Arial" w:hAnsi="Arial" w:cs="Arial"/>
          <w:b/>
          <w:u w:val="single"/>
          <w:lang w:val="ru-RU"/>
        </w:rPr>
      </w:pPr>
    </w:p>
    <w:p w14:paraId="47B3664B" w14:textId="77777777" w:rsidR="00C81031" w:rsidRPr="00C62712" w:rsidRDefault="00C81031" w:rsidP="00C81031">
      <w:pPr>
        <w:rPr>
          <w:rFonts w:ascii="Arial" w:hAnsi="Arial" w:cs="Arial"/>
          <w:b/>
          <w:u w:val="single"/>
          <w:lang w:val="ru-RU"/>
        </w:rPr>
      </w:pPr>
    </w:p>
    <w:p w14:paraId="486824C9" w14:textId="77777777" w:rsidR="00C81031" w:rsidRPr="00C62712" w:rsidRDefault="00C81031" w:rsidP="00C81031">
      <w:pPr>
        <w:rPr>
          <w:rFonts w:ascii="Arial" w:hAnsi="Arial" w:cs="Arial"/>
          <w:b/>
          <w:u w:val="single"/>
          <w:lang w:val="ru-RU"/>
        </w:rPr>
      </w:pPr>
    </w:p>
    <w:p w14:paraId="04CE9A65" w14:textId="77777777" w:rsidR="007D2062" w:rsidRDefault="007D2062" w:rsidP="00C81031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</w:p>
    <w:p w14:paraId="734B4195" w14:textId="7610FD34" w:rsidR="00C81031" w:rsidRPr="000B7379" w:rsidRDefault="00C81031" w:rsidP="00C81031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  <w:r w:rsidRPr="000B7379">
        <w:rPr>
          <w:rFonts w:ascii="Arial" w:hAnsi="Arial" w:cs="Arial"/>
          <w:b/>
          <w:sz w:val="28"/>
          <w:szCs w:val="24"/>
          <w:u w:val="single"/>
          <w:lang w:val="ru-RU"/>
        </w:rPr>
        <w:t>ТЕХНИЧЕСКАЯ СПЕЦИФИКАЦИЯ</w:t>
      </w:r>
    </w:p>
    <w:p w14:paraId="291FE438" w14:textId="1943D40D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86944" behindDoc="0" locked="0" layoutInCell="1" allowOverlap="1" wp14:anchorId="2DE64D4F" wp14:editId="15A94189">
            <wp:simplePos x="0" y="0"/>
            <wp:positionH relativeFrom="column">
              <wp:posOffset>-738505</wp:posOffset>
            </wp:positionH>
            <wp:positionV relativeFrom="paragraph">
              <wp:posOffset>118110</wp:posOffset>
            </wp:positionV>
            <wp:extent cx="3714115" cy="1384300"/>
            <wp:effectExtent l="0" t="0" r="635" b="6350"/>
            <wp:wrapNone/>
            <wp:docPr id="202" name="Рисунок 202" descr="eng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ngine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115" cy="1384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983872" behindDoc="0" locked="0" layoutInCell="1" allowOverlap="1" wp14:anchorId="01592798" wp14:editId="5450A518">
            <wp:simplePos x="0" y="0"/>
            <wp:positionH relativeFrom="column">
              <wp:posOffset>2978477</wp:posOffset>
            </wp:positionH>
            <wp:positionV relativeFrom="paragraph">
              <wp:posOffset>118908</wp:posOffset>
            </wp:positionV>
            <wp:extent cx="3562350" cy="685800"/>
            <wp:effectExtent l="0" t="0" r="0" b="0"/>
            <wp:wrapNone/>
            <wp:docPr id="126" name="Рисунок 126" descr="fra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frame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3122F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0A5D66C0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3C3B86C7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52AE4E84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04071013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1E004E85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0CD0FED7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48CD2C43" w14:textId="305835BA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88992" behindDoc="0" locked="0" layoutInCell="1" allowOverlap="1" wp14:anchorId="7730AC02" wp14:editId="71038D7F">
            <wp:simplePos x="0" y="0"/>
            <wp:positionH relativeFrom="column">
              <wp:posOffset>2975610</wp:posOffset>
            </wp:positionH>
            <wp:positionV relativeFrom="paragraph">
              <wp:posOffset>140970</wp:posOffset>
            </wp:positionV>
            <wp:extent cx="3571240" cy="1339215"/>
            <wp:effectExtent l="0" t="0" r="0" b="0"/>
            <wp:wrapNone/>
            <wp:docPr id="201" name="Рисунок 201" descr="hydraulic syst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ydraulic system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240" cy="133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987968" behindDoc="0" locked="0" layoutInCell="1" allowOverlap="1" wp14:anchorId="2143C08A" wp14:editId="58329103">
            <wp:simplePos x="0" y="0"/>
            <wp:positionH relativeFrom="column">
              <wp:posOffset>-683260</wp:posOffset>
            </wp:positionH>
            <wp:positionV relativeFrom="paragraph">
              <wp:posOffset>179070</wp:posOffset>
            </wp:positionV>
            <wp:extent cx="3658870" cy="948690"/>
            <wp:effectExtent l="0" t="0" r="0" b="3810"/>
            <wp:wrapNone/>
            <wp:docPr id="200" name="Рисунок 200" descr="transmiss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transmission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870" cy="948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27DBFD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4E2F1DA0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00905D1F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3D511826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6B1831E2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1A3EACBB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71753EB3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39F33EC8" w14:textId="72A59D3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90016" behindDoc="0" locked="0" layoutInCell="1" allowOverlap="1" wp14:anchorId="3F3E32B1" wp14:editId="1ACAD6F8">
            <wp:simplePos x="0" y="0"/>
            <wp:positionH relativeFrom="column">
              <wp:posOffset>2975610</wp:posOffset>
            </wp:positionH>
            <wp:positionV relativeFrom="paragraph">
              <wp:posOffset>154305</wp:posOffset>
            </wp:positionV>
            <wp:extent cx="3610610" cy="1722120"/>
            <wp:effectExtent l="0" t="0" r="8890" b="0"/>
            <wp:wrapNone/>
            <wp:docPr id="199" name="Рисунок 199" descr="ergonomi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rgonomics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610" cy="1722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982848" behindDoc="0" locked="0" layoutInCell="1" allowOverlap="1" wp14:anchorId="34DA705F" wp14:editId="3B15CBF9">
            <wp:simplePos x="0" y="0"/>
            <wp:positionH relativeFrom="column">
              <wp:posOffset>-751532</wp:posOffset>
            </wp:positionH>
            <wp:positionV relativeFrom="paragraph">
              <wp:posOffset>114300</wp:posOffset>
            </wp:positionV>
            <wp:extent cx="3647440" cy="1219200"/>
            <wp:effectExtent l="0" t="0" r="0" b="0"/>
            <wp:wrapNone/>
            <wp:docPr id="127" name="Рисунок 127" descr="brak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brakes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44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C4BE8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29B8E789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35974DF5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08968C05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12865165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45ED3E4C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397BC2B3" w14:textId="77777777" w:rsidR="00C81031" w:rsidRPr="00160787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993088" behindDoc="0" locked="0" layoutInCell="1" allowOverlap="1" wp14:anchorId="4E3ED2AB" wp14:editId="5B24C156">
            <wp:simplePos x="0" y="0"/>
            <wp:positionH relativeFrom="column">
              <wp:posOffset>-727646</wp:posOffset>
            </wp:positionH>
            <wp:positionV relativeFrom="paragraph">
              <wp:posOffset>227418</wp:posOffset>
            </wp:positionV>
            <wp:extent cx="3603948" cy="1504709"/>
            <wp:effectExtent l="0" t="0" r="3175" b="0"/>
            <wp:wrapNone/>
            <wp:docPr id="192" name="Рисунок 192" descr="quotation%20template/875/cra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quotation%20template/875/crane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219" cy="151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E925BE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1A59C643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0117C2D3" w14:textId="77777777" w:rsidR="00C81031" w:rsidRPr="00160787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994112" behindDoc="0" locked="0" layoutInCell="1" allowOverlap="1" wp14:anchorId="2C19EA91" wp14:editId="79488CD9">
            <wp:simplePos x="0" y="0"/>
            <wp:positionH relativeFrom="column">
              <wp:posOffset>2964678</wp:posOffset>
            </wp:positionH>
            <wp:positionV relativeFrom="paragraph">
              <wp:posOffset>164625</wp:posOffset>
            </wp:positionV>
            <wp:extent cx="3576578" cy="641429"/>
            <wp:effectExtent l="0" t="0" r="5080" b="0"/>
            <wp:wrapNone/>
            <wp:docPr id="193" name="Рисунок 193" descr="quotation%20template/875/whee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quotation%20template/875/wheels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796" cy="65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99BAE6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2FA3BD68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37A6186F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7A042DC1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0D5C3BF4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2674B66A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6686D1E1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5D2E889E" w14:textId="3429801F" w:rsidR="00C81031" w:rsidRPr="007D27F2" w:rsidRDefault="00955718" w:rsidP="00C81031">
      <w:pPr>
        <w:jc w:val="center"/>
        <w:rPr>
          <w:rFonts w:ascii="Arial" w:hAnsi="Arial" w:cs="Arial"/>
          <w:b/>
          <w:u w:val="single"/>
          <w:lang w:val="ru-RU"/>
        </w:rPr>
      </w:pPr>
      <w:r w:rsidRPr="008F724D">
        <w:rPr>
          <w:rFonts w:ascii="Arial" w:hAnsi="Arial" w:cs="Arial"/>
          <w:noProof/>
          <w:lang w:val="ru-RU"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2017664" behindDoc="0" locked="0" layoutInCell="1" allowOverlap="1" wp14:anchorId="7B823360" wp14:editId="5D7D5574">
                <wp:simplePos x="0" y="0"/>
                <wp:positionH relativeFrom="column">
                  <wp:posOffset>4208145</wp:posOffset>
                </wp:positionH>
                <wp:positionV relativeFrom="paragraph">
                  <wp:posOffset>58420</wp:posOffset>
                </wp:positionV>
                <wp:extent cx="2258060" cy="551815"/>
                <wp:effectExtent l="0" t="0" r="27940" b="19685"/>
                <wp:wrapSquare wrapText="bothSides"/>
                <wp:docPr id="2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8060" cy="551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C9954A" w14:textId="7D04B54B" w:rsidR="003D544D" w:rsidRPr="00955718" w:rsidRDefault="003D544D" w:rsidP="00955718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  <w:t>Особая конструкция задней второй стойки</w:t>
                            </w:r>
                          </w:p>
                          <w:p w14:paraId="5D712E7E" w14:textId="113BDF8B" w:rsidR="003D544D" w:rsidRPr="001D5E73" w:rsidRDefault="003D544D" w:rsidP="00955718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  <w:t xml:space="preserve">Задняя стойка смонтирована выше </w:t>
                            </w:r>
                          </w:p>
                          <w:p w14:paraId="76BC337D" w14:textId="77777777" w:rsidR="003D544D" w:rsidRPr="002B3692" w:rsidRDefault="003D544D" w:rsidP="00955718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B823360" id="_x0000_s1031" type="#_x0000_t202" style="position:absolute;left:0;text-align:left;margin-left:331.35pt;margin-top:4.6pt;width:177.8pt;height:43.45pt;z-index:252017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">
                <v:textbox>
                  <w:txbxContent>
                    <w:p w14:paraId="71C9954A" w14:textId="7D04B54B" w:rsidR="003D544D" w:rsidRPr="00955718" w:rsidRDefault="003D544D" w:rsidP="00955718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lang w:val="ru-RU"/>
                        </w:rPr>
                        <w:t>Особая конструкция задней второй стойки</w:t>
                      </w:r>
                    </w:p>
                    <w:p w14:paraId="5D712E7E" w14:textId="113BDF8B" w:rsidR="003D544D" w:rsidRPr="001D5E73" w:rsidRDefault="003D544D" w:rsidP="00955718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lang w:val="ru-RU"/>
                        </w:rPr>
                        <w:t xml:space="preserve">Задняя стойка смонтирована выше </w:t>
                      </w:r>
                    </w:p>
                    <w:p w14:paraId="76BC337D" w14:textId="77777777" w:rsidR="003D544D" w:rsidRPr="002B3692" w:rsidRDefault="003D544D" w:rsidP="00955718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06739" w:rsidRPr="008F724D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2013568" behindDoc="0" locked="0" layoutInCell="1" allowOverlap="1" wp14:anchorId="75C8741E" wp14:editId="3F33D357">
                <wp:simplePos x="0" y="0"/>
                <wp:positionH relativeFrom="column">
                  <wp:posOffset>1902460</wp:posOffset>
                </wp:positionH>
                <wp:positionV relativeFrom="paragraph">
                  <wp:posOffset>153670</wp:posOffset>
                </wp:positionV>
                <wp:extent cx="1812290" cy="393065"/>
                <wp:effectExtent l="0" t="0" r="16510" b="26035"/>
                <wp:wrapSquare wrapText="bothSides"/>
                <wp:docPr id="2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2290" cy="393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A86ABE" w14:textId="6AC05608" w:rsidR="003D544D" w:rsidRPr="00C06739" w:rsidRDefault="003D544D" w:rsidP="00C06739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  <w:t>Наклонный манипулятор</w:t>
                            </w:r>
                            <w:r w:rsidRPr="00C06739">
                              <w:rPr>
                                <w:rFonts w:ascii="Arial" w:hAnsi="Arial" w:cs="Arial"/>
                                <w:sz w:val="18"/>
                                <w:lang w:val="sv-SE"/>
                              </w:rPr>
                              <w:t xml:space="preserve"> 130F</w:t>
                            </w:r>
                          </w:p>
                          <w:p w14:paraId="4F13EB91" w14:textId="040A1A91" w:rsidR="003D544D" w:rsidRPr="00C06739" w:rsidRDefault="003D544D" w:rsidP="00C06739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  <w:t>Передвигаемая решетка</w:t>
                            </w:r>
                          </w:p>
                          <w:p w14:paraId="2557907A" w14:textId="207FD8AF" w:rsidR="003D544D" w:rsidRPr="008F724D" w:rsidRDefault="003D544D" w:rsidP="00C06739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C8741E" id="_x0000_s1032" type="#_x0000_t202" style="position:absolute;left:0;text-align:left;margin-left:149.8pt;margin-top:12.1pt;width:142.7pt;height:30.95pt;z-index:252013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">
                <v:textbox>
                  <w:txbxContent>
                    <w:p w14:paraId="63A86ABE" w14:textId="6AC05608" w:rsidR="003D544D" w:rsidRPr="00C06739" w:rsidRDefault="003D544D" w:rsidP="00C06739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lang w:val="ru-RU"/>
                        </w:rPr>
                        <w:t>Наклонный манипулятор</w:t>
                      </w:r>
                      <w:r w:rsidRPr="00C06739">
                        <w:rPr>
                          <w:rFonts w:ascii="Arial" w:hAnsi="Arial" w:cs="Arial"/>
                          <w:sz w:val="18"/>
                          <w:lang w:val="sv-SE"/>
                        </w:rPr>
                        <w:t xml:space="preserve"> 130F</w:t>
                      </w:r>
                    </w:p>
                    <w:p w14:paraId="4F13EB91" w14:textId="040A1A91" w:rsidR="003D544D" w:rsidRPr="00C06739" w:rsidRDefault="003D544D" w:rsidP="00C06739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lang w:val="ru-RU"/>
                        </w:rPr>
                        <w:t>Передвигаемая решетка</w:t>
                      </w:r>
                    </w:p>
                    <w:p w14:paraId="2557907A" w14:textId="207FD8AF" w:rsidR="003D544D" w:rsidRPr="008F724D" w:rsidRDefault="003D544D" w:rsidP="00C06739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06739" w:rsidRPr="008F724D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2015616" behindDoc="0" locked="0" layoutInCell="1" allowOverlap="1" wp14:anchorId="4CAC24F9" wp14:editId="5DD9BC88">
                <wp:simplePos x="0" y="0"/>
                <wp:positionH relativeFrom="column">
                  <wp:posOffset>63555</wp:posOffset>
                </wp:positionH>
                <wp:positionV relativeFrom="paragraph">
                  <wp:posOffset>52649</wp:posOffset>
                </wp:positionV>
                <wp:extent cx="1456055" cy="393065"/>
                <wp:effectExtent l="0" t="0" r="10795" b="26035"/>
                <wp:wrapSquare wrapText="bothSides"/>
                <wp:docPr id="2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6055" cy="393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E4AD81" w14:textId="77777777" w:rsidR="003D544D" w:rsidRPr="008F724D" w:rsidRDefault="003D544D" w:rsidP="00C06739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  <w:r w:rsidRPr="008F724D"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  <w:t>Система управления</w:t>
                            </w:r>
                          </w:p>
                          <w:p w14:paraId="08E10EAD" w14:textId="77777777" w:rsidR="003D544D" w:rsidRPr="008F724D" w:rsidRDefault="003D544D" w:rsidP="00C06739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  <w:r w:rsidRPr="008F724D"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  <w:t>Удалённое управление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CAC24F9" id="_x0000_s1033" type="#_x0000_t202" style="position:absolute;left:0;text-align:left;margin-left:5pt;margin-top:4.15pt;width:114.65pt;height:30.95pt;z-index:252015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">
                <v:textbox>
                  <w:txbxContent>
                    <w:p w14:paraId="3DE4AD81" w14:textId="77777777" w:rsidR="003D544D" w:rsidRPr="008F724D" w:rsidRDefault="003D544D" w:rsidP="00C06739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 w:rsidRPr="008F724D">
                        <w:rPr>
                          <w:rFonts w:ascii="Arial" w:hAnsi="Arial" w:cs="Arial"/>
                          <w:sz w:val="18"/>
                          <w:lang w:val="ru-RU"/>
                        </w:rPr>
                        <w:t>Система управления</w:t>
                      </w:r>
                    </w:p>
                    <w:p w14:paraId="08E10EAD" w14:textId="77777777" w:rsidR="003D544D" w:rsidRPr="008F724D" w:rsidRDefault="003D544D" w:rsidP="00C06739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 w:rsidRPr="008F724D">
                        <w:rPr>
                          <w:rFonts w:ascii="Arial" w:hAnsi="Arial" w:cs="Arial"/>
                          <w:sz w:val="18"/>
                          <w:lang w:val="ru-RU"/>
                        </w:rPr>
                        <w:t>Удалённое управление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D3BF41B" w14:textId="669861A4" w:rsidR="00C81031" w:rsidRPr="007D27F2" w:rsidRDefault="00F44DF5" w:rsidP="00C81031">
      <w:pPr>
        <w:jc w:val="center"/>
        <w:rPr>
          <w:rFonts w:ascii="Arial" w:hAnsi="Arial" w:cs="Arial"/>
          <w:b/>
          <w:u w:val="single"/>
          <w:lang w:val="ru-RU"/>
        </w:rPr>
      </w:pPr>
      <w:r w:rsidRPr="00F44DF5">
        <w:rPr>
          <w:rFonts w:ascii="Arial" w:hAnsi="Arial" w:cs="Arial"/>
          <w:b/>
          <w:noProof/>
          <w:u w:val="single"/>
          <w:lang w:val="ru-RU" w:eastAsia="ru-RU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4725B31E" wp14:editId="05467A5F">
                <wp:simplePos x="0" y="0"/>
                <wp:positionH relativeFrom="column">
                  <wp:posOffset>1172817</wp:posOffset>
                </wp:positionH>
                <wp:positionV relativeFrom="paragraph">
                  <wp:posOffset>104498</wp:posOffset>
                </wp:positionV>
                <wp:extent cx="447040" cy="1042035"/>
                <wp:effectExtent l="0" t="0" r="29210" b="24765"/>
                <wp:wrapNone/>
                <wp:docPr id="214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 flipV="1">
                          <a:off x="0" y="0"/>
                          <a:ext cx="447040" cy="104203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chemeClr val="tx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AA2D48E" id="Straight Connector 12" o:spid="_x0000_s1026" style="position:absolute;flip:x y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2.35pt,8.25pt" to="127.55pt,9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" strokecolor="black [3213]"/>
            </w:pict>
          </mc:Fallback>
        </mc:AlternateContent>
      </w:r>
      <w:r w:rsidRPr="00F44DF5"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2000256" behindDoc="0" locked="0" layoutInCell="1" allowOverlap="1" wp14:anchorId="227B0763" wp14:editId="3B3D16FD">
            <wp:simplePos x="0" y="0"/>
            <wp:positionH relativeFrom="column">
              <wp:posOffset>-231057</wp:posOffset>
            </wp:positionH>
            <wp:positionV relativeFrom="paragraph">
              <wp:posOffset>207010</wp:posOffset>
            </wp:positionV>
            <wp:extent cx="6085205" cy="2586355"/>
            <wp:effectExtent l="0" t="0" r="0" b="4445"/>
            <wp:wrapNone/>
            <wp:docPr id="2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085205" cy="2586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44DF5">
        <w:rPr>
          <w:rFonts w:ascii="Arial" w:hAnsi="Arial" w:cs="Arial"/>
          <w:b/>
          <w:noProof/>
          <w:u w:val="single"/>
          <w:lang w:val="ru-RU" w:eastAsia="ru-RU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450C664B" wp14:editId="545A361B">
                <wp:simplePos x="0" y="0"/>
                <wp:positionH relativeFrom="column">
                  <wp:posOffset>3785870</wp:posOffset>
                </wp:positionH>
                <wp:positionV relativeFrom="paragraph">
                  <wp:posOffset>2188210</wp:posOffset>
                </wp:positionV>
                <wp:extent cx="2482850" cy="0"/>
                <wp:effectExtent l="0" t="0" r="0" b="0"/>
                <wp:wrapNone/>
                <wp:docPr id="218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248285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chemeClr val="tx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DF96E67" id="Straight Connector 19" o:spid="_x0000_s1026" style="position:absolute;z-index:252011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98.1pt,172.3pt" to="493.6pt,17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" strokecolor="black [3213]"/>
            </w:pict>
          </mc:Fallback>
        </mc:AlternateContent>
      </w:r>
    </w:p>
    <w:p w14:paraId="6010A06D" w14:textId="4C66AAEE" w:rsidR="00C81031" w:rsidRDefault="00F44DF5" w:rsidP="00C81031">
      <w:pPr>
        <w:jc w:val="center"/>
        <w:rPr>
          <w:rFonts w:ascii="Arial" w:hAnsi="Arial" w:cs="Arial"/>
          <w:b/>
          <w:u w:val="single"/>
          <w:lang w:val="ru-RU"/>
        </w:rPr>
      </w:pPr>
      <w:r w:rsidRPr="00F44DF5">
        <w:rPr>
          <w:rFonts w:ascii="Arial" w:hAnsi="Arial" w:cs="Arial"/>
          <w:b/>
          <w:noProof/>
          <w:u w:val="single"/>
          <w:lang w:val="ru-RU" w:eastAsia="ru-RU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23AF563B" wp14:editId="4BE3FB5D">
                <wp:simplePos x="0" y="0"/>
                <wp:positionH relativeFrom="column">
                  <wp:posOffset>5361443</wp:posOffset>
                </wp:positionH>
                <wp:positionV relativeFrom="paragraph">
                  <wp:posOffset>153448</wp:posOffset>
                </wp:positionV>
                <wp:extent cx="103367" cy="200715"/>
                <wp:effectExtent l="0" t="0" r="30480" b="27940"/>
                <wp:wrapNone/>
                <wp:docPr id="213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V="1">
                          <a:off x="0" y="0"/>
                          <a:ext cx="103367" cy="20071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chemeClr val="tx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DEBBD29" id="Straight Connector 11" o:spid="_x0000_s1026" style="position:absolute;flip:y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2.15pt,12.1pt" to="430.3pt,2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" strokecolor="black [3213]"/>
            </w:pict>
          </mc:Fallback>
        </mc:AlternateContent>
      </w:r>
    </w:p>
    <w:p w14:paraId="78E74FA9" w14:textId="2E8AF663" w:rsidR="00C81031" w:rsidRDefault="00F44DF5" w:rsidP="00C81031">
      <w:pPr>
        <w:jc w:val="center"/>
        <w:rPr>
          <w:rFonts w:ascii="Arial" w:hAnsi="Arial" w:cs="Arial"/>
          <w:b/>
          <w:u w:val="single"/>
          <w:lang w:val="ru-RU"/>
        </w:rPr>
      </w:pPr>
      <w:r w:rsidRPr="00F44DF5">
        <w:rPr>
          <w:rFonts w:ascii="Arial" w:hAnsi="Arial" w:cs="Arial"/>
          <w:b/>
          <w:noProof/>
          <w:u w:val="single"/>
          <w:lang w:val="ru-RU" w:eastAsia="ru-RU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408EDB1F" wp14:editId="7F6643A0">
                <wp:simplePos x="0" y="0"/>
                <wp:positionH relativeFrom="column">
                  <wp:posOffset>2673903</wp:posOffset>
                </wp:positionH>
                <wp:positionV relativeFrom="paragraph">
                  <wp:posOffset>17945</wp:posOffset>
                </wp:positionV>
                <wp:extent cx="166978" cy="166149"/>
                <wp:effectExtent l="0" t="0" r="24130" b="24765"/>
                <wp:wrapNone/>
                <wp:docPr id="215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 flipV="1">
                          <a:off x="0" y="0"/>
                          <a:ext cx="166978" cy="166149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chemeClr val="tx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A67B151" id="Straight Connector 13" o:spid="_x0000_s1026" style="position:absolute;flip:x y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0.55pt,1.4pt" to="223.7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" strokecolor="black [3213]"/>
            </w:pict>
          </mc:Fallback>
        </mc:AlternateContent>
      </w:r>
      <w:r w:rsidRPr="00F44DF5">
        <w:rPr>
          <w:rFonts w:ascii="Arial" w:hAnsi="Arial" w:cs="Arial"/>
          <w:b/>
          <w:noProof/>
          <w:u w:val="single"/>
          <w:lang w:val="ru-RU" w:eastAsia="ru-RU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6FD1E01B" wp14:editId="13E6D491">
                <wp:simplePos x="0" y="0"/>
                <wp:positionH relativeFrom="column">
                  <wp:posOffset>4524761</wp:posOffset>
                </wp:positionH>
                <wp:positionV relativeFrom="paragraph">
                  <wp:posOffset>36968</wp:posOffset>
                </wp:positionV>
                <wp:extent cx="1257935" cy="1522095"/>
                <wp:effectExtent l="20320" t="17780" r="19685" b="19685"/>
                <wp:wrapNone/>
                <wp:docPr id="209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rot="5400000">
                          <a:off x="0" y="0"/>
                          <a:ext cx="1257935" cy="1522095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square" lIns="90000" tIns="46800" rIns="90000" bIns="46800" numCol="1" rtlCol="0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73D44168" id="Oval 4" o:spid="_x0000_s1026" style="position:absolute;margin-left:356.3pt;margin-top:2.9pt;width:99.05pt;height:119.85pt;rotation:90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" filled="f" strokecolor="red" strokeweight="2.25pt">
                <v:textbox inset="2.5mm,1.3mm,2.5mm,1.3mm"/>
              </v:oval>
            </w:pict>
          </mc:Fallback>
        </mc:AlternateContent>
      </w:r>
      <w:r w:rsidRPr="00F44DF5">
        <w:rPr>
          <w:rFonts w:ascii="Arial" w:hAnsi="Arial" w:cs="Arial"/>
          <w:b/>
          <w:noProof/>
          <w:u w:val="single"/>
          <w:lang w:val="ru-RU" w:eastAsia="ru-RU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3A9D3220" wp14:editId="681DDE82">
                <wp:simplePos x="0" y="0"/>
                <wp:positionH relativeFrom="column">
                  <wp:posOffset>2449471</wp:posOffset>
                </wp:positionH>
                <wp:positionV relativeFrom="paragraph">
                  <wp:posOffset>175895</wp:posOffset>
                </wp:positionV>
                <wp:extent cx="1001395" cy="1482725"/>
                <wp:effectExtent l="19050" t="19050" r="27305" b="22225"/>
                <wp:wrapNone/>
                <wp:docPr id="207" name="Oval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001395" cy="1482725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square" lIns="90000" tIns="46800" rIns="90000" bIns="46800" numCol="1" rtlCol="0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3195228E" id="Oval 3" o:spid="_x0000_s1026" style="position:absolute;margin-left:192.85pt;margin-top:13.85pt;width:78.85pt;height:116.75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" filled="f" strokecolor="red" strokeweight="2.25pt">
                <v:textbox inset="2.5mm,1.3mm,2.5mm,1.3mm"/>
              </v:oval>
            </w:pict>
          </mc:Fallback>
        </mc:AlternateContent>
      </w:r>
    </w:p>
    <w:p w14:paraId="5CE7ECF8" w14:textId="5C28C741" w:rsidR="00C81031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487AD98F" w14:textId="42A43F2F" w:rsidR="00C81031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2BF91945" w14:textId="77777777" w:rsidR="00C81031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0E4B2923" w14:textId="5ED4BAC7" w:rsidR="00C81031" w:rsidRDefault="00F44DF5" w:rsidP="00C81031">
      <w:pPr>
        <w:jc w:val="center"/>
        <w:rPr>
          <w:rFonts w:ascii="Arial" w:hAnsi="Arial" w:cs="Arial"/>
          <w:b/>
          <w:u w:val="single"/>
          <w:lang w:val="ru-RU"/>
        </w:rPr>
      </w:pPr>
      <w:r w:rsidRPr="00F44DF5">
        <w:rPr>
          <w:rFonts w:ascii="Arial" w:hAnsi="Arial" w:cs="Arial"/>
          <w:b/>
          <w:noProof/>
          <w:u w:val="single"/>
          <w:lang w:val="ru-RU" w:eastAsia="ru-RU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57043744" wp14:editId="1A7D6CFB">
                <wp:simplePos x="0" y="0"/>
                <wp:positionH relativeFrom="column">
                  <wp:posOffset>1378005</wp:posOffset>
                </wp:positionH>
                <wp:positionV relativeFrom="paragraph">
                  <wp:posOffset>102870</wp:posOffset>
                </wp:positionV>
                <wp:extent cx="523240" cy="227965"/>
                <wp:effectExtent l="19050" t="19050" r="10160" b="19685"/>
                <wp:wrapNone/>
                <wp:docPr id="210" name="Ov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523240" cy="227965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square" lIns="90000" tIns="46800" rIns="90000" bIns="46800" numCol="1" rtlCol="0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47BA23D0" id="Oval 5" o:spid="_x0000_s1026" style="position:absolute;margin-left:108.5pt;margin-top:8.1pt;width:41.2pt;height:17.95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" filled="f" strokecolor="red" strokeweight="2.25pt">
                <v:textbox inset="2.5mm,1.3mm,2.5mm,1.3mm"/>
              </v:oval>
            </w:pict>
          </mc:Fallback>
        </mc:AlternateContent>
      </w:r>
    </w:p>
    <w:p w14:paraId="7475D89D" w14:textId="4CBDC0AF" w:rsidR="00C81031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6803E203" w14:textId="5FF9C5F8" w:rsidR="00C81031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78028B57" w14:textId="54E72CF1" w:rsidR="00C81031" w:rsidRDefault="00BE226A" w:rsidP="00C81031">
      <w:pPr>
        <w:jc w:val="center"/>
        <w:rPr>
          <w:rFonts w:ascii="Arial" w:hAnsi="Arial" w:cs="Arial"/>
          <w:b/>
          <w:u w:val="single"/>
          <w:lang w:val="ru-RU"/>
        </w:rPr>
      </w:pPr>
      <w:r w:rsidRPr="00F44DF5">
        <w:rPr>
          <w:rFonts w:ascii="Arial" w:hAnsi="Arial" w:cs="Arial"/>
          <w:b/>
          <w:noProof/>
          <w:u w:val="single"/>
          <w:lang w:val="ru-RU" w:eastAsia="ru-RU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55493BAB" wp14:editId="117ABAAA">
                <wp:simplePos x="0" y="0"/>
                <wp:positionH relativeFrom="column">
                  <wp:posOffset>4392295</wp:posOffset>
                </wp:positionH>
                <wp:positionV relativeFrom="paragraph">
                  <wp:posOffset>135890</wp:posOffset>
                </wp:positionV>
                <wp:extent cx="1532255" cy="520065"/>
                <wp:effectExtent l="19050" t="19050" r="10795" b="13335"/>
                <wp:wrapNone/>
                <wp:docPr id="206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532255" cy="520065"/>
                        </a:xfrm>
                        <a:prstGeom prst="ellips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vert="horz" wrap="square" lIns="90000" tIns="46800" rIns="90000" bIns="46800" numCol="1" rtlCol="0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3D2B130B" id="Oval 2" o:spid="_x0000_s1026" style="position:absolute;margin-left:345.85pt;margin-top:10.7pt;width:120.65pt;height:40.9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" filled="f" strokecolor="red" strokeweight="2.25pt">
                <v:textbox inset="2.5mm,1.3mm,2.5mm,1.3mm"/>
              </v:oval>
            </w:pict>
          </mc:Fallback>
        </mc:AlternateContent>
      </w:r>
    </w:p>
    <w:p w14:paraId="14A88B49" w14:textId="1BFEADD3" w:rsidR="00C81031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20F41A9B" w14:textId="4F73C425" w:rsidR="00C81031" w:rsidRDefault="00F44DF5" w:rsidP="00C81031">
      <w:pPr>
        <w:jc w:val="center"/>
        <w:rPr>
          <w:rFonts w:ascii="Arial" w:hAnsi="Arial" w:cs="Arial"/>
          <w:b/>
          <w:u w:val="single"/>
          <w:lang w:val="ru-RU"/>
        </w:rPr>
      </w:pPr>
      <w:r w:rsidRPr="00F44DF5">
        <w:rPr>
          <w:rFonts w:ascii="Arial" w:hAnsi="Arial" w:cs="Arial"/>
          <w:b/>
          <w:noProof/>
          <w:u w:val="single"/>
          <w:lang w:val="ru-RU" w:eastAsia="ru-RU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12CED345" wp14:editId="43401B1A">
                <wp:simplePos x="0" y="0"/>
                <wp:positionH relativeFrom="column">
                  <wp:posOffset>2920393</wp:posOffset>
                </wp:positionH>
                <wp:positionV relativeFrom="paragraph">
                  <wp:posOffset>70623</wp:posOffset>
                </wp:positionV>
                <wp:extent cx="127220" cy="548640"/>
                <wp:effectExtent l="0" t="0" r="25400" b="22860"/>
                <wp:wrapNone/>
                <wp:docPr id="2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 flipV="1">
                          <a:off x="0" y="0"/>
                          <a:ext cx="127220" cy="54864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chemeClr val="tx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B295A85" id="Straight Connector 16" o:spid="_x0000_s1026" style="position:absolute;flip:x y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9.95pt,5.55pt" to="239.95pt,4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" strokecolor="black [3213]"/>
            </w:pict>
          </mc:Fallback>
        </mc:AlternateContent>
      </w:r>
      <w:r w:rsidR="00BE226A">
        <w:rPr>
          <w:rFonts w:ascii="Arial" w:hAnsi="Arial" w:cs="Arial"/>
          <w:b/>
          <w:u w:val="single"/>
          <w:lang w:val="ru-RU"/>
        </w:rPr>
        <w:t>Ы</w:t>
      </w:r>
    </w:p>
    <w:p w14:paraId="4FAD70CB" w14:textId="631D0094" w:rsidR="00C81031" w:rsidRDefault="00BE226A" w:rsidP="00C81031">
      <w:pPr>
        <w:jc w:val="center"/>
        <w:rPr>
          <w:rFonts w:ascii="Arial" w:hAnsi="Arial" w:cs="Arial"/>
          <w:b/>
          <w:u w:val="single"/>
          <w:lang w:val="ru-RU"/>
        </w:rPr>
      </w:pPr>
      <w:r w:rsidRPr="00F44DF5">
        <w:rPr>
          <w:rFonts w:ascii="Arial" w:hAnsi="Arial" w:cs="Arial"/>
          <w:b/>
          <w:noProof/>
          <w:u w:val="single"/>
          <w:lang w:val="ru-RU" w:eastAsia="ru-RU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572B488E" wp14:editId="67E871BC">
                <wp:simplePos x="0" y="0"/>
                <wp:positionH relativeFrom="column">
                  <wp:posOffset>5361442</wp:posOffset>
                </wp:positionH>
                <wp:positionV relativeFrom="paragraph">
                  <wp:posOffset>129181</wp:posOffset>
                </wp:positionV>
                <wp:extent cx="357505" cy="314436"/>
                <wp:effectExtent l="0" t="0" r="23495" b="28575"/>
                <wp:wrapNone/>
                <wp:docPr id="212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 flipV="1">
                          <a:off x="0" y="0"/>
                          <a:ext cx="357505" cy="314436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chemeClr val="tx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A5CA4CA" id="Straight Connector 10" o:spid="_x0000_s1026" style="position:absolute;flip:x y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2.15pt,10.15pt" to="450.3pt,3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" strokecolor="black [3213]"/>
            </w:pict>
          </mc:Fallback>
        </mc:AlternateContent>
      </w:r>
    </w:p>
    <w:p w14:paraId="4BCCF656" w14:textId="2064C02D" w:rsidR="00C81031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11130BE0" w14:textId="7EE6B13B" w:rsidR="00C81031" w:rsidRDefault="009619DC" w:rsidP="00C81031">
      <w:pPr>
        <w:jc w:val="center"/>
        <w:rPr>
          <w:rFonts w:ascii="Arial" w:hAnsi="Arial" w:cs="Arial"/>
          <w:b/>
          <w:u w:val="single"/>
          <w:lang w:val="ru-RU"/>
        </w:rPr>
      </w:pPr>
      <w:r w:rsidRPr="008F724D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2021760" behindDoc="0" locked="0" layoutInCell="1" allowOverlap="1" wp14:anchorId="519A6F83" wp14:editId="0F70401D">
                <wp:simplePos x="0" y="0"/>
                <wp:positionH relativeFrom="column">
                  <wp:posOffset>2140585</wp:posOffset>
                </wp:positionH>
                <wp:positionV relativeFrom="paragraph">
                  <wp:posOffset>85090</wp:posOffset>
                </wp:positionV>
                <wp:extent cx="1692910" cy="256540"/>
                <wp:effectExtent l="0" t="0" r="21590" b="10160"/>
                <wp:wrapSquare wrapText="bothSides"/>
                <wp:docPr id="2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2910" cy="256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7F27F4" w14:textId="642EFC30" w:rsidR="003D544D" w:rsidRPr="009619DC" w:rsidRDefault="003D544D" w:rsidP="009619DC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  <w:t>Задняя рама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lang w:val="sv-SE"/>
                              </w:rPr>
                              <w:t xml:space="preserve"> +650/+225 мм</w:t>
                            </w:r>
                          </w:p>
                          <w:p w14:paraId="66CCF943" w14:textId="202214A8" w:rsidR="003D544D" w:rsidRPr="00BE226A" w:rsidRDefault="003D544D" w:rsidP="009619DC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19A6F83" id="_x0000_s1034" type="#_x0000_t202" style="position:absolute;left:0;text-align:left;margin-left:168.55pt;margin-top:6.7pt;width:133.3pt;height:20.2pt;z-index:252021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">
                <v:textbox>
                  <w:txbxContent>
                    <w:p w14:paraId="567F27F4" w14:textId="642EFC30" w:rsidR="003D544D" w:rsidRPr="009619DC" w:rsidRDefault="003D544D" w:rsidP="009619DC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lang w:val="ru-RU"/>
                        </w:rPr>
                        <w:t>Задняя рама</w:t>
                      </w:r>
                      <w:r>
                        <w:rPr>
                          <w:rFonts w:ascii="Arial" w:hAnsi="Arial" w:cs="Arial"/>
                          <w:sz w:val="18"/>
                          <w:lang w:val="sv-SE"/>
                        </w:rPr>
                        <w:t xml:space="preserve"> +650/+225 мм</w:t>
                      </w:r>
                    </w:p>
                    <w:p w14:paraId="66CCF943" w14:textId="202214A8" w:rsidR="003D544D" w:rsidRPr="00BE226A" w:rsidRDefault="003D544D" w:rsidP="009619DC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E226A" w:rsidRPr="008F724D">
        <w:rPr>
          <w:rFonts w:ascii="Arial" w:hAnsi="Arial" w:cs="Arial"/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2019712" behindDoc="0" locked="0" layoutInCell="1" allowOverlap="1" wp14:anchorId="1602A719" wp14:editId="28592A54">
                <wp:simplePos x="0" y="0"/>
                <wp:positionH relativeFrom="column">
                  <wp:posOffset>4844250</wp:posOffset>
                </wp:positionH>
                <wp:positionV relativeFrom="paragraph">
                  <wp:posOffset>93207</wp:posOffset>
                </wp:positionV>
                <wp:extent cx="1510030" cy="341630"/>
                <wp:effectExtent l="0" t="0" r="13970" b="20320"/>
                <wp:wrapSquare wrapText="bothSides"/>
                <wp:docPr id="2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0030" cy="341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76A680" w14:textId="4ED11D6A" w:rsidR="003D544D" w:rsidRPr="00BE226A" w:rsidRDefault="003D544D" w:rsidP="00BE226A">
                            <w:pP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lang w:val="ru-RU"/>
                              </w:rPr>
                              <w:t>Особая конструкция задней рамы с лебёдкой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02A719" id="_x0000_s1035" type="#_x0000_t202" style="position:absolute;left:0;text-align:left;margin-left:381.45pt;margin-top:7.35pt;width:118.9pt;height:26.9pt;z-index:252019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">
                <v:textbox>
                  <w:txbxContent>
                    <w:p w14:paraId="6276A680" w14:textId="4ED11D6A" w:rsidR="003D544D" w:rsidRPr="00BE226A" w:rsidRDefault="003D544D" w:rsidP="00BE226A">
                      <w:pPr>
                        <w:rPr>
                          <w:rFonts w:ascii="Arial" w:hAnsi="Arial" w:cs="Arial"/>
                          <w:sz w:val="18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lang w:val="ru-RU"/>
                        </w:rPr>
                        <w:t>Особая конструкция задней рамы с лебёдкой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2BB408E" w14:textId="5B24A6BB" w:rsidR="00C81031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04A85990" w14:textId="4B3FE26F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91040" behindDoc="0" locked="0" layoutInCell="1" allowOverlap="1" wp14:anchorId="32876B6E" wp14:editId="132E47B6">
            <wp:simplePos x="0" y="0"/>
            <wp:positionH relativeFrom="column">
              <wp:posOffset>-753745</wp:posOffset>
            </wp:positionH>
            <wp:positionV relativeFrom="paragraph">
              <wp:posOffset>173990</wp:posOffset>
            </wp:positionV>
            <wp:extent cx="3711575" cy="1400175"/>
            <wp:effectExtent l="0" t="0" r="3175" b="9525"/>
            <wp:wrapNone/>
            <wp:docPr id="197" name="Рисунок 197" descr="loadbu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loadbulk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575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091D9" w14:textId="77777777" w:rsidR="00C81031" w:rsidRPr="00160787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997184" behindDoc="0" locked="0" layoutInCell="1" allowOverlap="1" wp14:anchorId="6F50484E" wp14:editId="75F2D2B1">
            <wp:simplePos x="0" y="0"/>
            <wp:positionH relativeFrom="column">
              <wp:posOffset>3045460</wp:posOffset>
            </wp:positionH>
            <wp:positionV relativeFrom="paragraph">
              <wp:posOffset>40639</wp:posOffset>
            </wp:positionV>
            <wp:extent cx="3467100" cy="429975"/>
            <wp:effectExtent l="0" t="0" r="0" b="8255"/>
            <wp:wrapNone/>
            <wp:docPr id="194" name="Рисунок 194" descr="C:\Users\kruma\AppData\Local\Microsoft\Windows\INetCache\Content.Word\weight8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ruma\AppData\Local\Microsoft\Windows\INetCache\Content.Word\weight875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556" cy="439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6815EF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081E6571" w14:textId="77946A85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11265DF2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984896" behindDoc="0" locked="0" layoutInCell="1" allowOverlap="1" wp14:anchorId="7F89C1F7" wp14:editId="62E30FB3">
            <wp:simplePos x="0" y="0"/>
            <wp:positionH relativeFrom="column">
              <wp:posOffset>3011170</wp:posOffset>
            </wp:positionH>
            <wp:positionV relativeFrom="paragraph">
              <wp:posOffset>151130</wp:posOffset>
            </wp:positionV>
            <wp:extent cx="3535680" cy="487287"/>
            <wp:effectExtent l="0" t="0" r="7620" b="8255"/>
            <wp:wrapNone/>
            <wp:docPr id="195" name="Изображение 73" descr="../quotation%20template/tools/do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../quotation%20template/tools/docs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487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EEC1BE" w14:textId="7777777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6D8B4BAB" w14:textId="4715B647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13E2E16D" w14:textId="463DD0E5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01EEC148" w14:textId="7FDAC6C8" w:rsidR="00C81031" w:rsidRPr="007D27F2" w:rsidRDefault="008463F3" w:rsidP="00C81031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2022784" behindDoc="0" locked="0" layoutInCell="1" allowOverlap="1" wp14:anchorId="47D0321F" wp14:editId="42FBA575">
            <wp:simplePos x="0" y="0"/>
            <wp:positionH relativeFrom="column">
              <wp:posOffset>-753111</wp:posOffset>
            </wp:positionH>
            <wp:positionV relativeFrom="paragraph">
              <wp:posOffset>241880</wp:posOffset>
            </wp:positionV>
            <wp:extent cx="3760967" cy="1763156"/>
            <wp:effectExtent l="0" t="0" r="0" b="8890"/>
            <wp:wrapNone/>
            <wp:docPr id="289" name="Рисунок 289" descr="C:\Users\makr01\AppData\Local\Microsoft\Windows\INetCache\Content.Word\winc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kr01\AppData\Local\Microsoft\Windows\INetCache\Content.Word\winch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282" cy="176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79A0DA" w14:textId="009F71BB" w:rsidR="00C81031" w:rsidRPr="007D27F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381C9FCB" w14:textId="77777777" w:rsidR="00C81031" w:rsidRPr="002B3692" w:rsidRDefault="00C81031" w:rsidP="00C81031">
      <w:pPr>
        <w:jc w:val="center"/>
        <w:rPr>
          <w:rFonts w:ascii="Arial" w:hAnsi="Arial" w:cs="Arial"/>
          <w:b/>
          <w:u w:val="single"/>
          <w:lang w:val="ru-RU"/>
        </w:rPr>
      </w:pPr>
    </w:p>
    <w:p w14:paraId="3D2AFBFF" w14:textId="6418D27C" w:rsidR="00C81031" w:rsidRPr="00160787" w:rsidRDefault="003D544D" w:rsidP="00C81031">
      <w:pPr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2026880" behindDoc="0" locked="0" layoutInCell="1" allowOverlap="1" wp14:anchorId="6B24A3C3" wp14:editId="5955CFC4">
            <wp:simplePos x="0" y="0"/>
            <wp:positionH relativeFrom="column">
              <wp:posOffset>3357880</wp:posOffset>
            </wp:positionH>
            <wp:positionV relativeFrom="paragraph">
              <wp:posOffset>1723390</wp:posOffset>
            </wp:positionV>
            <wp:extent cx="2994526" cy="762000"/>
            <wp:effectExtent l="0" t="0" r="0" b="0"/>
            <wp:wrapNone/>
            <wp:docPr id="246" name="Рисунок 246" descr="C:\Users\makr01\AppData\Local\Microsoft\Windows\INetCache\Content.Word\qr 875w.png">
              <a:hlinkClick xmlns:a="http://schemas.openxmlformats.org/drawingml/2006/main" r:id="rId1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Рисунок 246" descr="C:\Users\makr01\AppData\Local\Microsoft\Windows\INetCache\Content.Word\qr 875w.png">
                      <a:hlinkClick r:id="rId1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526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1031">
        <w:rPr>
          <w:rFonts w:ascii="Arial" w:hAnsi="Arial" w:cs="Arial"/>
          <w:b/>
          <w:u w:val="single"/>
          <w:lang w:val="ru-RU"/>
        </w:rPr>
        <w:br w:type="page"/>
      </w:r>
    </w:p>
    <w:p w14:paraId="2EEA1227" w14:textId="77777777" w:rsidR="003115BC" w:rsidRPr="00603845" w:rsidRDefault="003115BC" w:rsidP="00FE3C57">
      <w:pPr>
        <w:rPr>
          <w:rFonts w:ascii="Arial" w:hAnsi="Arial" w:cs="Arial"/>
          <w:b/>
          <w:u w:val="single"/>
          <w:lang w:val="ru-RU"/>
        </w:rPr>
      </w:pPr>
    </w:p>
    <w:p w14:paraId="64C73CC1" w14:textId="661CAE5F" w:rsidR="00FE3C57" w:rsidRDefault="004F56A5" w:rsidP="00FE3C57">
      <w:pPr>
        <w:rPr>
          <w:rFonts w:ascii="Arial" w:hAnsi="Arial" w:cs="Arial"/>
          <w:b/>
          <w:szCs w:val="24"/>
          <w:lang w:val="ru-RU"/>
        </w:rPr>
      </w:pPr>
      <w:r w:rsidRPr="004F56A5"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93760" behindDoc="0" locked="0" layoutInCell="1" allowOverlap="1" wp14:anchorId="2DF05D55" wp14:editId="05A6FF51">
            <wp:simplePos x="0" y="0"/>
            <wp:positionH relativeFrom="column">
              <wp:posOffset>-756645</wp:posOffset>
            </wp:positionH>
            <wp:positionV relativeFrom="paragraph">
              <wp:posOffset>285678</wp:posOffset>
            </wp:positionV>
            <wp:extent cx="2908202" cy="2522927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173" cy="2524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C57" w:rsidRPr="00923AC8">
        <w:rPr>
          <w:rFonts w:ascii="Arial" w:hAnsi="Arial" w:cs="Arial"/>
          <w:b/>
          <w:szCs w:val="24"/>
          <w:lang w:val="ru-RU"/>
        </w:rPr>
        <w:t>Форвардер «</w:t>
      </w:r>
      <w:r w:rsidR="00FE3C57">
        <w:rPr>
          <w:rFonts w:ascii="Arial" w:hAnsi="Arial" w:cs="Arial"/>
          <w:b/>
          <w:szCs w:val="24"/>
          <w:lang w:val="fi-FI"/>
        </w:rPr>
        <w:t>Komatsu</w:t>
      </w:r>
      <w:r w:rsidR="00FE3C57" w:rsidRPr="00923AC8">
        <w:rPr>
          <w:rFonts w:ascii="Arial" w:hAnsi="Arial" w:cs="Arial"/>
          <w:b/>
          <w:szCs w:val="24"/>
          <w:lang w:val="ru-RU"/>
        </w:rPr>
        <w:t xml:space="preserve"> 8</w:t>
      </w:r>
      <w:r w:rsidR="00FE3C57">
        <w:rPr>
          <w:rFonts w:ascii="Arial" w:hAnsi="Arial" w:cs="Arial"/>
          <w:b/>
          <w:szCs w:val="24"/>
          <w:lang w:val="ru-RU"/>
        </w:rPr>
        <w:t>95», 8-колесный</w:t>
      </w:r>
      <w:r w:rsidR="00E0741A">
        <w:rPr>
          <w:rFonts w:ascii="Arial" w:hAnsi="Arial" w:cs="Arial"/>
          <w:b/>
          <w:szCs w:val="24"/>
          <w:lang w:val="ru-RU"/>
        </w:rPr>
        <w:t>,</w:t>
      </w:r>
      <w:r w:rsidR="00E0741A" w:rsidRPr="00E0741A">
        <w:rPr>
          <w:rFonts w:ascii="Arial" w:hAnsi="Arial" w:cs="Arial"/>
          <w:b/>
          <w:szCs w:val="24"/>
          <w:lang w:val="ru-RU"/>
        </w:rPr>
        <w:t xml:space="preserve"> </w:t>
      </w:r>
      <w:r w:rsidR="00E0741A">
        <w:rPr>
          <w:rFonts w:ascii="Arial" w:hAnsi="Arial" w:cs="Arial"/>
          <w:b/>
          <w:szCs w:val="24"/>
          <w:lang w:val="ru-RU"/>
        </w:rPr>
        <w:t>грузоподъёмность 20тн.</w:t>
      </w:r>
    </w:p>
    <w:p w14:paraId="4A72A91B" w14:textId="36C2F489" w:rsidR="00FE3C57" w:rsidRPr="00AB239B" w:rsidRDefault="00F8410A" w:rsidP="006D2264">
      <w:pPr>
        <w:jc w:val="center"/>
        <w:rPr>
          <w:rFonts w:ascii="Arial" w:hAnsi="Arial" w:cs="Arial"/>
          <w:b/>
          <w:u w:val="single"/>
          <w:lang w:val="ru-RU"/>
        </w:rPr>
      </w:pPr>
      <w:r w:rsidRPr="00F8410A"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894784" behindDoc="0" locked="0" layoutInCell="1" allowOverlap="1" wp14:anchorId="0C0437CE" wp14:editId="195FB244">
            <wp:simplePos x="0" y="0"/>
            <wp:positionH relativeFrom="column">
              <wp:posOffset>2177600</wp:posOffset>
            </wp:positionH>
            <wp:positionV relativeFrom="paragraph">
              <wp:posOffset>110418</wp:posOffset>
            </wp:positionV>
            <wp:extent cx="4266715" cy="2522927"/>
            <wp:effectExtent l="0" t="0" r="635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4564" cy="2527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E475A" w14:textId="5E171664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39419AB" w14:textId="1F12A96C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3A98406" w14:textId="1D92E2DB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93A97EC" w14:textId="05DC2B35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7E305FB" w14:textId="3C8CCD04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B6978CD" w14:textId="64D8D24B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84C2BCF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D398E26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40F1BA6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2A492F6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EA6B12C" w14:textId="341F51CD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BE7BB99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414DBE3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F445E52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393A593" w14:textId="77777777" w:rsidR="006F0F47" w:rsidRPr="003F1D93" w:rsidRDefault="006F0F47" w:rsidP="00B80B3A">
      <w:pPr>
        <w:rPr>
          <w:rFonts w:ascii="Arial" w:hAnsi="Arial" w:cs="Arial"/>
          <w:b/>
          <w:u w:val="single"/>
          <w:lang w:val="ru-RU"/>
        </w:rPr>
      </w:pPr>
    </w:p>
    <w:p w14:paraId="2243AB95" w14:textId="77777777" w:rsidR="00C521D1" w:rsidRPr="000B7379" w:rsidRDefault="00C521D1" w:rsidP="00C521D1">
      <w:pPr>
        <w:tabs>
          <w:tab w:val="left" w:pos="2160"/>
          <w:tab w:val="left" w:pos="4590"/>
        </w:tabs>
        <w:jc w:val="center"/>
        <w:rPr>
          <w:rFonts w:ascii="Arial" w:hAnsi="Arial" w:cs="Arial"/>
          <w:b/>
          <w:sz w:val="28"/>
          <w:szCs w:val="24"/>
          <w:u w:val="single"/>
          <w:lang w:val="ru-RU"/>
        </w:rPr>
      </w:pPr>
      <w:r w:rsidRPr="000B7379">
        <w:rPr>
          <w:rFonts w:ascii="Arial" w:hAnsi="Arial" w:cs="Arial"/>
          <w:b/>
          <w:sz w:val="28"/>
          <w:szCs w:val="24"/>
          <w:u w:val="single"/>
          <w:lang w:val="ru-RU"/>
        </w:rPr>
        <w:t>ТЕХНИЧЕСКАЯ СПЕЦИФИКАЦИЯ</w:t>
      </w:r>
    </w:p>
    <w:p w14:paraId="191A28EE" w14:textId="2957B73F" w:rsidR="00FE3C57" w:rsidRPr="00AB239B" w:rsidRDefault="00DB14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</w:rPr>
        <w:pict w14:anchorId="19240123">
          <v:shape id="_x0000_s1064" type="#_x0000_t75" style="position:absolute;left:0;text-align:left;margin-left:-57.95pt;margin-top:18.6pt;width:287.25pt;height:104.45pt;z-index:251930624;mso-position-horizontal-relative:text;mso-position-vertical-relative:text;mso-width-relative:page;mso-height-relative:page">
            <v:imagedata r:id="rId139" o:title="engine"/>
          </v:shape>
        </w:pict>
      </w:r>
    </w:p>
    <w:p w14:paraId="1BA0F5F9" w14:textId="1441549D" w:rsidR="00FE3C57" w:rsidRPr="00AB239B" w:rsidRDefault="00DB14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</w:rPr>
        <w:pict w14:anchorId="37A2BFE0">
          <v:shape id="_x0000_s1056" type="#_x0000_t75" style="position:absolute;left:0;text-align:left;margin-left:233.4pt;margin-top:4.8pt;width:285.85pt;height:55.2pt;z-index:251853824;mso-position-horizontal-relative:text;mso-position-vertical-relative:text">
            <v:imagedata r:id="rId98" o:title="frame"/>
          </v:shape>
        </w:pict>
      </w:r>
    </w:p>
    <w:p w14:paraId="09091E30" w14:textId="77777777" w:rsidR="008D385D" w:rsidRPr="00AB239B" w:rsidRDefault="008D385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DD7CAEA" w14:textId="77777777" w:rsidR="008D385D" w:rsidRPr="00AB239B" w:rsidRDefault="008D385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A9044AF" w14:textId="77777777" w:rsidR="008D385D" w:rsidRPr="00AB239B" w:rsidRDefault="008D385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BA7A09A" w14:textId="6C990E53" w:rsidR="008D385D" w:rsidRPr="00AB239B" w:rsidRDefault="008D385D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8C9022B" w14:textId="21E620B6" w:rsidR="008D385D" w:rsidRPr="00AB239B" w:rsidRDefault="003F1D93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5408" behindDoc="0" locked="0" layoutInCell="1" allowOverlap="1" wp14:anchorId="73E605E7" wp14:editId="4E8BC43F">
            <wp:simplePos x="0" y="0"/>
            <wp:positionH relativeFrom="column">
              <wp:posOffset>2967990</wp:posOffset>
            </wp:positionH>
            <wp:positionV relativeFrom="paragraph">
              <wp:posOffset>1905</wp:posOffset>
            </wp:positionV>
            <wp:extent cx="3601720" cy="1637030"/>
            <wp:effectExtent l="0" t="0" r="0" b="0"/>
            <wp:wrapNone/>
            <wp:docPr id="230" name="Рисунок 230" descr="hydraulic syst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hydraulic system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720" cy="163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651DBD" w14:textId="3FFA4C5D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C32A7A3" w14:textId="00178BFB" w:rsidR="00FE3C57" w:rsidRPr="00AB239B" w:rsidRDefault="00DB14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</w:rPr>
        <w:pict w14:anchorId="1A85FEE3">
          <v:shape id="_x0000_s1065" type="#_x0000_t75" style="position:absolute;left:0;text-align:left;margin-left:-54.2pt;margin-top:19.45pt;width:283.5pt;height:73.75pt;z-index:251932672;mso-position-horizontal-relative:text;mso-position-vertical-relative:text;mso-width-relative:page;mso-height-relative:page">
            <v:imagedata r:id="rId141" o:title="transmission"/>
          </v:shape>
        </w:pict>
      </w:r>
    </w:p>
    <w:p w14:paraId="6E55F918" w14:textId="68257572" w:rsidR="00FE3C57" w:rsidRPr="004F56A5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34208AC" w14:textId="109E52F0" w:rsidR="00FE3C57" w:rsidRPr="0011587E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753B189" w14:textId="5135B079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0CEA2C4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2473CC7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1F376A2" w14:textId="151B435B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41B049C" w14:textId="51F3B04E" w:rsidR="00FE3C57" w:rsidRPr="00AB239B" w:rsidRDefault="00AF77B2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920384" behindDoc="0" locked="0" layoutInCell="1" allowOverlap="1" wp14:anchorId="132BE247" wp14:editId="0986EF3D">
            <wp:simplePos x="0" y="0"/>
            <wp:positionH relativeFrom="column">
              <wp:posOffset>-726441</wp:posOffset>
            </wp:positionH>
            <wp:positionV relativeFrom="paragraph">
              <wp:posOffset>201294</wp:posOffset>
            </wp:positionV>
            <wp:extent cx="3645535" cy="1222243"/>
            <wp:effectExtent l="0" t="0" r="0" b="0"/>
            <wp:wrapNone/>
            <wp:docPr id="114" name="Рисунок 114" descr="C:\Users\kruma\AppData\Local\Microsoft\Windows\INetCache\Content.Word\brake8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ruma\AppData\Local\Microsoft\Windows\INetCache\Content.Word\brake895.pn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142" cy="122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8CB3C2" w14:textId="6FEC58EC" w:rsidR="00FE3C57" w:rsidRPr="00AB239B" w:rsidRDefault="00DB14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</w:rPr>
        <w:pict w14:anchorId="0BF326CD">
          <v:shape id="_x0000_s1057" type="#_x0000_t75" style="position:absolute;left:0;text-align:left;margin-left:233.4pt;margin-top:2.05pt;width:285.85pt;height:181.9pt;z-index:251855872;mso-position-horizontal-relative:text;mso-position-vertical-relative:text">
            <v:imagedata r:id="rId103" o:title="manip_system"/>
          </v:shape>
        </w:pict>
      </w:r>
    </w:p>
    <w:p w14:paraId="2FD8E036" w14:textId="330207A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E1E3D14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919EA5A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240607A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AC203BD" w14:textId="3FC90160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50160DDA" w14:textId="5D6D12CB" w:rsidR="00FE3C57" w:rsidRPr="002A38DC" w:rsidRDefault="00AF77B2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921408" behindDoc="0" locked="0" layoutInCell="1" allowOverlap="1" wp14:anchorId="4FD2BDC1" wp14:editId="66ED0333">
            <wp:simplePos x="0" y="0"/>
            <wp:positionH relativeFrom="column">
              <wp:posOffset>-688340</wp:posOffset>
            </wp:positionH>
            <wp:positionV relativeFrom="paragraph">
              <wp:posOffset>250824</wp:posOffset>
            </wp:positionV>
            <wp:extent cx="3657600" cy="1170709"/>
            <wp:effectExtent l="0" t="0" r="0" b="0"/>
            <wp:wrapNone/>
            <wp:docPr id="117" name="Рисунок 117" descr="C:\Users\kruma\AppData\Local\Microsoft\Windows\INetCache\Content.Word\manip8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ruma\AppData\Local\Microsoft\Windows\INetCache\Content.Word\manip895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067" cy="1174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1E33C4" w14:textId="07944022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6B4E2A9" w14:textId="14DBEB9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4683BFF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DD26DDF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CCDBB63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B9A815B" w14:textId="4496E0B2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1616956" w14:textId="0DE1C5EF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112C3A9" w14:textId="31136E8C" w:rsidR="00FE3C57" w:rsidRPr="00AB239B" w:rsidRDefault="00CB53A1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7456" behindDoc="0" locked="0" layoutInCell="1" allowOverlap="1" wp14:anchorId="5A815D7C" wp14:editId="22DCCBC8">
            <wp:simplePos x="0" y="0"/>
            <wp:positionH relativeFrom="column">
              <wp:posOffset>2969259</wp:posOffset>
            </wp:positionH>
            <wp:positionV relativeFrom="paragraph">
              <wp:posOffset>118746</wp:posOffset>
            </wp:positionV>
            <wp:extent cx="3573145" cy="659570"/>
            <wp:effectExtent l="0" t="0" r="0" b="7620"/>
            <wp:wrapNone/>
            <wp:docPr id="232" name="Рисунок 232" descr="whee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wheels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875" cy="66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u w:val="single"/>
          <w:lang w:val="ru-RU" w:eastAsia="ru-RU"/>
        </w:rPr>
        <w:drawing>
          <wp:anchor distT="0" distB="0" distL="114300" distR="114300" simplePos="0" relativeHeight="251749376" behindDoc="0" locked="0" layoutInCell="1" allowOverlap="1" wp14:anchorId="4B1E5AEA" wp14:editId="5184AF6C">
            <wp:simplePos x="0" y="0"/>
            <wp:positionH relativeFrom="column">
              <wp:posOffset>-718185</wp:posOffset>
            </wp:positionH>
            <wp:positionV relativeFrom="paragraph">
              <wp:posOffset>158983</wp:posOffset>
            </wp:positionV>
            <wp:extent cx="3639493" cy="501595"/>
            <wp:effectExtent l="0" t="0" r="0" b="6985"/>
            <wp:wrapNone/>
            <wp:docPr id="74" name="Изображение 74" descr="../quotation%20template/tools/do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../quotation%20template/tools/docs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493" cy="50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E905CF" w14:textId="648AD8D2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190A0C2" w14:textId="433A22CC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A7F22D1" w14:textId="77777777" w:rsidR="002D17E3" w:rsidRDefault="002D17E3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A676FD0" w14:textId="77777777" w:rsidR="002D17E3" w:rsidRDefault="002D17E3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473DBB0" w14:textId="2855C8A6" w:rsidR="00FE3C57" w:rsidRPr="00AB239B" w:rsidRDefault="002D17E3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808768" behindDoc="0" locked="0" layoutInCell="1" allowOverlap="1" wp14:anchorId="02B57AA0" wp14:editId="0CF47D7F">
            <wp:simplePos x="0" y="0"/>
            <wp:positionH relativeFrom="column">
              <wp:posOffset>-445955</wp:posOffset>
            </wp:positionH>
            <wp:positionV relativeFrom="paragraph">
              <wp:posOffset>114935</wp:posOffset>
            </wp:positionV>
            <wp:extent cx="6651625" cy="2379980"/>
            <wp:effectExtent l="0" t="0" r="3175" b="7620"/>
            <wp:wrapNone/>
            <wp:docPr id="52" name="Рисунок 8" descr="895-sche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895-scheme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625" cy="2379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BFC509" w14:textId="1764E06E" w:rsidR="00FE3C57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4DDC438" w14:textId="77777777" w:rsidR="007A7AD6" w:rsidRDefault="007A7AD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ABD5D80" w14:textId="77777777" w:rsidR="007A7AD6" w:rsidRDefault="007A7AD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DB8EA70" w14:textId="77777777" w:rsidR="007A7AD6" w:rsidRDefault="007A7AD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A06BCF4" w14:textId="77777777" w:rsidR="007A7AD6" w:rsidRDefault="007A7AD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F8BB6A1" w14:textId="77777777" w:rsidR="007A7AD6" w:rsidRDefault="007A7AD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DEA1E19" w14:textId="77777777" w:rsidR="007A7AD6" w:rsidRDefault="007A7AD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991763B" w14:textId="77777777" w:rsidR="007A7AD6" w:rsidRDefault="007A7AD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C718469" w14:textId="77777777" w:rsidR="007A7AD6" w:rsidRDefault="007A7AD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9F174DA" w14:textId="77777777" w:rsidR="007A7AD6" w:rsidRDefault="007A7AD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4F1CBEB0" w14:textId="77777777" w:rsidR="007A7AD6" w:rsidRDefault="007A7AD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CCC4A92" w14:textId="77777777" w:rsidR="007A7AD6" w:rsidRDefault="007A7AD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4557457" w14:textId="50836E03" w:rsidR="007A7AD6" w:rsidRDefault="007A7AD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D5D1B60" w14:textId="509930DB" w:rsidR="007A7AD6" w:rsidRDefault="007A7AD6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7F00FB0" w14:textId="6FCA003F" w:rsidR="007A7AD6" w:rsidRDefault="00DB14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</w:rPr>
        <w:pict w14:anchorId="385CD37F">
          <v:shape id="_x0000_s1066" type="#_x0000_t75" style="position:absolute;left:0;text-align:left;margin-left:-56.45pt;margin-top:17.35pt;width:287.85pt;height:107.95pt;z-index:251934720;mso-position-horizontal-relative:text;mso-position-vertical-relative:text;mso-width-relative:page;mso-height-relative:page">
            <v:imagedata r:id="rId146" o:title="loadbulk"/>
          </v:shape>
        </w:pict>
      </w:r>
    </w:p>
    <w:p w14:paraId="56F69DEE" w14:textId="721A381F" w:rsidR="00FE3C57" w:rsidRPr="00AB239B" w:rsidRDefault="00DB14AB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</w:rPr>
        <w:pict w14:anchorId="283879CE">
          <v:shape id="_x0000_s1069" type="#_x0000_t75" style="position:absolute;left:0;text-align:left;margin-left:235.15pt;margin-top:7.7pt;width:276.45pt;height:34.25pt;z-index:251936768;mso-position-horizontal-relative:text;mso-position-vertical-relative:text;mso-width-relative:page;mso-height-relative:page">
            <v:imagedata r:id="rId147" o:title="weight"/>
          </v:shape>
        </w:pict>
      </w:r>
    </w:p>
    <w:p w14:paraId="4E15A9BC" w14:textId="4D69CB9B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01D739B" w14:textId="17820583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4E8C0C5" w14:textId="4586856A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0384000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8FC1259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958ABB5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9C0349F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DAF6086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C16C753" w14:textId="3C660394" w:rsidR="00FE3C57" w:rsidRPr="00AB239B" w:rsidRDefault="00417FCE" w:rsidP="006D2264">
      <w:pPr>
        <w:jc w:val="center"/>
        <w:rPr>
          <w:rFonts w:ascii="Arial" w:hAnsi="Arial" w:cs="Arial"/>
          <w:b/>
          <w:u w:val="single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025856" behindDoc="0" locked="0" layoutInCell="1" allowOverlap="1" wp14:anchorId="272E9125" wp14:editId="2E404F63">
            <wp:simplePos x="0" y="0"/>
            <wp:positionH relativeFrom="column">
              <wp:posOffset>3684136</wp:posOffset>
            </wp:positionH>
            <wp:positionV relativeFrom="paragraph">
              <wp:posOffset>172720</wp:posOffset>
            </wp:positionV>
            <wp:extent cx="2695074" cy="685800"/>
            <wp:effectExtent l="0" t="0" r="0" b="0"/>
            <wp:wrapNone/>
            <wp:docPr id="224" name="Рисунок 224" descr="C:\Users\makr01\AppData\Local\Microsoft\Windows\INetCache\Content.Word\qr 895.png">
              <a:hlinkClick xmlns:a="http://schemas.openxmlformats.org/drawingml/2006/main" r:id="rId1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Рисунок 224" descr="C:\Users\makr01\AppData\Local\Microsoft\Windows\INetCache\Content.Word\qr 895.png">
                      <a:hlinkClick r:id="rId1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654" cy="686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E9A267" w14:textId="3A7883D3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E082ECC" w14:textId="283CF67A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0AF818BC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AD9A8DB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B2FBB1E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12A348F" w14:textId="77777777" w:rsidR="00FE3C57" w:rsidRPr="00603845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3B2F1071" w14:textId="77777777" w:rsidR="006832B7" w:rsidRPr="00603845" w:rsidRDefault="006832B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17968543" w14:textId="77777777" w:rsidR="006832B7" w:rsidRPr="00603845" w:rsidRDefault="006832B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7CF88E0A" w14:textId="77777777" w:rsidR="006832B7" w:rsidRPr="00603845" w:rsidRDefault="006832B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666E1A42" w14:textId="77777777" w:rsidR="00FE3C57" w:rsidRPr="00AB239B" w:rsidRDefault="00FE3C57" w:rsidP="006D2264">
      <w:pPr>
        <w:jc w:val="center"/>
        <w:rPr>
          <w:rFonts w:ascii="Arial" w:hAnsi="Arial" w:cs="Arial"/>
          <w:b/>
          <w:u w:val="single"/>
          <w:lang w:val="ru-RU"/>
        </w:rPr>
      </w:pPr>
    </w:p>
    <w:p w14:paraId="28F233DD" w14:textId="77777777" w:rsidR="00E0741A" w:rsidRDefault="00E0741A" w:rsidP="00E0741A">
      <w:pPr>
        <w:autoSpaceDE w:val="0"/>
        <w:autoSpaceDN w:val="0"/>
        <w:adjustRightInd w:val="0"/>
        <w:rPr>
          <w:rFonts w:ascii="Arial" w:hAnsi="Arial" w:cs="Arial"/>
          <w:b/>
          <w:bCs/>
          <w:color w:val="000000"/>
          <w:szCs w:val="24"/>
          <w:u w:val="single"/>
          <w:lang w:val="ru-RU" w:eastAsia="ru-RU"/>
        </w:rPr>
      </w:pPr>
      <w:r>
        <w:rPr>
          <w:rFonts w:ascii="Arial" w:hAnsi="Arial" w:cs="Arial"/>
          <w:b/>
          <w:bCs/>
          <w:color w:val="000000"/>
          <w:szCs w:val="24"/>
          <w:u w:val="single"/>
          <w:lang w:val="ru-RU" w:eastAsia="ru-RU"/>
        </w:rPr>
        <w:t>КОМПЛЕКТАЦИЯ ДЛЯ РАБОТ В РОССИИ (ВКЛЮЧЕНО В ПРЕДЛОЖЕНИЕ)</w:t>
      </w:r>
    </w:p>
    <w:p w14:paraId="6EBC6F9D" w14:textId="77777777" w:rsidR="00E0741A" w:rsidRDefault="00E0741A" w:rsidP="00E0741A">
      <w:pPr>
        <w:autoSpaceDE w:val="0"/>
        <w:autoSpaceDN w:val="0"/>
        <w:adjustRightInd w:val="0"/>
        <w:rPr>
          <w:rFonts w:ascii="Arial" w:hAnsi="Arial" w:cs="Arial"/>
          <w:b/>
          <w:bCs/>
          <w:color w:val="000000"/>
          <w:szCs w:val="24"/>
          <w:u w:val="single"/>
          <w:lang w:val="ru-RU" w:eastAsia="ru-RU"/>
        </w:rPr>
      </w:pPr>
    </w:p>
    <w:p w14:paraId="4E12BB11" w14:textId="77777777" w:rsidR="00E0741A" w:rsidRDefault="00E0741A" w:rsidP="00E0741A">
      <w:pPr>
        <w:autoSpaceDE w:val="0"/>
        <w:autoSpaceDN w:val="0"/>
        <w:adjustRightInd w:val="0"/>
        <w:ind w:left="720" w:hanging="360"/>
        <w:rPr>
          <w:rFonts w:ascii="Arial" w:hAnsi="Arial" w:cs="Arial"/>
          <w:color w:val="000000"/>
          <w:szCs w:val="24"/>
          <w:lang w:val="ru-RU" w:eastAsia="ru-RU"/>
        </w:rPr>
      </w:pPr>
      <w:r>
        <w:rPr>
          <w:rFonts w:ascii="Symbol" w:hAnsi="Symbol" w:cs="Symbol"/>
          <w:color w:val="000000"/>
          <w:szCs w:val="24"/>
          <w:lang w:val="ru-RU" w:eastAsia="ru-RU"/>
        </w:rPr>
        <w:t></w:t>
      </w:r>
      <w:r>
        <w:rPr>
          <w:rFonts w:ascii="Symbol" w:hAnsi="Symbol" w:cs="Symbol"/>
          <w:color w:val="000000"/>
          <w:szCs w:val="24"/>
          <w:lang w:val="ru-RU" w:eastAsia="ru-RU"/>
        </w:rPr>
        <w:tab/>
      </w:r>
      <w:r>
        <w:rPr>
          <w:rFonts w:ascii="Arial" w:hAnsi="Arial" w:cs="Arial"/>
          <w:color w:val="000000"/>
          <w:szCs w:val="24"/>
          <w:lang w:val="ru-RU" w:eastAsia="ru-RU"/>
        </w:rPr>
        <w:t>Дизельный подогреватель двигателя</w:t>
      </w:r>
    </w:p>
    <w:p w14:paraId="3F9F5DB5" w14:textId="77777777" w:rsidR="00E0741A" w:rsidRDefault="00E0741A" w:rsidP="00E0741A">
      <w:pPr>
        <w:autoSpaceDE w:val="0"/>
        <w:autoSpaceDN w:val="0"/>
        <w:adjustRightInd w:val="0"/>
        <w:ind w:left="720" w:hanging="360"/>
        <w:rPr>
          <w:rFonts w:ascii="Arial" w:hAnsi="Arial" w:cs="Arial"/>
          <w:color w:val="000000"/>
          <w:szCs w:val="24"/>
          <w:lang w:val="ru-RU" w:eastAsia="ru-RU"/>
        </w:rPr>
      </w:pPr>
      <w:r>
        <w:rPr>
          <w:rFonts w:ascii="Symbol" w:hAnsi="Symbol" w:cs="Symbol"/>
          <w:color w:val="000000"/>
          <w:szCs w:val="24"/>
          <w:lang w:val="ru-RU" w:eastAsia="ru-RU"/>
        </w:rPr>
        <w:t></w:t>
      </w:r>
      <w:r>
        <w:rPr>
          <w:rFonts w:ascii="Symbol" w:hAnsi="Symbol" w:cs="Symbol"/>
          <w:color w:val="000000"/>
          <w:szCs w:val="24"/>
          <w:lang w:val="ru-RU" w:eastAsia="ru-RU"/>
        </w:rPr>
        <w:tab/>
      </w:r>
      <w:r>
        <w:rPr>
          <w:rFonts w:ascii="Arial" w:hAnsi="Arial" w:cs="Arial"/>
          <w:color w:val="000000"/>
          <w:szCs w:val="24"/>
          <w:lang w:val="ru-RU" w:eastAsia="ru-RU"/>
        </w:rPr>
        <w:t>Дизельный подогреватель гидравлического масла (для колесных машин)</w:t>
      </w:r>
    </w:p>
    <w:p w14:paraId="5FDABD1F" w14:textId="77777777" w:rsidR="00E0741A" w:rsidRDefault="00E0741A" w:rsidP="00E0741A">
      <w:pPr>
        <w:autoSpaceDE w:val="0"/>
        <w:autoSpaceDN w:val="0"/>
        <w:adjustRightInd w:val="0"/>
        <w:ind w:left="720" w:hanging="360"/>
        <w:rPr>
          <w:rFonts w:ascii="Arial" w:hAnsi="Arial" w:cs="Arial"/>
          <w:color w:val="000000"/>
          <w:szCs w:val="24"/>
          <w:lang w:val="ru-RU" w:eastAsia="ru-RU"/>
        </w:rPr>
      </w:pPr>
      <w:r>
        <w:rPr>
          <w:rFonts w:ascii="Symbol" w:hAnsi="Symbol" w:cs="Symbol"/>
          <w:color w:val="000000"/>
          <w:szCs w:val="24"/>
          <w:lang w:val="ru-RU" w:eastAsia="ru-RU"/>
        </w:rPr>
        <w:t></w:t>
      </w:r>
      <w:r>
        <w:rPr>
          <w:rFonts w:ascii="Symbol" w:hAnsi="Symbol" w:cs="Symbol"/>
          <w:color w:val="000000"/>
          <w:szCs w:val="24"/>
          <w:lang w:val="ru-RU" w:eastAsia="ru-RU"/>
        </w:rPr>
        <w:tab/>
      </w:r>
      <w:r>
        <w:rPr>
          <w:rFonts w:ascii="Arial" w:hAnsi="Arial" w:cs="Arial"/>
          <w:color w:val="000000"/>
          <w:szCs w:val="24"/>
          <w:lang w:val="ru-RU" w:eastAsia="ru-RU"/>
        </w:rPr>
        <w:t>Дополнительный фильтр для очистки топлива от воды</w:t>
      </w:r>
    </w:p>
    <w:p w14:paraId="65963C54" w14:textId="77777777" w:rsidR="00E0741A" w:rsidRDefault="00E0741A" w:rsidP="00E0741A">
      <w:pPr>
        <w:autoSpaceDE w:val="0"/>
        <w:autoSpaceDN w:val="0"/>
        <w:adjustRightInd w:val="0"/>
        <w:ind w:left="720" w:hanging="360"/>
        <w:rPr>
          <w:rFonts w:ascii="Arial" w:hAnsi="Arial" w:cs="Arial"/>
          <w:color w:val="000000"/>
          <w:szCs w:val="24"/>
          <w:lang w:val="ru-RU" w:eastAsia="ru-RU"/>
        </w:rPr>
      </w:pPr>
      <w:r>
        <w:rPr>
          <w:rFonts w:ascii="Symbol" w:hAnsi="Symbol" w:cs="Symbol"/>
          <w:color w:val="000000"/>
          <w:szCs w:val="24"/>
          <w:lang w:val="ru-RU" w:eastAsia="ru-RU"/>
        </w:rPr>
        <w:t></w:t>
      </w:r>
      <w:r>
        <w:rPr>
          <w:rFonts w:ascii="Symbol" w:hAnsi="Symbol" w:cs="Symbol"/>
          <w:color w:val="000000"/>
          <w:szCs w:val="24"/>
          <w:lang w:val="ru-RU" w:eastAsia="ru-RU"/>
        </w:rPr>
        <w:tab/>
      </w:r>
      <w:r>
        <w:rPr>
          <w:rFonts w:ascii="Arial" w:hAnsi="Arial" w:cs="Arial"/>
          <w:color w:val="000000"/>
          <w:szCs w:val="24"/>
          <w:lang w:val="ru-RU" w:eastAsia="ru-RU"/>
        </w:rPr>
        <w:t>Электрический насос для закачки топлива</w:t>
      </w:r>
    </w:p>
    <w:p w14:paraId="4F955C33" w14:textId="77777777" w:rsidR="00E0741A" w:rsidRDefault="00E0741A" w:rsidP="00E0741A">
      <w:pPr>
        <w:autoSpaceDE w:val="0"/>
        <w:autoSpaceDN w:val="0"/>
        <w:adjustRightInd w:val="0"/>
        <w:ind w:left="720" w:hanging="360"/>
        <w:rPr>
          <w:rFonts w:ascii="Arial" w:hAnsi="Arial" w:cs="Arial"/>
          <w:color w:val="000000"/>
          <w:szCs w:val="24"/>
          <w:lang w:val="ru-RU" w:eastAsia="ru-RU"/>
        </w:rPr>
      </w:pPr>
      <w:r>
        <w:rPr>
          <w:rFonts w:ascii="Symbol" w:hAnsi="Symbol" w:cs="Symbol"/>
          <w:color w:val="000000"/>
          <w:szCs w:val="24"/>
          <w:lang w:val="ru-RU" w:eastAsia="ru-RU"/>
        </w:rPr>
        <w:t></w:t>
      </w:r>
      <w:r>
        <w:rPr>
          <w:rFonts w:ascii="Symbol" w:hAnsi="Symbol" w:cs="Symbol"/>
          <w:color w:val="000000"/>
          <w:szCs w:val="24"/>
          <w:lang w:val="ru-RU" w:eastAsia="ru-RU"/>
        </w:rPr>
        <w:tab/>
      </w:r>
      <w:r>
        <w:rPr>
          <w:rFonts w:ascii="Arial" w:hAnsi="Arial" w:cs="Arial"/>
          <w:color w:val="000000"/>
          <w:szCs w:val="24"/>
          <w:lang w:val="ru-RU" w:eastAsia="ru-RU"/>
        </w:rPr>
        <w:t>Электрический насос для закачки гидравлического масла</w:t>
      </w:r>
    </w:p>
    <w:p w14:paraId="2FFEE9C5" w14:textId="77777777" w:rsidR="00E0741A" w:rsidRDefault="00E0741A" w:rsidP="00E0741A">
      <w:pPr>
        <w:autoSpaceDE w:val="0"/>
        <w:autoSpaceDN w:val="0"/>
        <w:adjustRightInd w:val="0"/>
        <w:ind w:left="720" w:hanging="360"/>
        <w:rPr>
          <w:rFonts w:ascii="Arial" w:hAnsi="Arial" w:cs="Arial"/>
          <w:color w:val="000000"/>
          <w:szCs w:val="24"/>
          <w:lang w:val="ru-RU" w:eastAsia="ru-RU"/>
        </w:rPr>
      </w:pPr>
      <w:r>
        <w:rPr>
          <w:rFonts w:ascii="Symbol" w:hAnsi="Symbol" w:cs="Symbol"/>
          <w:color w:val="000000"/>
          <w:szCs w:val="24"/>
          <w:lang w:val="ru-RU" w:eastAsia="ru-RU"/>
        </w:rPr>
        <w:t></w:t>
      </w:r>
      <w:r>
        <w:rPr>
          <w:rFonts w:ascii="Symbol" w:hAnsi="Symbol" w:cs="Symbol"/>
          <w:color w:val="000000"/>
          <w:szCs w:val="24"/>
          <w:lang w:val="ru-RU" w:eastAsia="ru-RU"/>
        </w:rPr>
        <w:tab/>
      </w:r>
      <w:r>
        <w:rPr>
          <w:rFonts w:ascii="Arial" w:hAnsi="Arial" w:cs="Arial"/>
          <w:color w:val="000000"/>
          <w:szCs w:val="24"/>
          <w:lang w:val="ru-RU" w:eastAsia="ru-RU"/>
        </w:rPr>
        <w:t>Солнцезащитные шторы (для колесных машин)</w:t>
      </w:r>
    </w:p>
    <w:p w14:paraId="615AEADA" w14:textId="77777777" w:rsidR="00E0741A" w:rsidRDefault="00E0741A" w:rsidP="00E0741A">
      <w:pPr>
        <w:autoSpaceDE w:val="0"/>
        <w:autoSpaceDN w:val="0"/>
        <w:adjustRightInd w:val="0"/>
        <w:ind w:left="720" w:hanging="360"/>
        <w:rPr>
          <w:rFonts w:ascii="Arial" w:hAnsi="Arial" w:cs="Arial"/>
          <w:color w:val="000000"/>
          <w:szCs w:val="24"/>
          <w:lang w:val="ru-RU" w:eastAsia="ru-RU"/>
        </w:rPr>
      </w:pPr>
      <w:r>
        <w:rPr>
          <w:rFonts w:ascii="Symbol" w:hAnsi="Symbol" w:cs="Symbol"/>
          <w:color w:val="000000"/>
          <w:szCs w:val="24"/>
          <w:lang w:val="ru-RU" w:eastAsia="ru-RU"/>
        </w:rPr>
        <w:t></w:t>
      </w:r>
      <w:r>
        <w:rPr>
          <w:rFonts w:ascii="Symbol" w:hAnsi="Symbol" w:cs="Symbol"/>
          <w:color w:val="000000"/>
          <w:szCs w:val="24"/>
          <w:lang w:val="ru-RU" w:eastAsia="ru-RU"/>
        </w:rPr>
        <w:tab/>
      </w:r>
      <w:r>
        <w:rPr>
          <w:rFonts w:ascii="Arial" w:hAnsi="Arial" w:cs="Arial"/>
          <w:color w:val="000000"/>
          <w:szCs w:val="24"/>
          <w:lang w:val="ru-RU" w:eastAsia="ru-RU"/>
        </w:rPr>
        <w:t>Набор инструментов</w:t>
      </w:r>
    </w:p>
    <w:p w14:paraId="77F0A78D" w14:textId="77777777" w:rsidR="00E0741A" w:rsidRDefault="00E0741A" w:rsidP="00E0741A">
      <w:pPr>
        <w:autoSpaceDE w:val="0"/>
        <w:autoSpaceDN w:val="0"/>
        <w:adjustRightInd w:val="0"/>
        <w:ind w:left="720" w:hanging="360"/>
        <w:rPr>
          <w:rFonts w:ascii="Arial" w:hAnsi="Arial" w:cs="Arial"/>
          <w:color w:val="000000"/>
          <w:szCs w:val="24"/>
          <w:lang w:val="ru-RU" w:eastAsia="ru-RU"/>
        </w:rPr>
      </w:pPr>
      <w:r>
        <w:rPr>
          <w:rFonts w:ascii="Symbol" w:hAnsi="Symbol" w:cs="Symbol"/>
          <w:color w:val="000000"/>
          <w:szCs w:val="24"/>
          <w:lang w:val="ru-RU" w:eastAsia="ru-RU"/>
        </w:rPr>
        <w:t></w:t>
      </w:r>
      <w:r>
        <w:rPr>
          <w:rFonts w:ascii="Symbol" w:hAnsi="Symbol" w:cs="Symbol"/>
          <w:color w:val="000000"/>
          <w:szCs w:val="24"/>
          <w:lang w:val="ru-RU" w:eastAsia="ru-RU"/>
        </w:rPr>
        <w:tab/>
      </w:r>
      <w:r>
        <w:rPr>
          <w:rFonts w:ascii="Arial" w:hAnsi="Arial" w:cs="Arial"/>
          <w:color w:val="000000"/>
          <w:szCs w:val="24"/>
          <w:lang w:val="ru-RU" w:eastAsia="ru-RU"/>
        </w:rPr>
        <w:t>Инструкция по эксплуатации и обслуживанию на русском языке</w:t>
      </w:r>
    </w:p>
    <w:p w14:paraId="6658BDD0" w14:textId="77777777" w:rsidR="00E0741A" w:rsidRDefault="00E0741A" w:rsidP="00E0741A">
      <w:pPr>
        <w:autoSpaceDE w:val="0"/>
        <w:autoSpaceDN w:val="0"/>
        <w:adjustRightInd w:val="0"/>
        <w:ind w:left="720" w:hanging="360"/>
        <w:rPr>
          <w:rFonts w:ascii="Arial" w:hAnsi="Arial" w:cs="Arial"/>
          <w:color w:val="000000"/>
          <w:szCs w:val="24"/>
          <w:lang w:val="ru-RU" w:eastAsia="ru-RU"/>
        </w:rPr>
      </w:pPr>
      <w:r>
        <w:rPr>
          <w:rFonts w:ascii="Symbol" w:hAnsi="Symbol" w:cs="Symbol"/>
          <w:color w:val="000000"/>
          <w:szCs w:val="24"/>
          <w:lang w:val="ru-RU" w:eastAsia="ru-RU"/>
        </w:rPr>
        <w:t></w:t>
      </w:r>
      <w:r>
        <w:rPr>
          <w:rFonts w:ascii="Symbol" w:hAnsi="Symbol" w:cs="Symbol"/>
          <w:color w:val="000000"/>
          <w:szCs w:val="24"/>
          <w:lang w:val="ru-RU" w:eastAsia="ru-RU"/>
        </w:rPr>
        <w:tab/>
      </w:r>
      <w:r>
        <w:rPr>
          <w:rFonts w:ascii="Arial" w:hAnsi="Arial" w:cs="Arial"/>
          <w:color w:val="000000"/>
          <w:szCs w:val="24"/>
          <w:lang w:val="ru-RU" w:eastAsia="ru-RU"/>
        </w:rPr>
        <w:t>Каталог запасных частей в бумажной и электронной формах</w:t>
      </w:r>
    </w:p>
    <w:p w14:paraId="7576BC7C" w14:textId="77777777" w:rsidR="00E0741A" w:rsidRDefault="00E0741A" w:rsidP="00E0741A">
      <w:pPr>
        <w:autoSpaceDE w:val="0"/>
        <w:autoSpaceDN w:val="0"/>
        <w:adjustRightInd w:val="0"/>
        <w:ind w:left="720" w:hanging="360"/>
        <w:rPr>
          <w:rFonts w:ascii="Arial" w:hAnsi="Arial" w:cs="Arial"/>
          <w:color w:val="000000"/>
          <w:szCs w:val="24"/>
          <w:lang w:val="ru-RU" w:eastAsia="ru-RU"/>
        </w:rPr>
      </w:pPr>
      <w:r>
        <w:rPr>
          <w:rFonts w:ascii="Symbol" w:hAnsi="Symbol" w:cs="Symbol"/>
          <w:color w:val="000000"/>
          <w:szCs w:val="24"/>
          <w:lang w:val="ru-RU" w:eastAsia="ru-RU"/>
        </w:rPr>
        <w:t></w:t>
      </w:r>
      <w:r>
        <w:rPr>
          <w:rFonts w:ascii="Symbol" w:hAnsi="Symbol" w:cs="Symbol"/>
          <w:color w:val="000000"/>
          <w:szCs w:val="24"/>
          <w:lang w:val="ru-RU" w:eastAsia="ru-RU"/>
        </w:rPr>
        <w:tab/>
      </w:r>
      <w:r>
        <w:rPr>
          <w:rFonts w:ascii="Arial" w:hAnsi="Arial" w:cs="Arial"/>
          <w:color w:val="000000"/>
          <w:szCs w:val="24"/>
          <w:lang w:val="ru-RU" w:eastAsia="ru-RU"/>
        </w:rPr>
        <w:t>Цепи, простые, 1 пара (для колесных машин)</w:t>
      </w:r>
    </w:p>
    <w:p w14:paraId="6729DEC6" w14:textId="77777777" w:rsidR="00E0741A" w:rsidRDefault="00E0741A" w:rsidP="00E0741A">
      <w:pPr>
        <w:autoSpaceDE w:val="0"/>
        <w:autoSpaceDN w:val="0"/>
        <w:adjustRightInd w:val="0"/>
        <w:ind w:left="720" w:hanging="360"/>
        <w:rPr>
          <w:rFonts w:ascii="Arial" w:hAnsi="Arial" w:cs="Arial"/>
          <w:color w:val="000000"/>
          <w:szCs w:val="24"/>
          <w:lang w:val="ru-RU" w:eastAsia="ru-RU"/>
        </w:rPr>
      </w:pPr>
      <w:r>
        <w:rPr>
          <w:rFonts w:ascii="Symbol" w:hAnsi="Symbol" w:cs="Symbol"/>
          <w:color w:val="000000"/>
          <w:szCs w:val="24"/>
          <w:lang w:val="ru-RU" w:eastAsia="ru-RU"/>
        </w:rPr>
        <w:t></w:t>
      </w:r>
      <w:r>
        <w:rPr>
          <w:rFonts w:ascii="Symbol" w:hAnsi="Symbol" w:cs="Symbol"/>
          <w:color w:val="000000"/>
          <w:szCs w:val="24"/>
          <w:lang w:val="ru-RU" w:eastAsia="ru-RU"/>
        </w:rPr>
        <w:tab/>
      </w:r>
      <w:r>
        <w:rPr>
          <w:rFonts w:ascii="Arial" w:hAnsi="Arial" w:cs="Arial"/>
          <w:color w:val="000000"/>
          <w:szCs w:val="24"/>
          <w:lang w:val="ru-RU" w:eastAsia="ru-RU"/>
        </w:rPr>
        <w:t>Гусеницы, всесезонные, 1 пара (для колесных машин)</w:t>
      </w:r>
    </w:p>
    <w:p w14:paraId="4C544A57" w14:textId="77777777" w:rsidR="00E0741A" w:rsidRDefault="00E0741A" w:rsidP="00E0741A">
      <w:pPr>
        <w:autoSpaceDE w:val="0"/>
        <w:autoSpaceDN w:val="0"/>
        <w:adjustRightInd w:val="0"/>
        <w:ind w:left="720" w:hanging="360"/>
        <w:rPr>
          <w:rFonts w:ascii="Arial" w:hAnsi="Arial" w:cs="Arial"/>
          <w:color w:val="000000"/>
          <w:szCs w:val="24"/>
          <w:lang w:val="ru-RU" w:eastAsia="ru-RU"/>
        </w:rPr>
      </w:pPr>
      <w:r>
        <w:rPr>
          <w:rFonts w:ascii="Symbol" w:hAnsi="Symbol" w:cs="Symbol"/>
          <w:color w:val="000000"/>
          <w:szCs w:val="24"/>
          <w:lang w:val="ru-RU" w:eastAsia="ru-RU"/>
        </w:rPr>
        <w:t></w:t>
      </w:r>
      <w:r>
        <w:rPr>
          <w:rFonts w:ascii="Symbol" w:hAnsi="Symbol" w:cs="Symbol"/>
          <w:color w:val="000000"/>
          <w:szCs w:val="24"/>
          <w:lang w:val="ru-RU" w:eastAsia="ru-RU"/>
        </w:rPr>
        <w:tab/>
      </w:r>
      <w:r>
        <w:rPr>
          <w:rFonts w:ascii="Arial" w:hAnsi="Arial" w:cs="Arial"/>
          <w:color w:val="000000"/>
          <w:szCs w:val="24"/>
          <w:lang w:val="ru-RU" w:eastAsia="ru-RU"/>
        </w:rPr>
        <w:t>Спецодежда для операторов</w:t>
      </w:r>
    </w:p>
    <w:p w14:paraId="58B4C179" w14:textId="77777777" w:rsidR="00944214" w:rsidRDefault="00E0741A" w:rsidP="00A9077A">
      <w:pPr>
        <w:tabs>
          <w:tab w:val="left" w:pos="0"/>
          <w:tab w:val="left" w:pos="2160"/>
          <w:tab w:val="left" w:pos="4590"/>
        </w:tabs>
        <w:ind w:firstLine="378"/>
        <w:rPr>
          <w:rFonts w:ascii="Arial" w:hAnsi="Arial" w:cs="Arial"/>
          <w:color w:val="000000"/>
          <w:szCs w:val="24"/>
          <w:lang w:val="ru-RU" w:eastAsia="ru-RU"/>
        </w:rPr>
      </w:pPr>
      <w:r>
        <w:rPr>
          <w:rFonts w:ascii="Symbol" w:hAnsi="Symbol" w:cs="Symbol"/>
          <w:color w:val="000000"/>
          <w:szCs w:val="24"/>
          <w:lang w:val="ru-RU" w:eastAsia="ru-RU"/>
        </w:rPr>
        <w:t></w:t>
      </w:r>
      <w:r>
        <w:rPr>
          <w:rFonts w:ascii="Symbol" w:hAnsi="Symbol" w:cs="Symbol"/>
          <w:color w:val="000000"/>
          <w:szCs w:val="24"/>
          <w:lang w:val="en-US" w:eastAsia="ru-RU"/>
        </w:rPr>
        <w:t></w:t>
      </w:r>
      <w:r>
        <w:rPr>
          <w:rFonts w:ascii="Symbol" w:hAnsi="Symbol" w:cs="Symbol"/>
          <w:color w:val="000000"/>
          <w:szCs w:val="24"/>
          <w:lang w:val="en-US" w:eastAsia="ru-RU"/>
        </w:rPr>
        <w:t></w:t>
      </w:r>
      <w:r>
        <w:rPr>
          <w:rFonts w:ascii="Symbol" w:hAnsi="Symbol" w:cs="Symbol"/>
          <w:color w:val="000000"/>
          <w:szCs w:val="24"/>
          <w:lang w:val="en-US" w:eastAsia="ru-RU"/>
        </w:rPr>
        <w:t></w:t>
      </w:r>
      <w:r>
        <w:rPr>
          <w:rFonts w:ascii="Symbol" w:hAnsi="Symbol" w:cs="Symbol"/>
          <w:color w:val="000000"/>
          <w:szCs w:val="24"/>
          <w:lang w:val="en-US" w:eastAsia="ru-RU"/>
        </w:rPr>
        <w:t></w:t>
      </w:r>
      <w:r>
        <w:rPr>
          <w:rFonts w:ascii="Arial" w:hAnsi="Arial" w:cs="Arial"/>
          <w:color w:val="000000"/>
          <w:szCs w:val="24"/>
          <w:lang w:val="ru-RU" w:eastAsia="ru-RU"/>
        </w:rPr>
        <w:t>Шприц для смазки</w:t>
      </w:r>
    </w:p>
    <w:p w14:paraId="296F1EF1" w14:textId="77777777" w:rsidR="00A9077A" w:rsidRPr="00950392" w:rsidRDefault="00A9077A" w:rsidP="00E0741A">
      <w:pPr>
        <w:tabs>
          <w:tab w:val="left" w:pos="2160"/>
          <w:tab w:val="left" w:pos="4590"/>
        </w:tabs>
        <w:ind w:firstLine="378"/>
        <w:rPr>
          <w:rFonts w:ascii="Arial" w:hAnsi="Arial" w:cs="Arial"/>
          <w:color w:val="000000"/>
          <w:szCs w:val="24"/>
          <w:lang w:val="ru-RU" w:eastAsia="ru-RU"/>
        </w:rPr>
      </w:pPr>
      <w:r>
        <w:rPr>
          <w:rFonts w:ascii="Symbol" w:hAnsi="Symbol" w:cs="Symbol"/>
          <w:color w:val="000000"/>
          <w:szCs w:val="24"/>
          <w:lang w:val="ru-RU" w:eastAsia="ru-RU"/>
        </w:rPr>
        <w:t></w:t>
      </w:r>
      <w:r>
        <w:rPr>
          <w:rFonts w:ascii="Symbol" w:hAnsi="Symbol" w:cs="Symbol"/>
          <w:color w:val="000000"/>
          <w:szCs w:val="24"/>
          <w:lang w:val="ru-RU" w:eastAsia="ru-RU"/>
        </w:rPr>
        <w:t></w:t>
      </w:r>
      <w:r>
        <w:rPr>
          <w:rFonts w:ascii="Symbol" w:hAnsi="Symbol" w:cs="Symbol"/>
          <w:color w:val="000000"/>
          <w:szCs w:val="24"/>
          <w:lang w:val="ru-RU" w:eastAsia="ru-RU"/>
        </w:rPr>
        <w:t></w:t>
      </w:r>
      <w:r>
        <w:rPr>
          <w:rFonts w:ascii="Symbol" w:hAnsi="Symbol" w:cs="Symbol"/>
          <w:color w:val="000000"/>
          <w:szCs w:val="24"/>
          <w:lang w:val="ru-RU" w:eastAsia="ru-RU"/>
        </w:rPr>
        <w:t></w:t>
      </w:r>
      <w:r>
        <w:rPr>
          <w:rFonts w:ascii="Symbol" w:hAnsi="Symbol" w:cs="Symbol"/>
          <w:color w:val="000000"/>
          <w:szCs w:val="24"/>
          <w:lang w:val="ru-RU" w:eastAsia="ru-RU"/>
        </w:rPr>
        <w:t></w:t>
      </w:r>
      <w:r w:rsidR="00950392">
        <w:rPr>
          <w:rFonts w:ascii="Arial" w:hAnsi="Arial" w:cs="Arial"/>
          <w:color w:val="000000"/>
          <w:szCs w:val="24"/>
          <w:lang w:val="ru-RU" w:eastAsia="ru-RU"/>
        </w:rPr>
        <w:t xml:space="preserve">Система удалённого мониторинга </w:t>
      </w:r>
      <w:r w:rsidR="00950392">
        <w:rPr>
          <w:rFonts w:ascii="Arial" w:hAnsi="Arial" w:cs="Arial"/>
          <w:color w:val="000000"/>
          <w:szCs w:val="24"/>
          <w:lang w:val="en-US" w:eastAsia="ru-RU"/>
        </w:rPr>
        <w:t>KOMTRAX</w:t>
      </w:r>
      <w:r w:rsidR="00950392" w:rsidRPr="000E646A">
        <w:rPr>
          <w:rFonts w:ascii="Arial" w:hAnsi="Arial" w:cs="Arial"/>
          <w:color w:val="000000"/>
          <w:szCs w:val="24"/>
          <w:lang w:val="ru-RU" w:eastAsia="ru-RU"/>
        </w:rPr>
        <w:t xml:space="preserve"> </w:t>
      </w:r>
      <w:r w:rsidR="00950392">
        <w:rPr>
          <w:rFonts w:ascii="Arial" w:hAnsi="Arial" w:cs="Arial"/>
          <w:color w:val="000000"/>
          <w:szCs w:val="24"/>
          <w:lang w:val="ru-RU" w:eastAsia="ru-RU"/>
        </w:rPr>
        <w:t>(для гусеничных машин)</w:t>
      </w:r>
    </w:p>
    <w:p w14:paraId="2702D12E" w14:textId="77777777" w:rsidR="00E0741A" w:rsidRPr="00E0741A" w:rsidRDefault="00E0741A" w:rsidP="00E0741A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5670B554" w14:textId="77777777" w:rsidR="005A621B" w:rsidRDefault="005A621B" w:rsidP="002F7A37">
      <w:pPr>
        <w:ind w:right="652"/>
        <w:jc w:val="center"/>
        <w:rPr>
          <w:rFonts w:ascii="Arial" w:hAnsi="Arial" w:cs="Arial"/>
          <w:b/>
          <w:bCs/>
          <w:color w:val="000000"/>
          <w:szCs w:val="24"/>
          <w:u w:val="single"/>
          <w:lang w:val="ru-RU" w:eastAsia="ru-RU"/>
        </w:rPr>
      </w:pPr>
    </w:p>
    <w:p w14:paraId="7B5F5003" w14:textId="77777777" w:rsidR="002F7A37" w:rsidRPr="002F7A37" w:rsidRDefault="002F7A37" w:rsidP="002F7A37">
      <w:pPr>
        <w:ind w:right="652"/>
        <w:jc w:val="center"/>
        <w:rPr>
          <w:rFonts w:ascii="Arial" w:hAnsi="Arial" w:cs="Arial"/>
          <w:b/>
          <w:bCs/>
          <w:color w:val="000000"/>
          <w:szCs w:val="24"/>
          <w:u w:val="single"/>
          <w:lang w:val="ru-RU" w:eastAsia="ru-RU"/>
        </w:rPr>
      </w:pPr>
      <w:r w:rsidRPr="002F7A37">
        <w:rPr>
          <w:rFonts w:ascii="Arial" w:hAnsi="Arial" w:cs="Arial"/>
          <w:b/>
          <w:bCs/>
          <w:color w:val="000000"/>
          <w:szCs w:val="24"/>
          <w:u w:val="single"/>
          <w:lang w:val="ru-RU" w:eastAsia="ru-RU"/>
        </w:rPr>
        <w:t xml:space="preserve">Дополнительное оборудование, </w:t>
      </w:r>
    </w:p>
    <w:p w14:paraId="128D7F40" w14:textId="77777777" w:rsidR="002F7A37" w:rsidRPr="002F7A37" w:rsidRDefault="002F7A37" w:rsidP="002F7A37">
      <w:pPr>
        <w:ind w:right="652"/>
        <w:jc w:val="center"/>
        <w:rPr>
          <w:rFonts w:ascii="Arial" w:hAnsi="Arial" w:cs="Arial"/>
          <w:b/>
          <w:bCs/>
          <w:color w:val="000000"/>
          <w:szCs w:val="24"/>
          <w:u w:val="single"/>
          <w:lang w:val="ru-RU" w:eastAsia="ru-RU"/>
        </w:rPr>
      </w:pPr>
      <w:r w:rsidRPr="002F7A37">
        <w:rPr>
          <w:rFonts w:ascii="Arial" w:hAnsi="Arial" w:cs="Arial"/>
          <w:b/>
          <w:bCs/>
          <w:color w:val="000000"/>
          <w:szCs w:val="24"/>
          <w:u w:val="single"/>
          <w:lang w:val="ru-RU" w:eastAsia="ru-RU"/>
        </w:rPr>
        <w:t>устанавливаемое на лесную технику Komatsu по запросу:</w:t>
      </w:r>
    </w:p>
    <w:p w14:paraId="59576CFA" w14:textId="77777777" w:rsidR="002F7A37" w:rsidRDefault="002F7A37" w:rsidP="002F7A37">
      <w:pPr>
        <w:ind w:right="652"/>
        <w:rPr>
          <w:rFonts w:ascii="Arial" w:hAnsi="Arial" w:cs="Arial"/>
          <w:b/>
          <w:szCs w:val="24"/>
          <w:lang w:val="ru-RU"/>
        </w:rPr>
      </w:pPr>
    </w:p>
    <w:p w14:paraId="09FC8B8A" w14:textId="77777777" w:rsidR="002F7A37" w:rsidRDefault="002F7A37" w:rsidP="002F7A37">
      <w:pPr>
        <w:ind w:right="652"/>
        <w:rPr>
          <w:rFonts w:ascii="Arial" w:hAnsi="Arial" w:cs="Arial"/>
          <w:b/>
          <w:szCs w:val="24"/>
          <w:lang w:val="ru-RU"/>
        </w:rPr>
      </w:pPr>
      <w:r>
        <w:rPr>
          <w:rFonts w:ascii="Arial" w:hAnsi="Arial" w:cs="Arial"/>
          <w:b/>
          <w:szCs w:val="24"/>
          <w:lang w:val="ru-RU"/>
        </w:rPr>
        <w:t>Для Харвестеров:</w:t>
      </w:r>
    </w:p>
    <w:p w14:paraId="3881E302" w14:textId="77777777" w:rsidR="002F7A37" w:rsidRPr="004653C4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 xml:space="preserve">- </w:t>
      </w:r>
      <w:r>
        <w:rPr>
          <w:rFonts w:ascii="Arial" w:hAnsi="Arial" w:cs="Arial"/>
          <w:szCs w:val="24"/>
          <w:lang w:val="fi-FI"/>
        </w:rPr>
        <w:t>LED</w:t>
      </w:r>
      <w:r>
        <w:rPr>
          <w:rFonts w:ascii="Arial" w:hAnsi="Arial" w:cs="Arial"/>
          <w:szCs w:val="24"/>
          <w:lang w:val="ru-RU"/>
        </w:rPr>
        <w:t xml:space="preserve"> освещение</w:t>
      </w:r>
    </w:p>
    <w:p w14:paraId="69EE8E34" w14:textId="77777777" w:rsidR="002F7A37" w:rsidRPr="004653C4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 xml:space="preserve">- </w:t>
      </w:r>
      <w:r w:rsidRPr="004653C4">
        <w:rPr>
          <w:rFonts w:ascii="Arial" w:hAnsi="Arial" w:cs="Arial"/>
          <w:szCs w:val="24"/>
          <w:lang w:val="ru-RU"/>
        </w:rPr>
        <w:t>Автоматическая система пожаротушения</w:t>
      </w:r>
    </w:p>
    <w:p w14:paraId="7FD24FDB" w14:textId="77777777" w:rsidR="002F7A37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 xml:space="preserve">- </w:t>
      </w:r>
      <w:r w:rsidRPr="004653C4">
        <w:rPr>
          <w:rFonts w:ascii="Arial" w:hAnsi="Arial" w:cs="Arial"/>
          <w:szCs w:val="24"/>
          <w:lang w:val="ru-RU"/>
        </w:rPr>
        <w:t>Автоматическая система центральной смазки</w:t>
      </w:r>
    </w:p>
    <w:p w14:paraId="424E8523" w14:textId="77777777" w:rsidR="002F7A37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>- Защита для капота</w:t>
      </w:r>
    </w:p>
    <w:p w14:paraId="59565DDD" w14:textId="77777777" w:rsidR="002F7A37" w:rsidRPr="004653C4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>- Принтер</w:t>
      </w:r>
    </w:p>
    <w:p w14:paraId="615BD26E" w14:textId="77777777" w:rsidR="002F7A37" w:rsidRPr="004653C4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 xml:space="preserve">- </w:t>
      </w:r>
      <w:r w:rsidRPr="004653C4">
        <w:rPr>
          <w:rFonts w:ascii="Arial" w:hAnsi="Arial" w:cs="Arial"/>
          <w:szCs w:val="24"/>
          <w:lang w:val="ru-RU"/>
        </w:rPr>
        <w:t>Холодильник</w:t>
      </w:r>
    </w:p>
    <w:p w14:paraId="1AA4BC6D" w14:textId="77777777" w:rsidR="002F7A37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 xml:space="preserve">- </w:t>
      </w:r>
      <w:r w:rsidRPr="004653C4">
        <w:rPr>
          <w:rFonts w:ascii="Arial" w:hAnsi="Arial" w:cs="Arial"/>
          <w:szCs w:val="24"/>
          <w:lang w:val="ru-RU"/>
        </w:rPr>
        <w:t>Подогреватель пищи</w:t>
      </w:r>
    </w:p>
    <w:p w14:paraId="3CDD5BBE" w14:textId="77777777" w:rsidR="002F7A37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 xml:space="preserve">- </w:t>
      </w:r>
      <w:r w:rsidRPr="00474BF5">
        <w:rPr>
          <w:rFonts w:ascii="Arial" w:hAnsi="Arial" w:cs="Arial"/>
          <w:szCs w:val="24"/>
          <w:lang w:val="ru-RU"/>
        </w:rPr>
        <w:t>Маркировка сортиментов тремя цветами в харвестерном агрегате</w:t>
      </w:r>
    </w:p>
    <w:p w14:paraId="13156011" w14:textId="77777777" w:rsidR="002F7A37" w:rsidRPr="00F3131B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>- Камера заднего вида</w:t>
      </w:r>
    </w:p>
    <w:p w14:paraId="36133010" w14:textId="77777777" w:rsidR="002F7A37" w:rsidRPr="00D862B4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 w:rsidRPr="00F43D74">
        <w:rPr>
          <w:rFonts w:ascii="Arial" w:hAnsi="Arial" w:cs="Arial"/>
          <w:szCs w:val="24"/>
          <w:lang w:val="ru-RU"/>
        </w:rPr>
        <w:t xml:space="preserve">- </w:t>
      </w:r>
      <w:r>
        <w:rPr>
          <w:rFonts w:ascii="Arial" w:hAnsi="Arial" w:cs="Arial"/>
          <w:szCs w:val="24"/>
          <w:lang w:val="ru-RU"/>
        </w:rPr>
        <w:t>MaxiFleet– система мониторинга и анализа работы машины и операторов</w:t>
      </w:r>
    </w:p>
    <w:p w14:paraId="19279F05" w14:textId="77777777" w:rsidR="002F7A37" w:rsidRPr="004653C4" w:rsidRDefault="002F7A37" w:rsidP="002F7A37">
      <w:pPr>
        <w:ind w:left="1080" w:right="652"/>
        <w:rPr>
          <w:rFonts w:ascii="Arial" w:hAnsi="Arial" w:cs="Arial"/>
          <w:b/>
          <w:szCs w:val="24"/>
          <w:lang w:val="ru-RU"/>
        </w:rPr>
      </w:pPr>
    </w:p>
    <w:p w14:paraId="200C480D" w14:textId="77777777" w:rsidR="002F7A37" w:rsidRPr="00A3441B" w:rsidRDefault="002F7A37" w:rsidP="002F7A37">
      <w:pPr>
        <w:ind w:right="652"/>
        <w:rPr>
          <w:rFonts w:ascii="Arial" w:hAnsi="Arial" w:cs="Arial"/>
          <w:b/>
          <w:szCs w:val="24"/>
          <w:lang w:val="ru-RU"/>
        </w:rPr>
      </w:pPr>
      <w:r>
        <w:rPr>
          <w:rFonts w:ascii="Arial" w:hAnsi="Arial" w:cs="Arial"/>
          <w:b/>
          <w:szCs w:val="24"/>
          <w:lang w:val="ru-RU"/>
        </w:rPr>
        <w:t>Для Форвардеров</w:t>
      </w:r>
      <w:r w:rsidRPr="00A3441B">
        <w:rPr>
          <w:rFonts w:ascii="Arial" w:hAnsi="Arial" w:cs="Arial"/>
          <w:b/>
          <w:szCs w:val="24"/>
          <w:lang w:val="ru-RU"/>
        </w:rPr>
        <w:t>:</w:t>
      </w:r>
    </w:p>
    <w:p w14:paraId="1234EE45" w14:textId="77777777" w:rsidR="002F7A37" w:rsidRPr="002678B4" w:rsidRDefault="002F7A37" w:rsidP="002F7A37">
      <w:pPr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 xml:space="preserve">- </w:t>
      </w:r>
      <w:r>
        <w:rPr>
          <w:rFonts w:ascii="Arial" w:hAnsi="Arial"/>
          <w:lang w:val="en-US"/>
        </w:rPr>
        <w:t>LED</w:t>
      </w:r>
      <w:r w:rsidRPr="00A3441B">
        <w:rPr>
          <w:rFonts w:ascii="Arial" w:hAnsi="Arial"/>
          <w:lang w:val="ru-RU"/>
        </w:rPr>
        <w:t xml:space="preserve"> </w:t>
      </w:r>
      <w:r>
        <w:rPr>
          <w:rFonts w:ascii="Arial" w:hAnsi="Arial"/>
          <w:lang w:val="ru-RU"/>
        </w:rPr>
        <w:t>освещение</w:t>
      </w:r>
    </w:p>
    <w:p w14:paraId="13A594DA" w14:textId="77777777" w:rsidR="002F7A37" w:rsidRPr="00A3441B" w:rsidRDefault="002F7A37" w:rsidP="002F7A37">
      <w:pPr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 xml:space="preserve">- </w:t>
      </w:r>
      <w:r w:rsidRPr="00A3441B">
        <w:rPr>
          <w:rFonts w:ascii="Arial" w:hAnsi="Arial"/>
          <w:lang w:val="ru-RU"/>
        </w:rPr>
        <w:t>Автоматическая система пожаротушения</w:t>
      </w:r>
    </w:p>
    <w:p w14:paraId="524C231F" w14:textId="77777777" w:rsidR="002F7A37" w:rsidRPr="00A3441B" w:rsidRDefault="002F7A37" w:rsidP="002F7A37">
      <w:pPr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 xml:space="preserve">- </w:t>
      </w:r>
      <w:r w:rsidRPr="00A3441B">
        <w:rPr>
          <w:rFonts w:ascii="Arial" w:hAnsi="Arial"/>
          <w:lang w:val="ru-RU"/>
        </w:rPr>
        <w:t>Автоматическая система центральной смазки</w:t>
      </w:r>
      <w:r w:rsidRPr="00474BF5">
        <w:rPr>
          <w:rFonts w:ascii="Arial" w:hAnsi="Arial"/>
          <w:lang w:val="ru-RU"/>
        </w:rPr>
        <w:t xml:space="preserve"> </w:t>
      </w:r>
    </w:p>
    <w:p w14:paraId="4DEC3161" w14:textId="2DB7097B" w:rsidR="002F7A37" w:rsidRDefault="002F7A37" w:rsidP="002F7A37">
      <w:pPr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 xml:space="preserve">- </w:t>
      </w:r>
      <w:r>
        <w:rPr>
          <w:rFonts w:ascii="Arial" w:hAnsi="Arial"/>
          <w:lang w:val="en-US"/>
        </w:rPr>
        <w:t>LoadFlex</w:t>
      </w:r>
      <w:r>
        <w:rPr>
          <w:rFonts w:ascii="Arial" w:hAnsi="Arial"/>
          <w:lang w:val="ru-RU"/>
        </w:rPr>
        <w:t xml:space="preserve"> </w:t>
      </w:r>
      <w:r w:rsidRPr="002678B4">
        <w:rPr>
          <w:rFonts w:ascii="Arial" w:hAnsi="Arial"/>
          <w:lang w:val="ru-RU"/>
        </w:rPr>
        <w:t xml:space="preserve">– </w:t>
      </w:r>
      <w:r>
        <w:rPr>
          <w:rFonts w:ascii="Arial" w:hAnsi="Arial"/>
          <w:lang w:val="ru-RU"/>
        </w:rPr>
        <w:t xml:space="preserve">механическая или гидравлическая система </w:t>
      </w:r>
      <w:r w:rsidR="004A1C73">
        <w:rPr>
          <w:rFonts w:ascii="Arial" w:hAnsi="Arial"/>
          <w:lang w:val="ru-RU"/>
        </w:rPr>
        <w:t>раз</w:t>
      </w:r>
      <w:r>
        <w:rPr>
          <w:rFonts w:ascii="Arial" w:hAnsi="Arial"/>
          <w:lang w:val="ru-RU"/>
        </w:rPr>
        <w:t>двигаемых коников</w:t>
      </w:r>
      <w:r w:rsidRPr="00A07F6F">
        <w:rPr>
          <w:rFonts w:ascii="Arial" w:hAnsi="Arial"/>
          <w:lang w:val="ru-RU"/>
        </w:rPr>
        <w:t xml:space="preserve"> </w:t>
      </w:r>
      <w:r>
        <w:rPr>
          <w:rFonts w:ascii="Arial" w:hAnsi="Arial"/>
          <w:lang w:val="ru-RU"/>
        </w:rPr>
        <w:t xml:space="preserve">  </w:t>
      </w:r>
    </w:p>
    <w:p w14:paraId="792F3D43" w14:textId="77777777" w:rsidR="002F7A37" w:rsidRDefault="002F7A37" w:rsidP="002F7A37">
      <w:pPr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 xml:space="preserve">  для расширения грузового отсека. Устройство для определения веса входит  </w:t>
      </w:r>
    </w:p>
    <w:p w14:paraId="244E2A2E" w14:textId="77777777" w:rsidR="002F7A37" w:rsidRDefault="002F7A37" w:rsidP="002F7A37">
      <w:pPr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 xml:space="preserve">  в комплект</w:t>
      </w:r>
    </w:p>
    <w:p w14:paraId="65B4DD7B" w14:textId="77777777" w:rsidR="002F7A37" w:rsidRDefault="002F7A37" w:rsidP="002F7A37">
      <w:pPr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- Дополнительные разделительные стойки</w:t>
      </w:r>
    </w:p>
    <w:p w14:paraId="66A1AF6B" w14:textId="77777777" w:rsidR="002F7A37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 xml:space="preserve">- </w:t>
      </w:r>
      <w:r w:rsidRPr="004653C4">
        <w:rPr>
          <w:rFonts w:ascii="Arial" w:hAnsi="Arial" w:cs="Arial"/>
          <w:szCs w:val="24"/>
          <w:lang w:val="ru-RU"/>
        </w:rPr>
        <w:t>Система</w:t>
      </w:r>
      <w:r>
        <w:rPr>
          <w:rFonts w:ascii="Arial" w:hAnsi="Arial" w:cs="Arial"/>
          <w:szCs w:val="24"/>
          <w:lang w:val="ru-RU"/>
        </w:rPr>
        <w:t xml:space="preserve"> отслеживания рабочего времени </w:t>
      </w:r>
      <w:r w:rsidRPr="004653C4">
        <w:rPr>
          <w:rFonts w:ascii="Arial" w:hAnsi="Arial" w:cs="Arial"/>
          <w:szCs w:val="24"/>
          <w:lang w:val="ru-RU"/>
        </w:rPr>
        <w:t xml:space="preserve">в </w:t>
      </w:r>
      <w:r w:rsidRPr="004653C4">
        <w:rPr>
          <w:rFonts w:ascii="Arial" w:hAnsi="Arial" w:cs="Arial"/>
          <w:szCs w:val="24"/>
          <w:lang w:val="en-US"/>
        </w:rPr>
        <w:t>MaxiXplorer</w:t>
      </w:r>
    </w:p>
    <w:p w14:paraId="63D37FC0" w14:textId="77777777" w:rsidR="002F7A37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>- Принтер</w:t>
      </w:r>
    </w:p>
    <w:p w14:paraId="43D8C776" w14:textId="77777777" w:rsidR="002F7A37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>- Бульдозерный отвал</w:t>
      </w:r>
    </w:p>
    <w:p w14:paraId="6E68C41E" w14:textId="77777777" w:rsidR="002F7A37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>- Вакуумный насос</w:t>
      </w:r>
    </w:p>
    <w:p w14:paraId="4438B353" w14:textId="77777777" w:rsidR="002F7A37" w:rsidRDefault="002F7A37" w:rsidP="002F7A37">
      <w:pPr>
        <w:ind w:right="652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 xml:space="preserve">- </w:t>
      </w:r>
      <w:r w:rsidRPr="002678B4">
        <w:rPr>
          <w:rFonts w:ascii="Arial" w:hAnsi="Arial"/>
          <w:lang w:val="ru-RU"/>
        </w:rPr>
        <w:t>Холодильник</w:t>
      </w:r>
    </w:p>
    <w:p w14:paraId="4E445DE1" w14:textId="77777777" w:rsidR="002F7A37" w:rsidRPr="00A57D6A" w:rsidRDefault="002F7A37" w:rsidP="002F7A37">
      <w:pPr>
        <w:ind w:right="652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 xml:space="preserve">- </w:t>
      </w:r>
      <w:r w:rsidRPr="002678B4">
        <w:rPr>
          <w:rFonts w:ascii="Arial" w:hAnsi="Arial"/>
          <w:lang w:val="ru-RU"/>
        </w:rPr>
        <w:t>Подогреватель пищи</w:t>
      </w:r>
    </w:p>
    <w:p w14:paraId="2FD25BB4" w14:textId="77777777" w:rsidR="002F7A37" w:rsidRDefault="002F7A37" w:rsidP="002F7A37">
      <w:pPr>
        <w:ind w:right="652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- Рулевое управление</w:t>
      </w:r>
    </w:p>
    <w:p w14:paraId="3414CF80" w14:textId="77777777" w:rsidR="002F7A37" w:rsidRPr="00F3131B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>- Камера заднего и</w:t>
      </w:r>
      <w:r w:rsidRPr="00116DA9">
        <w:rPr>
          <w:rFonts w:ascii="Arial" w:hAnsi="Arial" w:cs="Arial"/>
          <w:szCs w:val="24"/>
          <w:lang w:val="ru-RU"/>
        </w:rPr>
        <w:t>/</w:t>
      </w:r>
      <w:r>
        <w:rPr>
          <w:rFonts w:ascii="Arial" w:hAnsi="Arial" w:cs="Arial"/>
          <w:szCs w:val="24"/>
          <w:lang w:val="ru-RU"/>
        </w:rPr>
        <w:t>или переднего вида</w:t>
      </w:r>
    </w:p>
    <w:p w14:paraId="1D692370" w14:textId="77777777" w:rsidR="002F7A37" w:rsidRDefault="002F7A37" w:rsidP="002F7A37">
      <w:pPr>
        <w:ind w:right="652"/>
        <w:rPr>
          <w:rFonts w:ascii="Arial" w:hAnsi="Arial"/>
          <w:lang w:val="ru-RU"/>
        </w:rPr>
      </w:pPr>
      <w:r>
        <w:rPr>
          <w:rFonts w:ascii="Arial" w:hAnsi="Arial"/>
          <w:lang w:val="ru-RU"/>
        </w:rPr>
        <w:t>- Дополнительное освещение в кабине</w:t>
      </w:r>
    </w:p>
    <w:p w14:paraId="65815388" w14:textId="77777777" w:rsidR="002F7A37" w:rsidRPr="002F7A37" w:rsidRDefault="002F7A37" w:rsidP="002F7A37">
      <w:pPr>
        <w:ind w:right="652"/>
        <w:rPr>
          <w:rFonts w:ascii="Arial" w:hAnsi="Arial" w:cs="Arial"/>
          <w:lang w:val="ru-RU"/>
        </w:rPr>
      </w:pPr>
      <w:r>
        <w:rPr>
          <w:rFonts w:ascii="Arial" w:hAnsi="Arial"/>
          <w:lang w:val="ru-RU"/>
        </w:rPr>
        <w:t>- Поворотное кресло на 220</w:t>
      </w:r>
      <w:r>
        <w:rPr>
          <w:rFonts w:ascii="Arial" w:hAnsi="Arial" w:cs="Arial"/>
          <w:lang w:val="ru-RU"/>
        </w:rPr>
        <w:t>°</w:t>
      </w:r>
    </w:p>
    <w:p w14:paraId="2D6E6C10" w14:textId="77777777" w:rsidR="002F7A37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>- Защита для капота</w:t>
      </w:r>
    </w:p>
    <w:p w14:paraId="00346B9F" w14:textId="77777777" w:rsidR="002F7A37" w:rsidRPr="00D862B4" w:rsidRDefault="002F7A37" w:rsidP="002F7A37">
      <w:pPr>
        <w:ind w:right="652"/>
        <w:rPr>
          <w:rFonts w:ascii="Arial" w:hAnsi="Arial" w:cs="Arial"/>
          <w:szCs w:val="24"/>
          <w:lang w:val="ru-RU"/>
        </w:rPr>
      </w:pPr>
      <w:r w:rsidRPr="00F43D74">
        <w:rPr>
          <w:rFonts w:ascii="Arial" w:hAnsi="Arial" w:cs="Arial"/>
          <w:szCs w:val="24"/>
          <w:lang w:val="ru-RU"/>
        </w:rPr>
        <w:t xml:space="preserve">- </w:t>
      </w:r>
      <w:r>
        <w:rPr>
          <w:rFonts w:ascii="Arial" w:hAnsi="Arial" w:cs="Arial"/>
          <w:szCs w:val="24"/>
          <w:lang w:val="en-US"/>
        </w:rPr>
        <w:t>MaxiFleet</w:t>
      </w:r>
      <w:r>
        <w:rPr>
          <w:rFonts w:ascii="Arial" w:hAnsi="Arial" w:cs="Arial"/>
          <w:szCs w:val="24"/>
          <w:lang w:val="ru-RU"/>
        </w:rPr>
        <w:t xml:space="preserve"> – система мониторинга и анализа работы машины и операторов</w:t>
      </w:r>
    </w:p>
    <w:p w14:paraId="2CE71320" w14:textId="77777777" w:rsidR="00DC3C39" w:rsidRPr="002F7A37" w:rsidRDefault="00DC3C39" w:rsidP="00DC3C39">
      <w:pPr>
        <w:ind w:right="652"/>
        <w:rPr>
          <w:rFonts w:ascii="Arial" w:hAnsi="Arial" w:cs="Arial"/>
          <w:b/>
          <w:szCs w:val="24"/>
          <w:lang w:val="ru-RU"/>
        </w:rPr>
      </w:pPr>
    </w:p>
    <w:p w14:paraId="37D57610" w14:textId="350B0ABC" w:rsidR="004653C4" w:rsidRDefault="00260961" w:rsidP="00360CE0">
      <w:pPr>
        <w:tabs>
          <w:tab w:val="left" w:pos="2160"/>
          <w:tab w:val="left" w:pos="4590"/>
        </w:tabs>
        <w:rPr>
          <w:rFonts w:ascii="Arial" w:hAnsi="Arial" w:cs="Arial"/>
          <w:b/>
          <w:szCs w:val="24"/>
          <w:lang w:val="ru-RU"/>
        </w:rPr>
      </w:pPr>
      <w:r>
        <w:rPr>
          <w:rFonts w:ascii="Arial" w:hAnsi="Arial" w:cs="Arial"/>
          <w:b/>
          <w:szCs w:val="24"/>
          <w:lang w:val="ru-RU"/>
        </w:rPr>
        <w:t>Стоимость дополнительного оборудования может быть сообщена по запросу.</w:t>
      </w:r>
    </w:p>
    <w:p w14:paraId="131F0993" w14:textId="77777777" w:rsidR="008028ED" w:rsidRDefault="008028ED" w:rsidP="00653833">
      <w:pPr>
        <w:tabs>
          <w:tab w:val="left" w:pos="2160"/>
          <w:tab w:val="left" w:pos="4590"/>
        </w:tabs>
        <w:ind w:left="426"/>
        <w:rPr>
          <w:rFonts w:ascii="Arial" w:hAnsi="Arial" w:cs="Arial"/>
          <w:b/>
          <w:szCs w:val="24"/>
          <w:lang w:val="ru-RU"/>
        </w:rPr>
      </w:pPr>
    </w:p>
    <w:p w14:paraId="54A820EE" w14:textId="5FBCA0C2" w:rsidR="002F7A37" w:rsidRDefault="002F7A37" w:rsidP="00653833">
      <w:pPr>
        <w:tabs>
          <w:tab w:val="left" w:pos="2160"/>
          <w:tab w:val="left" w:pos="4590"/>
        </w:tabs>
        <w:ind w:left="426"/>
        <w:rPr>
          <w:rFonts w:ascii="Arial" w:hAnsi="Arial" w:cs="Arial"/>
          <w:b/>
          <w:szCs w:val="24"/>
          <w:lang w:val="ru-RU"/>
        </w:rPr>
      </w:pPr>
      <w:r>
        <w:rPr>
          <w:rFonts w:ascii="Arial" w:hAnsi="Arial" w:cs="Arial"/>
          <w:b/>
          <w:noProof/>
          <w:szCs w:val="24"/>
          <w:lang w:val="ru-RU" w:eastAsia="ru-RU"/>
        </w:rPr>
        <w:drawing>
          <wp:anchor distT="0" distB="0" distL="114300" distR="114300" simplePos="0" relativeHeight="251696128" behindDoc="0" locked="0" layoutInCell="1" allowOverlap="1" wp14:anchorId="5F7F17A0" wp14:editId="46E06211">
            <wp:simplePos x="0" y="0"/>
            <wp:positionH relativeFrom="column">
              <wp:posOffset>-774065</wp:posOffset>
            </wp:positionH>
            <wp:positionV relativeFrom="paragraph">
              <wp:posOffset>211455</wp:posOffset>
            </wp:positionV>
            <wp:extent cx="609600" cy="609600"/>
            <wp:effectExtent l="0" t="0" r="0" b="0"/>
            <wp:wrapNone/>
            <wp:docPr id="29" name="Рисунок 29" descr="C:\Users\makr01\Dropbox\share\Komatsu\marketing\photos\temp\icons\transport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kr01\Dropbox\share\Komatsu\marketing\photos\temp\icons\transportation.pn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04311D" w14:textId="5D0D3BD1" w:rsidR="002F7A37" w:rsidRPr="00923AC8" w:rsidRDefault="002F7A37" w:rsidP="00653833">
      <w:pPr>
        <w:tabs>
          <w:tab w:val="left" w:pos="2160"/>
          <w:tab w:val="left" w:pos="4590"/>
        </w:tabs>
        <w:ind w:left="426"/>
        <w:rPr>
          <w:rFonts w:ascii="Arial" w:hAnsi="Arial" w:cs="Arial"/>
          <w:b/>
          <w:szCs w:val="24"/>
          <w:lang w:val="ru-RU"/>
        </w:rPr>
      </w:pPr>
    </w:p>
    <w:p w14:paraId="4309454C" w14:textId="5492D16F" w:rsidR="00EA1622" w:rsidRDefault="000360D2" w:rsidP="00C40578">
      <w:pPr>
        <w:rPr>
          <w:rFonts w:ascii="Arial" w:hAnsi="Arial" w:cs="Arial"/>
          <w:b/>
          <w:szCs w:val="24"/>
          <w:lang w:val="ru-RU"/>
        </w:rPr>
      </w:pPr>
      <w:r w:rsidRPr="00DD3B67">
        <w:rPr>
          <w:rFonts w:ascii="Arial" w:hAnsi="Arial" w:cs="Arial"/>
          <w:b/>
          <w:szCs w:val="24"/>
          <w:lang w:val="ru-RU"/>
        </w:rPr>
        <w:t xml:space="preserve">Срок поставки </w:t>
      </w:r>
      <w:r w:rsidR="003858D5" w:rsidRPr="00DD3B67">
        <w:rPr>
          <w:rFonts w:ascii="Arial" w:hAnsi="Arial" w:cs="Arial"/>
          <w:szCs w:val="24"/>
          <w:lang w:val="ru-RU"/>
        </w:rPr>
        <w:t xml:space="preserve">машин </w:t>
      </w:r>
      <w:r w:rsidR="00940F60">
        <w:rPr>
          <w:rFonts w:ascii="Arial" w:hAnsi="Arial" w:cs="Arial"/>
          <w:szCs w:val="24"/>
          <w:lang w:val="en-US"/>
        </w:rPr>
        <w:t>Komatsu</w:t>
      </w:r>
      <w:r w:rsidR="0063487F" w:rsidRPr="00DD3B67">
        <w:rPr>
          <w:rFonts w:ascii="Arial" w:hAnsi="Arial" w:cs="Arial"/>
          <w:szCs w:val="24"/>
          <w:lang w:val="ru-RU"/>
        </w:rPr>
        <w:t xml:space="preserve">: </w:t>
      </w:r>
      <w:r w:rsidR="00A07F6F">
        <w:rPr>
          <w:rFonts w:ascii="Arial" w:hAnsi="Arial" w:cs="Arial"/>
          <w:szCs w:val="24"/>
          <w:lang w:val="ru-RU"/>
        </w:rPr>
        <w:t xml:space="preserve">в течение 1 – </w:t>
      </w:r>
      <w:r w:rsidR="00B529A3">
        <w:rPr>
          <w:rFonts w:ascii="Arial" w:hAnsi="Arial" w:cs="Arial"/>
          <w:szCs w:val="24"/>
          <w:lang w:val="ru-RU"/>
        </w:rPr>
        <w:t>6</w:t>
      </w:r>
      <w:r w:rsidR="003858D5" w:rsidRPr="00DD3B67">
        <w:rPr>
          <w:rFonts w:ascii="Arial" w:hAnsi="Arial" w:cs="Arial"/>
          <w:szCs w:val="24"/>
          <w:lang w:val="ru-RU"/>
        </w:rPr>
        <w:t xml:space="preserve"> месяц</w:t>
      </w:r>
      <w:r w:rsidR="00B529A3">
        <w:rPr>
          <w:rFonts w:ascii="Arial" w:hAnsi="Arial" w:cs="Arial"/>
          <w:szCs w:val="24"/>
          <w:lang w:val="ru-RU"/>
        </w:rPr>
        <w:t>ев</w:t>
      </w:r>
      <w:r w:rsidR="003858D5" w:rsidRPr="00DD3B67">
        <w:rPr>
          <w:rFonts w:ascii="Arial" w:hAnsi="Arial" w:cs="Arial"/>
          <w:szCs w:val="24"/>
          <w:lang w:val="ru-RU"/>
        </w:rPr>
        <w:t xml:space="preserve"> с даты заключения договора зависимости от модел</w:t>
      </w:r>
      <w:r w:rsidR="00A40529">
        <w:rPr>
          <w:rFonts w:ascii="Arial" w:hAnsi="Arial" w:cs="Arial"/>
          <w:szCs w:val="24"/>
          <w:lang w:val="ru-RU"/>
        </w:rPr>
        <w:t>ей</w:t>
      </w:r>
      <w:r w:rsidR="003858D5" w:rsidRPr="00DD3B67">
        <w:rPr>
          <w:rFonts w:ascii="Arial" w:hAnsi="Arial" w:cs="Arial"/>
          <w:szCs w:val="24"/>
          <w:lang w:val="ru-RU"/>
        </w:rPr>
        <w:t xml:space="preserve"> машин.</w:t>
      </w:r>
    </w:p>
    <w:p w14:paraId="55B45185" w14:textId="77777777" w:rsidR="00143F66" w:rsidRDefault="00F45C27" w:rsidP="006E03DA">
      <w:pPr>
        <w:ind w:right="510"/>
        <w:rPr>
          <w:rFonts w:ascii="Arial" w:hAnsi="Arial" w:cs="Arial"/>
          <w:b/>
          <w:szCs w:val="24"/>
          <w:lang w:val="ru-RU"/>
        </w:rPr>
      </w:pPr>
      <w:r>
        <w:rPr>
          <w:rFonts w:ascii="Arial" w:hAnsi="Arial" w:cs="Arial"/>
          <w:b/>
          <w:noProof/>
          <w:szCs w:val="24"/>
          <w:lang w:val="ru-RU" w:eastAsia="ru-RU"/>
        </w:rPr>
        <w:drawing>
          <wp:anchor distT="0" distB="0" distL="114300" distR="114300" simplePos="0" relativeHeight="251693056" behindDoc="0" locked="0" layoutInCell="1" allowOverlap="1" wp14:anchorId="6ADE7AE7" wp14:editId="741DE4CE">
            <wp:simplePos x="0" y="0"/>
            <wp:positionH relativeFrom="column">
              <wp:posOffset>-774065</wp:posOffset>
            </wp:positionH>
            <wp:positionV relativeFrom="paragraph">
              <wp:posOffset>123825</wp:posOffset>
            </wp:positionV>
            <wp:extent cx="609600" cy="609600"/>
            <wp:effectExtent l="0" t="0" r="0" b="0"/>
            <wp:wrapNone/>
            <wp:docPr id="23" name="Рисунок 23" descr="C:\Users\makr01\Dropbox\share\Komatsu\marketing\photos\temp\icons\finan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kr01\Dropbox\share\Komatsu\marketing\photos\temp\icons\finance.pn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A83E27" w14:textId="77777777" w:rsidR="00260961" w:rsidRPr="00DD3B67" w:rsidRDefault="00260961" w:rsidP="006E03DA">
      <w:pPr>
        <w:ind w:right="510"/>
        <w:rPr>
          <w:rFonts w:ascii="Arial" w:hAnsi="Arial" w:cs="Arial"/>
          <w:b/>
          <w:szCs w:val="24"/>
          <w:lang w:val="ru-RU"/>
        </w:rPr>
      </w:pPr>
      <w:r w:rsidRPr="00DD3B67">
        <w:rPr>
          <w:rFonts w:ascii="Arial" w:hAnsi="Arial" w:cs="Arial"/>
          <w:b/>
          <w:szCs w:val="24"/>
          <w:lang w:val="ru-RU"/>
        </w:rPr>
        <w:t xml:space="preserve">Стоимость лесозаготовительной техники в </w:t>
      </w:r>
      <w:r w:rsidR="000437AC">
        <w:rPr>
          <w:rFonts w:ascii="Arial" w:hAnsi="Arial" w:cs="Arial"/>
          <w:b/>
          <w:szCs w:val="24"/>
          <w:lang w:val="ru-RU"/>
        </w:rPr>
        <w:t>указанной</w:t>
      </w:r>
      <w:r w:rsidRPr="00DD3B67">
        <w:rPr>
          <w:rFonts w:ascii="Arial" w:hAnsi="Arial" w:cs="Arial"/>
          <w:b/>
          <w:szCs w:val="24"/>
          <w:lang w:val="ru-RU"/>
        </w:rPr>
        <w:t xml:space="preserve"> комплектации:</w:t>
      </w:r>
    </w:p>
    <w:p w14:paraId="2E6501AF" w14:textId="77777777" w:rsidR="00826C30" w:rsidRPr="00262923" w:rsidRDefault="00826C30" w:rsidP="00826C30">
      <w:pPr>
        <w:ind w:right="510"/>
        <w:jc w:val="both"/>
        <w:rPr>
          <w:rFonts w:ascii="Arial" w:hAnsi="Arial" w:cs="Arial"/>
          <w:b/>
          <w:szCs w:val="24"/>
          <w:u w:val="single"/>
          <w:lang w:val="ru-RU"/>
        </w:rPr>
      </w:pPr>
      <w:bookmarkStart w:id="1" w:name="OLE_LINK1"/>
      <w:bookmarkStart w:id="2" w:name="OLE_LINK2"/>
      <w:r w:rsidRPr="00DD3B67">
        <w:rPr>
          <w:rFonts w:ascii="Arial" w:hAnsi="Arial" w:cs="Arial"/>
          <w:b/>
          <w:szCs w:val="24"/>
          <w:u w:val="single"/>
          <w:lang w:val="ru-RU"/>
        </w:rPr>
        <w:t>Харвестеры:</w:t>
      </w:r>
    </w:p>
    <w:p w14:paraId="73FE7428" w14:textId="77777777" w:rsidR="00826C30" w:rsidRPr="00DD3B67" w:rsidRDefault="00826C30" w:rsidP="00826C30">
      <w:pPr>
        <w:ind w:right="510"/>
        <w:jc w:val="both"/>
        <w:rPr>
          <w:rFonts w:ascii="Arial" w:hAnsi="Arial" w:cs="Arial"/>
          <w:b/>
          <w:szCs w:val="24"/>
          <w:lang w:val="ru-RU"/>
        </w:rPr>
      </w:pPr>
    </w:p>
    <w:p w14:paraId="03BB2938" w14:textId="27325F0A" w:rsidR="00826C30" w:rsidRPr="00DD3B67" w:rsidRDefault="00826C30" w:rsidP="00826C30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  <w:r w:rsidRPr="0051631B">
        <w:rPr>
          <w:rFonts w:ascii="Arial" w:hAnsi="Arial" w:cs="Arial"/>
          <w:szCs w:val="24"/>
          <w:u w:val="single"/>
          <w:lang w:val="ru-RU"/>
        </w:rPr>
        <w:t xml:space="preserve">Харвестер </w:t>
      </w:r>
      <w:r w:rsidRPr="0051631B">
        <w:rPr>
          <w:rFonts w:ascii="Arial" w:hAnsi="Arial" w:cs="Arial"/>
          <w:szCs w:val="24"/>
          <w:u w:val="single"/>
          <w:lang w:val="fi-FI"/>
        </w:rPr>
        <w:t>Komatsu</w:t>
      </w:r>
      <w:r w:rsidRPr="0051631B">
        <w:rPr>
          <w:rFonts w:ascii="Arial" w:hAnsi="Arial" w:cs="Arial"/>
          <w:szCs w:val="24"/>
          <w:u w:val="single"/>
          <w:lang w:val="ru-RU"/>
        </w:rPr>
        <w:t xml:space="preserve"> 901</w:t>
      </w:r>
      <w:r w:rsidR="006B4DAF">
        <w:rPr>
          <w:rFonts w:ascii="Arial" w:hAnsi="Arial" w:cs="Arial"/>
          <w:szCs w:val="24"/>
          <w:u w:val="single"/>
          <w:lang w:val="ru-RU"/>
        </w:rPr>
        <w:t xml:space="preserve"> </w:t>
      </w:r>
      <w:r w:rsidRPr="0051631B">
        <w:rPr>
          <w:rFonts w:ascii="Arial" w:hAnsi="Arial" w:cs="Arial"/>
          <w:szCs w:val="24"/>
          <w:u w:val="single"/>
          <w:lang w:val="ru-RU"/>
        </w:rPr>
        <w:t>-</w:t>
      </w:r>
      <w:r w:rsidR="006B4DAF">
        <w:rPr>
          <w:rFonts w:ascii="Arial" w:hAnsi="Arial" w:cs="Arial"/>
          <w:szCs w:val="24"/>
          <w:u w:val="single"/>
          <w:lang w:val="ru-RU"/>
        </w:rPr>
        <w:t xml:space="preserve"> </w:t>
      </w:r>
      <w:r w:rsidRPr="0051631B">
        <w:rPr>
          <w:rFonts w:ascii="Arial" w:hAnsi="Arial" w:cs="Arial"/>
          <w:szCs w:val="24"/>
          <w:u w:val="single"/>
          <w:lang w:val="ru-RU"/>
        </w:rPr>
        <w:t>6 колесный</w:t>
      </w:r>
      <w:r>
        <w:rPr>
          <w:rFonts w:ascii="Arial" w:hAnsi="Arial" w:cs="Arial"/>
          <w:szCs w:val="24"/>
          <w:lang w:val="ru-RU"/>
        </w:rPr>
        <w:t xml:space="preserve"> </w:t>
      </w:r>
      <w:r w:rsidRPr="00360CE0">
        <w:rPr>
          <w:rFonts w:ascii="Arial" w:hAnsi="Arial" w:cs="Arial"/>
          <w:szCs w:val="24"/>
          <w:lang w:val="ru-RU"/>
        </w:rPr>
        <w:t>с</w:t>
      </w:r>
      <w:r w:rsidRPr="00DD3B67">
        <w:rPr>
          <w:rFonts w:ascii="Arial" w:hAnsi="Arial" w:cs="Arial"/>
          <w:szCs w:val="24"/>
          <w:lang w:val="ru-RU"/>
        </w:rPr>
        <w:t xml:space="preserve"> харвестерным агрегатом </w:t>
      </w:r>
      <w:r>
        <w:rPr>
          <w:rFonts w:ascii="Arial" w:hAnsi="Arial" w:cs="Arial"/>
          <w:szCs w:val="24"/>
          <w:lang w:val="fi-FI"/>
        </w:rPr>
        <w:t>Komatsu</w:t>
      </w:r>
      <w:r>
        <w:rPr>
          <w:rFonts w:ascii="Arial" w:hAnsi="Arial" w:cs="Arial"/>
          <w:szCs w:val="24"/>
          <w:lang w:val="ru-RU"/>
        </w:rPr>
        <w:t xml:space="preserve"> С93</w:t>
      </w:r>
    </w:p>
    <w:p w14:paraId="3E28FCD2" w14:textId="77777777" w:rsidR="00826C30" w:rsidRPr="00073A26" w:rsidRDefault="00826C30" w:rsidP="00826C30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для выборочных </w:t>
      </w:r>
      <w:r>
        <w:rPr>
          <w:rFonts w:ascii="Arial" w:hAnsi="Arial" w:cs="Arial"/>
          <w:szCs w:val="24"/>
          <w:lang w:val="ru-RU"/>
        </w:rPr>
        <w:t xml:space="preserve">и небольших сплошных </w:t>
      </w:r>
      <w:r w:rsidRPr="00DD3B67">
        <w:rPr>
          <w:rFonts w:ascii="Arial" w:hAnsi="Arial" w:cs="Arial"/>
          <w:szCs w:val="24"/>
          <w:lang w:val="ru-RU"/>
        </w:rPr>
        <w:t>рубок</w:t>
      </w:r>
    </w:p>
    <w:p w14:paraId="4577D5F6" w14:textId="77777777" w:rsidR="00826C30" w:rsidRPr="00DD3B67" w:rsidRDefault="00826C30" w:rsidP="00826C30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215817C2" w14:textId="77777777" w:rsidR="00826C30" w:rsidRPr="00DD3B67" w:rsidRDefault="00826C30" w:rsidP="00826C30">
      <w:pPr>
        <w:numPr>
          <w:ilvl w:val="0"/>
          <w:numId w:val="3"/>
        </w:numPr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Цена на условиях франко-склад Санкт-Петербург – </w:t>
      </w:r>
    </w:p>
    <w:p w14:paraId="4B943BB4" w14:textId="5E1C9E59" w:rsidR="00826C30" w:rsidRPr="00DD3B67" w:rsidRDefault="003A3100" w:rsidP="00826C30">
      <w:pPr>
        <w:ind w:left="786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b/>
          <w:szCs w:val="24"/>
          <w:lang w:val="ru-RU"/>
        </w:rPr>
        <w:t>000 000</w:t>
      </w:r>
      <w:r w:rsidR="00826C30" w:rsidRPr="00FE754D">
        <w:rPr>
          <w:rFonts w:ascii="Arial" w:hAnsi="Arial" w:cs="Arial"/>
          <w:b/>
          <w:szCs w:val="24"/>
          <w:lang w:val="ru-RU"/>
        </w:rPr>
        <w:t>-00  Евро</w:t>
      </w:r>
      <w:r w:rsidR="00826C30" w:rsidRPr="00DD3B67">
        <w:rPr>
          <w:rFonts w:ascii="Arial" w:hAnsi="Arial" w:cs="Arial"/>
          <w:szCs w:val="24"/>
          <w:lang w:val="ru-RU"/>
        </w:rPr>
        <w:t xml:space="preserve"> за 1 ед. </w:t>
      </w:r>
    </w:p>
    <w:p w14:paraId="10C33425" w14:textId="77777777" w:rsidR="00826C30" w:rsidRPr="00DD3B67" w:rsidRDefault="00826C30" w:rsidP="00826C30">
      <w:pPr>
        <w:ind w:left="786"/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>Стоимость включает в себя таможенную</w:t>
      </w:r>
      <w:r>
        <w:rPr>
          <w:rFonts w:ascii="Arial" w:hAnsi="Arial" w:cs="Arial"/>
          <w:szCs w:val="24"/>
          <w:lang w:val="ru-RU"/>
        </w:rPr>
        <w:t xml:space="preserve"> очистку </w:t>
      </w:r>
      <w:r w:rsidRPr="00DD3B67">
        <w:rPr>
          <w:rFonts w:ascii="Arial" w:hAnsi="Arial" w:cs="Arial"/>
          <w:szCs w:val="24"/>
          <w:lang w:val="ru-RU"/>
        </w:rPr>
        <w:t>и НДС 18%</w:t>
      </w:r>
    </w:p>
    <w:p w14:paraId="2BB43B6C" w14:textId="77777777" w:rsidR="00826C30" w:rsidRDefault="00826C30" w:rsidP="00826C30">
      <w:pPr>
        <w:tabs>
          <w:tab w:val="left" w:pos="2160"/>
          <w:tab w:val="left" w:pos="4590"/>
        </w:tabs>
        <w:rPr>
          <w:rFonts w:ascii="Arial" w:hAnsi="Arial" w:cs="Arial"/>
          <w:szCs w:val="24"/>
          <w:u w:val="single"/>
          <w:lang w:val="ru-RU"/>
        </w:rPr>
      </w:pPr>
    </w:p>
    <w:p w14:paraId="3C5858C1" w14:textId="0241CD8E" w:rsidR="00826C30" w:rsidRPr="00DD3B67" w:rsidRDefault="00826C30" w:rsidP="00826C30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u w:val="single"/>
          <w:lang w:val="ru-RU"/>
        </w:rPr>
        <w:lastRenderedPageBreak/>
        <w:t xml:space="preserve">Харвестер </w:t>
      </w:r>
      <w:r>
        <w:rPr>
          <w:rFonts w:ascii="Arial" w:hAnsi="Arial" w:cs="Arial"/>
          <w:szCs w:val="24"/>
          <w:u w:val="single"/>
          <w:lang w:val="fi-FI"/>
        </w:rPr>
        <w:t>Komatsu</w:t>
      </w:r>
      <w:r w:rsidR="00835652">
        <w:rPr>
          <w:rFonts w:ascii="Arial" w:hAnsi="Arial" w:cs="Arial"/>
          <w:szCs w:val="24"/>
          <w:u w:val="single"/>
          <w:lang w:val="ru-RU"/>
        </w:rPr>
        <w:t xml:space="preserve"> 911</w:t>
      </w:r>
      <w:r w:rsidR="006B4DAF">
        <w:rPr>
          <w:rFonts w:ascii="Arial" w:hAnsi="Arial" w:cs="Arial"/>
          <w:szCs w:val="24"/>
          <w:u w:val="single"/>
          <w:lang w:val="ru-RU"/>
        </w:rPr>
        <w:t xml:space="preserve"> </w:t>
      </w:r>
      <w:r w:rsidRPr="00DD3B67">
        <w:rPr>
          <w:rFonts w:ascii="Arial" w:hAnsi="Arial" w:cs="Arial"/>
          <w:szCs w:val="24"/>
          <w:u w:val="single"/>
          <w:lang w:val="ru-RU"/>
        </w:rPr>
        <w:t>-</w:t>
      </w:r>
      <w:r w:rsidR="006B4DAF">
        <w:rPr>
          <w:rFonts w:ascii="Arial" w:hAnsi="Arial" w:cs="Arial"/>
          <w:szCs w:val="24"/>
          <w:u w:val="single"/>
          <w:lang w:val="ru-RU"/>
        </w:rPr>
        <w:t xml:space="preserve"> </w:t>
      </w:r>
      <w:r w:rsidRPr="00DD3B67">
        <w:rPr>
          <w:rFonts w:ascii="Arial" w:hAnsi="Arial" w:cs="Arial"/>
          <w:szCs w:val="24"/>
          <w:u w:val="single"/>
          <w:lang w:val="ru-RU"/>
        </w:rPr>
        <w:t xml:space="preserve">6 колесный </w:t>
      </w:r>
      <w:r w:rsidRPr="00DD3B67">
        <w:rPr>
          <w:rFonts w:ascii="Arial" w:hAnsi="Arial" w:cs="Arial"/>
          <w:szCs w:val="24"/>
          <w:lang w:val="ru-RU"/>
        </w:rPr>
        <w:t xml:space="preserve">с харвестерным агрегатом </w:t>
      </w:r>
      <w:r>
        <w:rPr>
          <w:rFonts w:ascii="Arial" w:hAnsi="Arial" w:cs="Arial"/>
          <w:szCs w:val="24"/>
          <w:lang w:val="fi-FI"/>
        </w:rPr>
        <w:t>Komatsu</w:t>
      </w:r>
      <w:r>
        <w:rPr>
          <w:rFonts w:ascii="Arial" w:hAnsi="Arial" w:cs="Arial"/>
          <w:szCs w:val="24"/>
          <w:lang w:val="ru-RU"/>
        </w:rPr>
        <w:t xml:space="preserve"> </w:t>
      </w:r>
      <w:r w:rsidR="005A621B">
        <w:rPr>
          <w:rFonts w:ascii="Arial" w:hAnsi="Arial" w:cs="Arial"/>
          <w:szCs w:val="24"/>
          <w:lang w:val="ru-RU"/>
        </w:rPr>
        <w:t>С123</w:t>
      </w:r>
      <w:r w:rsidRPr="00DD3B67">
        <w:rPr>
          <w:rFonts w:ascii="Arial" w:hAnsi="Arial" w:cs="Arial"/>
          <w:szCs w:val="24"/>
          <w:lang w:val="ru-RU"/>
        </w:rPr>
        <w:t xml:space="preserve"> для выборочных и сплошных рубок</w:t>
      </w:r>
    </w:p>
    <w:p w14:paraId="2451B8A2" w14:textId="77777777" w:rsidR="00826C30" w:rsidRPr="00DD3B67" w:rsidRDefault="00826C30" w:rsidP="00826C30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6E24F47E" w14:textId="77777777" w:rsidR="00826C30" w:rsidRPr="00DD3B67" w:rsidRDefault="00826C30" w:rsidP="00826C30">
      <w:pPr>
        <w:numPr>
          <w:ilvl w:val="0"/>
          <w:numId w:val="3"/>
        </w:numPr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Цена на условиях франко-склад Санкт-Петербург – </w:t>
      </w:r>
    </w:p>
    <w:p w14:paraId="1AC47738" w14:textId="57571211" w:rsidR="00826C30" w:rsidRPr="00DD3B67" w:rsidRDefault="003A3100" w:rsidP="00826C30">
      <w:pPr>
        <w:ind w:left="786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b/>
          <w:szCs w:val="24"/>
          <w:lang w:val="ru-RU"/>
        </w:rPr>
        <w:t>000 000</w:t>
      </w:r>
      <w:r w:rsidR="005A621B">
        <w:rPr>
          <w:rFonts w:ascii="Arial" w:hAnsi="Arial" w:cs="Arial"/>
          <w:b/>
          <w:szCs w:val="24"/>
          <w:lang w:val="ru-RU"/>
        </w:rPr>
        <w:t>-00 </w:t>
      </w:r>
      <w:r w:rsidR="00826C30" w:rsidRPr="00FE754D">
        <w:rPr>
          <w:rFonts w:ascii="Arial" w:hAnsi="Arial" w:cs="Arial"/>
          <w:b/>
          <w:szCs w:val="24"/>
          <w:lang w:val="ru-RU"/>
        </w:rPr>
        <w:t>Евро</w:t>
      </w:r>
      <w:r w:rsidR="00826C30" w:rsidRPr="00DD3B67">
        <w:rPr>
          <w:rFonts w:ascii="Arial" w:hAnsi="Arial" w:cs="Arial"/>
          <w:szCs w:val="24"/>
          <w:lang w:val="ru-RU"/>
        </w:rPr>
        <w:t xml:space="preserve"> за 1 ед. </w:t>
      </w:r>
    </w:p>
    <w:p w14:paraId="7E1E531E" w14:textId="77777777" w:rsidR="00826C30" w:rsidRPr="00DD3B67" w:rsidRDefault="00826C30" w:rsidP="00826C30">
      <w:pPr>
        <w:ind w:left="786"/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>Стоимость включает в себя таможенную</w:t>
      </w:r>
      <w:r>
        <w:rPr>
          <w:rFonts w:ascii="Arial" w:hAnsi="Arial" w:cs="Arial"/>
          <w:szCs w:val="24"/>
          <w:lang w:val="ru-RU"/>
        </w:rPr>
        <w:t xml:space="preserve"> очистку </w:t>
      </w:r>
      <w:r w:rsidRPr="00DD3B67">
        <w:rPr>
          <w:rFonts w:ascii="Arial" w:hAnsi="Arial" w:cs="Arial"/>
          <w:szCs w:val="24"/>
          <w:lang w:val="ru-RU"/>
        </w:rPr>
        <w:t>и НДС 18%</w:t>
      </w:r>
    </w:p>
    <w:p w14:paraId="6C679371" w14:textId="77777777" w:rsidR="00826C30" w:rsidRPr="00DD3B67" w:rsidRDefault="00826C30" w:rsidP="00826C30">
      <w:pPr>
        <w:tabs>
          <w:tab w:val="left" w:pos="2160"/>
          <w:tab w:val="left" w:pos="4590"/>
        </w:tabs>
        <w:ind w:left="426"/>
        <w:rPr>
          <w:rFonts w:ascii="Arial" w:hAnsi="Arial" w:cs="Arial"/>
          <w:szCs w:val="24"/>
          <w:lang w:val="ru-RU"/>
        </w:rPr>
      </w:pPr>
    </w:p>
    <w:p w14:paraId="5C904578" w14:textId="7075FE75" w:rsidR="00826C30" w:rsidRPr="00DD3B67" w:rsidRDefault="00826C30" w:rsidP="00826C30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u w:val="single"/>
          <w:lang w:val="ru-RU"/>
        </w:rPr>
        <w:t xml:space="preserve">Харвестер </w:t>
      </w:r>
      <w:r>
        <w:rPr>
          <w:rFonts w:ascii="Arial" w:hAnsi="Arial" w:cs="Arial"/>
          <w:szCs w:val="24"/>
          <w:u w:val="single"/>
          <w:lang w:val="fi-FI"/>
        </w:rPr>
        <w:t>Komatsu</w:t>
      </w:r>
      <w:r w:rsidRPr="00DD3B67">
        <w:rPr>
          <w:rFonts w:ascii="Arial" w:hAnsi="Arial" w:cs="Arial"/>
          <w:szCs w:val="24"/>
          <w:u w:val="single"/>
          <w:lang w:val="ru-RU"/>
        </w:rPr>
        <w:t xml:space="preserve"> 931 6-колесный</w:t>
      </w:r>
      <w:r>
        <w:rPr>
          <w:rFonts w:ascii="Arial" w:hAnsi="Arial" w:cs="Arial"/>
          <w:szCs w:val="24"/>
          <w:lang w:val="ru-RU"/>
        </w:rPr>
        <w:t xml:space="preserve"> </w:t>
      </w:r>
      <w:r w:rsidRPr="00DD3B67">
        <w:rPr>
          <w:rFonts w:ascii="Arial" w:hAnsi="Arial" w:cs="Arial"/>
          <w:szCs w:val="24"/>
          <w:lang w:val="ru-RU"/>
        </w:rPr>
        <w:t xml:space="preserve">с харвестерным агрегатом </w:t>
      </w:r>
      <w:r>
        <w:rPr>
          <w:rFonts w:ascii="Arial" w:hAnsi="Arial" w:cs="Arial"/>
          <w:szCs w:val="24"/>
          <w:lang w:val="fi-FI"/>
        </w:rPr>
        <w:t>Komatsu</w:t>
      </w:r>
      <w:r w:rsidRPr="00DD3B67">
        <w:rPr>
          <w:rFonts w:ascii="Arial" w:hAnsi="Arial" w:cs="Arial"/>
          <w:szCs w:val="24"/>
          <w:lang w:val="ru-RU"/>
        </w:rPr>
        <w:t xml:space="preserve"> </w:t>
      </w:r>
      <w:r w:rsidR="00C40578">
        <w:rPr>
          <w:rFonts w:ascii="Arial" w:hAnsi="Arial" w:cs="Arial"/>
          <w:szCs w:val="24"/>
          <w:lang w:val="en-US"/>
        </w:rPr>
        <w:t>S</w:t>
      </w:r>
      <w:r w:rsidR="00C40578" w:rsidRPr="00073A26">
        <w:rPr>
          <w:rFonts w:ascii="Arial" w:hAnsi="Arial" w:cs="Arial"/>
          <w:szCs w:val="24"/>
          <w:lang w:val="ru-RU"/>
        </w:rPr>
        <w:t>132</w:t>
      </w:r>
      <w:r w:rsidR="005A621B">
        <w:rPr>
          <w:rFonts w:ascii="Arial" w:hAnsi="Arial" w:cs="Arial"/>
          <w:szCs w:val="24"/>
          <w:lang w:val="ru-RU"/>
        </w:rPr>
        <w:t xml:space="preserve"> </w:t>
      </w:r>
      <w:r w:rsidRPr="00DD3B67">
        <w:rPr>
          <w:rFonts w:ascii="Arial" w:hAnsi="Arial" w:cs="Arial"/>
          <w:szCs w:val="24"/>
          <w:lang w:val="ru-RU"/>
        </w:rPr>
        <w:t>для выборочных и сплошных рубок</w:t>
      </w:r>
    </w:p>
    <w:p w14:paraId="25C5EA55" w14:textId="77777777" w:rsidR="00826C30" w:rsidRPr="00DD3B67" w:rsidRDefault="00826C30" w:rsidP="00826C30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34BB7B46" w14:textId="77777777" w:rsidR="00826C30" w:rsidRPr="00DD3B67" w:rsidRDefault="00826C30" w:rsidP="00826C30">
      <w:pPr>
        <w:numPr>
          <w:ilvl w:val="0"/>
          <w:numId w:val="3"/>
        </w:numPr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Цена на условиях франко-склад Санкт-Петербург – </w:t>
      </w:r>
    </w:p>
    <w:p w14:paraId="5CA7D781" w14:textId="7815935E" w:rsidR="00826C30" w:rsidRPr="00826C30" w:rsidRDefault="003A3100" w:rsidP="00C40578">
      <w:pPr>
        <w:ind w:left="786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b/>
          <w:szCs w:val="24"/>
          <w:lang w:val="ru-RU"/>
        </w:rPr>
        <w:t>000 00</w:t>
      </w:r>
      <w:r w:rsidR="005A621B">
        <w:rPr>
          <w:rFonts w:ascii="Arial" w:hAnsi="Arial" w:cs="Arial"/>
          <w:b/>
          <w:szCs w:val="24"/>
          <w:lang w:val="ru-RU"/>
        </w:rPr>
        <w:t>0-00</w:t>
      </w:r>
      <w:r w:rsidR="00826C30" w:rsidRPr="00FE754D">
        <w:rPr>
          <w:rFonts w:ascii="Arial" w:hAnsi="Arial" w:cs="Arial"/>
          <w:b/>
          <w:szCs w:val="24"/>
          <w:lang w:val="ru-RU"/>
        </w:rPr>
        <w:t xml:space="preserve"> Евро</w:t>
      </w:r>
      <w:r w:rsidR="00826C30">
        <w:rPr>
          <w:rFonts w:ascii="Arial" w:hAnsi="Arial" w:cs="Arial"/>
          <w:szCs w:val="24"/>
          <w:lang w:val="ru-RU"/>
        </w:rPr>
        <w:t xml:space="preserve"> </w:t>
      </w:r>
      <w:r w:rsidR="00826C30" w:rsidRPr="00DD3B67">
        <w:rPr>
          <w:rFonts w:ascii="Arial" w:hAnsi="Arial" w:cs="Arial"/>
          <w:szCs w:val="24"/>
          <w:lang w:val="ru-RU"/>
        </w:rPr>
        <w:t xml:space="preserve">за 1 ед. </w:t>
      </w:r>
      <w:r w:rsidR="00826C30">
        <w:rPr>
          <w:rFonts w:ascii="Arial" w:hAnsi="Arial" w:cs="Arial"/>
          <w:szCs w:val="24"/>
          <w:lang w:val="ru-RU"/>
        </w:rPr>
        <w:t xml:space="preserve">– с агрегатом </w:t>
      </w:r>
      <w:r w:rsidR="00826C30">
        <w:rPr>
          <w:rFonts w:ascii="Arial" w:hAnsi="Arial" w:cs="Arial"/>
          <w:szCs w:val="24"/>
          <w:lang w:val="fi-FI"/>
        </w:rPr>
        <w:t>Komatsu</w:t>
      </w:r>
      <w:r w:rsidR="00826C30">
        <w:rPr>
          <w:rFonts w:ascii="Arial" w:hAnsi="Arial" w:cs="Arial"/>
          <w:szCs w:val="24"/>
          <w:lang w:val="ru-RU"/>
        </w:rPr>
        <w:t xml:space="preserve"> </w:t>
      </w:r>
      <w:r w:rsidR="00C40578">
        <w:rPr>
          <w:rFonts w:ascii="Arial" w:hAnsi="Arial" w:cs="Arial"/>
          <w:szCs w:val="24"/>
          <w:lang w:val="ru-RU"/>
        </w:rPr>
        <w:t>S132</w:t>
      </w:r>
    </w:p>
    <w:p w14:paraId="2E0364FA" w14:textId="77777777" w:rsidR="00826C30" w:rsidRPr="00DD3B67" w:rsidRDefault="00826C30" w:rsidP="00826C30">
      <w:pPr>
        <w:ind w:left="786"/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>Стоимость включает в себя таможенную</w:t>
      </w:r>
      <w:r>
        <w:rPr>
          <w:rFonts w:ascii="Arial" w:hAnsi="Arial" w:cs="Arial"/>
          <w:szCs w:val="24"/>
          <w:lang w:val="ru-RU"/>
        </w:rPr>
        <w:t xml:space="preserve"> очистку </w:t>
      </w:r>
      <w:r w:rsidRPr="00DD3B67">
        <w:rPr>
          <w:rFonts w:ascii="Arial" w:hAnsi="Arial" w:cs="Arial"/>
          <w:szCs w:val="24"/>
          <w:lang w:val="ru-RU"/>
        </w:rPr>
        <w:t>и НДС 18%</w:t>
      </w:r>
    </w:p>
    <w:p w14:paraId="5345A0FD" w14:textId="77777777" w:rsidR="00826C30" w:rsidRPr="00DD3B67" w:rsidRDefault="00826C30" w:rsidP="00826C30">
      <w:pPr>
        <w:tabs>
          <w:tab w:val="left" w:pos="2160"/>
          <w:tab w:val="left" w:pos="4590"/>
        </w:tabs>
        <w:ind w:left="426"/>
        <w:rPr>
          <w:rFonts w:ascii="Arial" w:hAnsi="Arial" w:cs="Arial"/>
          <w:szCs w:val="24"/>
          <w:lang w:val="ru-RU"/>
        </w:rPr>
      </w:pPr>
    </w:p>
    <w:p w14:paraId="313DDF68" w14:textId="1CC29D60" w:rsidR="00826C30" w:rsidRPr="00DD3B67" w:rsidRDefault="00826C30" w:rsidP="00826C30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u w:val="single"/>
          <w:lang w:val="ru-RU"/>
        </w:rPr>
        <w:t xml:space="preserve">Харвестер </w:t>
      </w:r>
      <w:r>
        <w:rPr>
          <w:rFonts w:ascii="Arial" w:hAnsi="Arial" w:cs="Arial"/>
          <w:szCs w:val="24"/>
          <w:u w:val="single"/>
          <w:lang w:val="fi-FI"/>
        </w:rPr>
        <w:t>Komatsu</w:t>
      </w:r>
      <w:r w:rsidR="00835652">
        <w:rPr>
          <w:rFonts w:ascii="Arial" w:hAnsi="Arial" w:cs="Arial"/>
          <w:szCs w:val="24"/>
          <w:u w:val="single"/>
          <w:lang w:val="ru-RU"/>
        </w:rPr>
        <w:t xml:space="preserve"> 951</w:t>
      </w:r>
      <w:r w:rsidRPr="00DD3B67">
        <w:rPr>
          <w:rFonts w:ascii="Arial" w:hAnsi="Arial" w:cs="Arial"/>
          <w:szCs w:val="24"/>
          <w:u w:val="single"/>
          <w:lang w:val="ru-RU"/>
        </w:rPr>
        <w:t xml:space="preserve">-6 колесный </w:t>
      </w:r>
      <w:r w:rsidRPr="00DD3B67">
        <w:rPr>
          <w:rFonts w:ascii="Arial" w:hAnsi="Arial" w:cs="Arial"/>
          <w:szCs w:val="24"/>
          <w:lang w:val="ru-RU"/>
        </w:rPr>
        <w:t xml:space="preserve">с харвестерным агрегатом </w:t>
      </w:r>
      <w:r>
        <w:rPr>
          <w:rFonts w:ascii="Arial" w:hAnsi="Arial" w:cs="Arial"/>
          <w:szCs w:val="24"/>
          <w:lang w:val="fi-FI"/>
        </w:rPr>
        <w:t>Komatsu</w:t>
      </w:r>
      <w:r w:rsidRPr="00DD3B67">
        <w:rPr>
          <w:rFonts w:ascii="Arial" w:hAnsi="Arial" w:cs="Arial"/>
          <w:szCs w:val="24"/>
          <w:lang w:val="ru-RU"/>
        </w:rPr>
        <w:t xml:space="preserve"> </w:t>
      </w:r>
      <w:r w:rsidR="00C40578">
        <w:rPr>
          <w:rFonts w:ascii="Arial" w:hAnsi="Arial" w:cs="Arial"/>
          <w:szCs w:val="24"/>
          <w:lang w:val="ru-RU"/>
        </w:rPr>
        <w:t>C144</w:t>
      </w:r>
      <w:r>
        <w:rPr>
          <w:rFonts w:ascii="Arial" w:hAnsi="Arial" w:cs="Arial"/>
          <w:szCs w:val="24"/>
          <w:lang w:val="ru-RU"/>
        </w:rPr>
        <w:t xml:space="preserve"> для выборочных и </w:t>
      </w:r>
      <w:r w:rsidRPr="00DD3B67">
        <w:rPr>
          <w:rFonts w:ascii="Arial" w:hAnsi="Arial" w:cs="Arial"/>
          <w:szCs w:val="24"/>
          <w:lang w:val="ru-RU"/>
        </w:rPr>
        <w:t xml:space="preserve">сплошных рубок </w:t>
      </w:r>
      <w:r>
        <w:rPr>
          <w:rFonts w:ascii="Arial" w:hAnsi="Arial" w:cs="Arial"/>
          <w:szCs w:val="24"/>
          <w:lang w:val="ru-RU"/>
        </w:rPr>
        <w:t xml:space="preserve">в трудных условиях для работы с крупным лесом </w:t>
      </w:r>
    </w:p>
    <w:p w14:paraId="2DB055ED" w14:textId="77777777" w:rsidR="00826C30" w:rsidRPr="00DD3B67" w:rsidRDefault="00826C30" w:rsidP="00826C30">
      <w:pPr>
        <w:numPr>
          <w:ilvl w:val="0"/>
          <w:numId w:val="3"/>
        </w:numPr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Цена на условиях франко-склад Санкт-Петербург – </w:t>
      </w:r>
    </w:p>
    <w:p w14:paraId="60DD20F7" w14:textId="05E6A625" w:rsidR="00826C30" w:rsidRPr="00DD3B67" w:rsidRDefault="003A3100" w:rsidP="00826C30">
      <w:pPr>
        <w:ind w:left="786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b/>
          <w:szCs w:val="24"/>
          <w:lang w:val="ru-RU"/>
        </w:rPr>
        <w:t>000 000</w:t>
      </w:r>
      <w:r w:rsidR="00826C30" w:rsidRPr="00FE754D">
        <w:rPr>
          <w:rFonts w:ascii="Arial" w:hAnsi="Arial" w:cs="Arial"/>
          <w:b/>
          <w:szCs w:val="24"/>
          <w:lang w:val="ru-RU"/>
        </w:rPr>
        <w:t>-00 Евро</w:t>
      </w:r>
      <w:r w:rsidR="00826C30" w:rsidRPr="00DD3B67">
        <w:rPr>
          <w:rFonts w:ascii="Arial" w:hAnsi="Arial" w:cs="Arial"/>
          <w:szCs w:val="24"/>
          <w:lang w:val="ru-RU"/>
        </w:rPr>
        <w:t xml:space="preserve"> за 1 ед. </w:t>
      </w:r>
    </w:p>
    <w:p w14:paraId="1E468298" w14:textId="77777777" w:rsidR="00826C30" w:rsidRDefault="00826C30" w:rsidP="00826C30">
      <w:pPr>
        <w:ind w:left="786"/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>Стоимость включает в себя таможенную</w:t>
      </w:r>
      <w:r>
        <w:rPr>
          <w:rFonts w:ascii="Arial" w:hAnsi="Arial" w:cs="Arial"/>
          <w:szCs w:val="24"/>
          <w:lang w:val="ru-RU"/>
        </w:rPr>
        <w:t xml:space="preserve"> очистку </w:t>
      </w:r>
      <w:r w:rsidRPr="00DD3B67">
        <w:rPr>
          <w:rFonts w:ascii="Arial" w:hAnsi="Arial" w:cs="Arial"/>
          <w:szCs w:val="24"/>
          <w:lang w:val="ru-RU"/>
        </w:rPr>
        <w:t>и НДС 18%</w:t>
      </w:r>
    </w:p>
    <w:p w14:paraId="120CB30D" w14:textId="77777777" w:rsidR="00826C30" w:rsidRDefault="00826C30" w:rsidP="00826C30">
      <w:pPr>
        <w:ind w:left="786"/>
        <w:rPr>
          <w:rFonts w:ascii="Arial" w:hAnsi="Arial" w:cs="Arial"/>
          <w:szCs w:val="24"/>
          <w:lang w:val="ru-RU"/>
        </w:rPr>
      </w:pPr>
    </w:p>
    <w:p w14:paraId="0C3DA52F" w14:textId="72928EBE" w:rsidR="00826C30" w:rsidRPr="005E02F9" w:rsidRDefault="005A621B" w:rsidP="00826C30">
      <w:pPr>
        <w:tabs>
          <w:tab w:val="left" w:pos="2160"/>
          <w:tab w:val="left" w:pos="4590"/>
        </w:tabs>
        <w:rPr>
          <w:rFonts w:ascii="Arial" w:hAnsi="Arial" w:cs="Arial"/>
          <w:szCs w:val="24"/>
          <w:u w:val="single"/>
          <w:lang w:val="ru-RU"/>
        </w:rPr>
      </w:pPr>
      <w:r w:rsidRPr="005A621B">
        <w:rPr>
          <w:rFonts w:ascii="Arial" w:hAnsi="Arial" w:cs="Arial"/>
          <w:szCs w:val="24"/>
          <w:lang w:val="ru-RU"/>
        </w:rPr>
        <w:t>Специализированная лесная машина на базе гусеничного экскаватора «</w:t>
      </w:r>
      <w:r w:rsidRPr="005A621B">
        <w:rPr>
          <w:rFonts w:ascii="Arial" w:hAnsi="Arial" w:cs="Arial"/>
          <w:szCs w:val="24"/>
          <w:lang w:val="en-US"/>
        </w:rPr>
        <w:t>Komatsu</w:t>
      </w:r>
      <w:r w:rsidRPr="005A621B">
        <w:rPr>
          <w:rFonts w:ascii="Arial" w:hAnsi="Arial" w:cs="Arial"/>
          <w:szCs w:val="24"/>
          <w:lang w:val="ru-RU"/>
        </w:rPr>
        <w:t xml:space="preserve"> </w:t>
      </w:r>
      <w:r w:rsidRPr="005A621B">
        <w:rPr>
          <w:rFonts w:ascii="Arial" w:hAnsi="Arial" w:cs="Arial"/>
          <w:szCs w:val="24"/>
          <w:lang w:val="en-US"/>
        </w:rPr>
        <w:t>PC</w:t>
      </w:r>
      <w:r w:rsidRPr="005A621B">
        <w:rPr>
          <w:rFonts w:ascii="Arial" w:hAnsi="Arial" w:cs="Arial"/>
          <w:szCs w:val="24"/>
          <w:lang w:val="ru-RU"/>
        </w:rPr>
        <w:t>200</w:t>
      </w:r>
      <w:r w:rsidRPr="005A621B">
        <w:rPr>
          <w:rFonts w:ascii="Arial" w:hAnsi="Arial" w:cs="Arial"/>
          <w:szCs w:val="24"/>
          <w:lang w:val="en-US"/>
        </w:rPr>
        <w:t>LC</w:t>
      </w:r>
      <w:r w:rsidRPr="005A621B">
        <w:rPr>
          <w:rFonts w:ascii="Arial" w:hAnsi="Arial" w:cs="Arial"/>
          <w:szCs w:val="24"/>
          <w:lang w:val="ru-RU"/>
        </w:rPr>
        <w:t>-8</w:t>
      </w:r>
      <w:r w:rsidRPr="005A621B">
        <w:rPr>
          <w:rFonts w:ascii="Arial" w:hAnsi="Arial" w:cs="Arial"/>
          <w:szCs w:val="24"/>
          <w:lang w:val="en-US"/>
        </w:rPr>
        <w:t>M</w:t>
      </w:r>
      <w:r w:rsidRPr="005A621B">
        <w:rPr>
          <w:rFonts w:ascii="Arial" w:hAnsi="Arial" w:cs="Arial"/>
          <w:szCs w:val="24"/>
          <w:lang w:val="ru-RU"/>
        </w:rPr>
        <w:t xml:space="preserve">0» </w:t>
      </w:r>
      <w:r w:rsidRPr="005A621B">
        <w:rPr>
          <w:rFonts w:ascii="Arial" w:hAnsi="Arial" w:cs="Arial"/>
          <w:szCs w:val="24"/>
          <w:lang w:val="en-US"/>
        </w:rPr>
        <w:t>c</w:t>
      </w:r>
      <w:r w:rsidRPr="005A621B">
        <w:rPr>
          <w:rFonts w:ascii="Arial" w:hAnsi="Arial" w:cs="Arial"/>
          <w:szCs w:val="24"/>
          <w:lang w:val="ru-RU"/>
        </w:rPr>
        <w:t xml:space="preserve"> харвестерным агрегатом «</w:t>
      </w:r>
      <w:r w:rsidRPr="005A621B">
        <w:rPr>
          <w:rFonts w:ascii="Arial" w:hAnsi="Arial" w:cs="Arial"/>
          <w:szCs w:val="24"/>
          <w:lang w:val="en-US"/>
        </w:rPr>
        <w:t>Komatsu</w:t>
      </w:r>
      <w:r w:rsidRPr="005A621B">
        <w:rPr>
          <w:rFonts w:ascii="Arial" w:hAnsi="Arial" w:cs="Arial"/>
          <w:szCs w:val="24"/>
          <w:lang w:val="ru-RU"/>
        </w:rPr>
        <w:t xml:space="preserve"> </w:t>
      </w:r>
      <w:r w:rsidRPr="005A621B">
        <w:rPr>
          <w:rFonts w:ascii="Arial" w:hAnsi="Arial" w:cs="Arial"/>
          <w:szCs w:val="24"/>
          <w:lang w:val="en-US"/>
        </w:rPr>
        <w:t>S</w:t>
      </w:r>
      <w:r w:rsidRPr="005A621B">
        <w:rPr>
          <w:rFonts w:ascii="Arial" w:hAnsi="Arial" w:cs="Arial"/>
          <w:szCs w:val="24"/>
          <w:lang w:val="ru-RU"/>
        </w:rPr>
        <w:t>132»</w:t>
      </w:r>
      <w:r w:rsidR="005E02F9">
        <w:rPr>
          <w:rFonts w:ascii="Arial" w:hAnsi="Arial" w:cs="Arial"/>
          <w:szCs w:val="24"/>
          <w:u w:val="single"/>
          <w:lang w:val="ru-RU"/>
        </w:rPr>
        <w:t xml:space="preserve"> </w:t>
      </w:r>
      <w:r w:rsidR="00826C30">
        <w:rPr>
          <w:rFonts w:ascii="Arial" w:hAnsi="Arial" w:cs="Arial"/>
          <w:szCs w:val="24"/>
          <w:lang w:val="ru-RU"/>
        </w:rPr>
        <w:t>для выборочных и сплошных рубок</w:t>
      </w:r>
    </w:p>
    <w:p w14:paraId="33F6BD0A" w14:textId="77777777" w:rsidR="00826C30" w:rsidRPr="00DD3B67" w:rsidRDefault="00826C30" w:rsidP="00826C30">
      <w:pPr>
        <w:numPr>
          <w:ilvl w:val="0"/>
          <w:numId w:val="3"/>
        </w:numPr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Цена на условиях франко-склад Санкт-Петербург – </w:t>
      </w:r>
    </w:p>
    <w:p w14:paraId="1BBEEE9E" w14:textId="7CDE6EA5" w:rsidR="00826C30" w:rsidRPr="00DD3B67" w:rsidRDefault="003A3100" w:rsidP="00826C30">
      <w:pPr>
        <w:ind w:left="786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b/>
          <w:szCs w:val="24"/>
          <w:lang w:val="ru-RU"/>
        </w:rPr>
        <w:t>00 000</w:t>
      </w:r>
      <w:r w:rsidR="005A621B">
        <w:rPr>
          <w:rFonts w:ascii="Arial" w:hAnsi="Arial" w:cs="Arial"/>
          <w:b/>
          <w:szCs w:val="24"/>
          <w:lang w:val="ru-RU"/>
        </w:rPr>
        <w:t xml:space="preserve"> 000 Руб.</w:t>
      </w:r>
      <w:r w:rsidR="00826C30" w:rsidRPr="00DD3B67">
        <w:rPr>
          <w:rFonts w:ascii="Arial" w:hAnsi="Arial" w:cs="Arial"/>
          <w:szCs w:val="24"/>
          <w:lang w:val="ru-RU"/>
        </w:rPr>
        <w:t xml:space="preserve"> за 1 ед. </w:t>
      </w:r>
    </w:p>
    <w:p w14:paraId="06D4EFE7" w14:textId="77777777" w:rsidR="00826C30" w:rsidRDefault="00826C30" w:rsidP="00826C30">
      <w:pPr>
        <w:ind w:left="786"/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>Стоимость включает в себя таможенную</w:t>
      </w:r>
      <w:r>
        <w:rPr>
          <w:rFonts w:ascii="Arial" w:hAnsi="Arial" w:cs="Arial"/>
          <w:szCs w:val="24"/>
          <w:lang w:val="ru-RU"/>
        </w:rPr>
        <w:t xml:space="preserve"> очистку </w:t>
      </w:r>
      <w:r w:rsidRPr="00DD3B67">
        <w:rPr>
          <w:rFonts w:ascii="Arial" w:hAnsi="Arial" w:cs="Arial"/>
          <w:szCs w:val="24"/>
          <w:lang w:val="ru-RU"/>
        </w:rPr>
        <w:t>и НДС 18%</w:t>
      </w:r>
    </w:p>
    <w:p w14:paraId="320435DA" w14:textId="77777777" w:rsidR="00826C30" w:rsidRPr="00826C30" w:rsidRDefault="00826C30" w:rsidP="00826C30">
      <w:pPr>
        <w:tabs>
          <w:tab w:val="left" w:pos="2160"/>
          <w:tab w:val="left" w:pos="4590"/>
        </w:tabs>
        <w:rPr>
          <w:rFonts w:ascii="Arial" w:hAnsi="Arial" w:cs="Arial"/>
          <w:b/>
          <w:szCs w:val="24"/>
          <w:u w:val="single"/>
          <w:lang w:val="ru-RU"/>
        </w:rPr>
      </w:pPr>
    </w:p>
    <w:p w14:paraId="6692CA3A" w14:textId="77777777" w:rsidR="00826C30" w:rsidRPr="00826C30" w:rsidRDefault="00826C30" w:rsidP="00826C30">
      <w:pPr>
        <w:tabs>
          <w:tab w:val="left" w:pos="2160"/>
          <w:tab w:val="left" w:pos="4590"/>
        </w:tabs>
        <w:rPr>
          <w:rFonts w:ascii="Arial" w:hAnsi="Arial" w:cs="Arial"/>
          <w:b/>
          <w:szCs w:val="24"/>
          <w:u w:val="single"/>
          <w:lang w:val="ru-RU"/>
        </w:rPr>
      </w:pPr>
    </w:p>
    <w:p w14:paraId="286511B3" w14:textId="77777777" w:rsidR="00826C30" w:rsidRPr="00DD3B67" w:rsidRDefault="00826C30" w:rsidP="00826C30">
      <w:pPr>
        <w:tabs>
          <w:tab w:val="left" w:pos="2160"/>
          <w:tab w:val="left" w:pos="4590"/>
        </w:tabs>
        <w:rPr>
          <w:rFonts w:ascii="Arial" w:hAnsi="Arial" w:cs="Arial"/>
          <w:b/>
          <w:szCs w:val="24"/>
          <w:u w:val="single"/>
          <w:lang w:val="ru-RU"/>
        </w:rPr>
      </w:pPr>
      <w:r w:rsidRPr="00DD3B67">
        <w:rPr>
          <w:rFonts w:ascii="Arial" w:hAnsi="Arial" w:cs="Arial"/>
          <w:b/>
          <w:szCs w:val="24"/>
          <w:u w:val="single"/>
          <w:lang w:val="ru-RU"/>
        </w:rPr>
        <w:t>Форвардеры:</w:t>
      </w:r>
    </w:p>
    <w:p w14:paraId="700AC694" w14:textId="06A32837" w:rsidR="00826C30" w:rsidRPr="00DD3B67" w:rsidRDefault="00826C30" w:rsidP="00B15E34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687100B1" w14:textId="0B378E29" w:rsidR="00826C30" w:rsidRPr="00DD3B67" w:rsidRDefault="00826C30" w:rsidP="00826C30">
      <w:pPr>
        <w:rPr>
          <w:rFonts w:ascii="Arial" w:hAnsi="Arial" w:cs="Arial"/>
          <w:szCs w:val="24"/>
          <w:lang w:val="ru-RU"/>
        </w:rPr>
      </w:pPr>
      <w:r w:rsidRPr="005D3095">
        <w:rPr>
          <w:rFonts w:ascii="Arial" w:hAnsi="Arial" w:cs="Arial"/>
          <w:szCs w:val="24"/>
          <w:u w:val="single"/>
          <w:lang w:val="ru-RU"/>
        </w:rPr>
        <w:t xml:space="preserve">Форвардер </w:t>
      </w:r>
      <w:r w:rsidRPr="005D3095">
        <w:rPr>
          <w:rFonts w:ascii="Arial" w:hAnsi="Arial" w:cs="Arial"/>
          <w:szCs w:val="24"/>
          <w:u w:val="single"/>
          <w:lang w:val="fi-FI"/>
        </w:rPr>
        <w:t>Komatsu</w:t>
      </w:r>
      <w:r w:rsidRPr="005D3095">
        <w:rPr>
          <w:rFonts w:ascii="Arial" w:hAnsi="Arial" w:cs="Arial"/>
          <w:szCs w:val="24"/>
          <w:u w:val="single"/>
          <w:lang w:val="ru-RU"/>
        </w:rPr>
        <w:t xml:space="preserve"> 855-8 колесный</w:t>
      </w:r>
      <w:r>
        <w:rPr>
          <w:rFonts w:ascii="Arial" w:hAnsi="Arial" w:cs="Arial"/>
          <w:szCs w:val="24"/>
          <w:lang w:val="ru-RU"/>
        </w:rPr>
        <w:t>, грузоподъемность 1</w:t>
      </w:r>
      <w:r w:rsidRPr="000618C7">
        <w:rPr>
          <w:rFonts w:ascii="Arial" w:hAnsi="Arial" w:cs="Arial"/>
          <w:szCs w:val="24"/>
          <w:lang w:val="ru-RU"/>
        </w:rPr>
        <w:t>4</w:t>
      </w:r>
      <w:r w:rsidRPr="00DD3B67">
        <w:rPr>
          <w:rFonts w:ascii="Arial" w:hAnsi="Arial" w:cs="Arial"/>
          <w:szCs w:val="24"/>
          <w:lang w:val="ru-RU"/>
        </w:rPr>
        <w:t xml:space="preserve"> т</w:t>
      </w:r>
      <w:r>
        <w:rPr>
          <w:rFonts w:ascii="Arial" w:hAnsi="Arial" w:cs="Arial"/>
          <w:szCs w:val="24"/>
          <w:lang w:val="ru-RU"/>
        </w:rPr>
        <w:t>он</w:t>
      </w:r>
      <w:r w:rsidRPr="00DD3B67">
        <w:rPr>
          <w:rFonts w:ascii="Arial" w:hAnsi="Arial" w:cs="Arial"/>
          <w:szCs w:val="24"/>
          <w:lang w:val="ru-RU"/>
        </w:rPr>
        <w:t>н</w:t>
      </w:r>
    </w:p>
    <w:p w14:paraId="523479EA" w14:textId="77777777" w:rsidR="00826C30" w:rsidRPr="00DD3B67" w:rsidRDefault="00826C30" w:rsidP="00826C30">
      <w:pPr>
        <w:numPr>
          <w:ilvl w:val="0"/>
          <w:numId w:val="3"/>
        </w:numPr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Цена на условиях франко-склад Санкт-Петербург – </w:t>
      </w:r>
    </w:p>
    <w:p w14:paraId="4235EA43" w14:textId="58CA1B33" w:rsidR="00826C30" w:rsidRPr="00DD3B67" w:rsidRDefault="003A3100" w:rsidP="00826C30">
      <w:pPr>
        <w:ind w:left="786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b/>
          <w:szCs w:val="24"/>
          <w:lang w:val="ru-RU"/>
        </w:rPr>
        <w:t>000 0</w:t>
      </w:r>
      <w:r w:rsidR="005A621B">
        <w:rPr>
          <w:rFonts w:ascii="Arial" w:hAnsi="Arial" w:cs="Arial"/>
          <w:b/>
          <w:szCs w:val="24"/>
          <w:lang w:val="ru-RU"/>
        </w:rPr>
        <w:t>00-00 </w:t>
      </w:r>
      <w:r w:rsidR="00826C30" w:rsidRPr="00B370F1">
        <w:rPr>
          <w:rFonts w:ascii="Arial" w:hAnsi="Arial" w:cs="Arial"/>
          <w:b/>
          <w:szCs w:val="24"/>
          <w:lang w:val="ru-RU"/>
        </w:rPr>
        <w:t>Евро</w:t>
      </w:r>
      <w:r w:rsidR="00826C30" w:rsidRPr="00DD3B67">
        <w:rPr>
          <w:rFonts w:ascii="Arial" w:hAnsi="Arial" w:cs="Arial"/>
          <w:szCs w:val="24"/>
          <w:lang w:val="ru-RU"/>
        </w:rPr>
        <w:t xml:space="preserve"> за 1 ед. </w:t>
      </w:r>
    </w:p>
    <w:p w14:paraId="2968E787" w14:textId="77777777" w:rsidR="00826C30" w:rsidRPr="00DD3B67" w:rsidRDefault="00826C30" w:rsidP="00826C30">
      <w:pPr>
        <w:ind w:left="786"/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Стоимость включает в себя таможенную </w:t>
      </w:r>
      <w:r>
        <w:rPr>
          <w:rFonts w:ascii="Arial" w:hAnsi="Arial" w:cs="Arial"/>
          <w:szCs w:val="24"/>
          <w:lang w:val="ru-RU"/>
        </w:rPr>
        <w:t>очистку</w:t>
      </w:r>
      <w:r w:rsidRPr="00DD3B67">
        <w:rPr>
          <w:rFonts w:ascii="Arial" w:hAnsi="Arial" w:cs="Arial"/>
          <w:szCs w:val="24"/>
          <w:lang w:val="ru-RU"/>
        </w:rPr>
        <w:t xml:space="preserve"> и НДС 18%</w:t>
      </w:r>
    </w:p>
    <w:p w14:paraId="57726584" w14:textId="37AB33FE" w:rsidR="00826C30" w:rsidRPr="00DD3B67" w:rsidRDefault="00826C30" w:rsidP="00B15E34">
      <w:pPr>
        <w:tabs>
          <w:tab w:val="left" w:pos="2160"/>
          <w:tab w:val="left" w:pos="4590"/>
        </w:tabs>
        <w:rPr>
          <w:rFonts w:ascii="Arial" w:hAnsi="Arial" w:cs="Arial"/>
          <w:szCs w:val="24"/>
          <w:lang w:val="ru-RU"/>
        </w:rPr>
      </w:pPr>
    </w:p>
    <w:p w14:paraId="5AAD69DE" w14:textId="637817A8" w:rsidR="00826C30" w:rsidRPr="00DD3B67" w:rsidRDefault="00826C30" w:rsidP="00826C30">
      <w:pPr>
        <w:rPr>
          <w:rFonts w:ascii="Arial" w:hAnsi="Arial" w:cs="Arial"/>
          <w:szCs w:val="24"/>
          <w:lang w:val="ru-RU"/>
        </w:rPr>
      </w:pPr>
      <w:r w:rsidRPr="005D3095">
        <w:rPr>
          <w:rFonts w:ascii="Arial" w:hAnsi="Arial" w:cs="Arial"/>
          <w:szCs w:val="24"/>
          <w:u w:val="single"/>
          <w:lang w:val="ru-RU"/>
        </w:rPr>
        <w:t xml:space="preserve">Форвардер </w:t>
      </w:r>
      <w:r w:rsidRPr="005D3095">
        <w:rPr>
          <w:rFonts w:ascii="Arial" w:hAnsi="Arial" w:cs="Arial"/>
          <w:szCs w:val="24"/>
          <w:u w:val="single"/>
          <w:lang w:val="fi-FI"/>
        </w:rPr>
        <w:t>Komatsu</w:t>
      </w:r>
      <w:r w:rsidRPr="005D3095">
        <w:rPr>
          <w:rFonts w:ascii="Arial" w:hAnsi="Arial" w:cs="Arial"/>
          <w:szCs w:val="24"/>
          <w:u w:val="single"/>
          <w:lang w:val="ru-RU"/>
        </w:rPr>
        <w:t xml:space="preserve"> 8</w:t>
      </w:r>
      <w:r w:rsidR="004D5C1E">
        <w:rPr>
          <w:rFonts w:ascii="Arial" w:hAnsi="Arial" w:cs="Arial"/>
          <w:szCs w:val="24"/>
          <w:u w:val="single"/>
          <w:lang w:val="ru-RU"/>
        </w:rPr>
        <w:t>7</w:t>
      </w:r>
      <w:r w:rsidRPr="005D3095">
        <w:rPr>
          <w:rFonts w:ascii="Arial" w:hAnsi="Arial" w:cs="Arial"/>
          <w:szCs w:val="24"/>
          <w:u w:val="single"/>
          <w:lang w:val="ru-RU"/>
        </w:rPr>
        <w:t>5-8 колесный</w:t>
      </w:r>
      <w:r>
        <w:rPr>
          <w:rFonts w:ascii="Arial" w:hAnsi="Arial" w:cs="Arial"/>
          <w:szCs w:val="24"/>
          <w:lang w:val="ru-RU"/>
        </w:rPr>
        <w:t>, грузоподъемность 1</w:t>
      </w:r>
      <w:r w:rsidRPr="000618C7">
        <w:rPr>
          <w:rFonts w:ascii="Arial" w:hAnsi="Arial" w:cs="Arial"/>
          <w:szCs w:val="24"/>
          <w:lang w:val="ru-RU"/>
        </w:rPr>
        <w:t>6</w:t>
      </w:r>
      <w:r w:rsidRPr="00DD3B67">
        <w:rPr>
          <w:rFonts w:ascii="Arial" w:hAnsi="Arial" w:cs="Arial"/>
          <w:szCs w:val="24"/>
          <w:lang w:val="ru-RU"/>
        </w:rPr>
        <w:t xml:space="preserve"> т</w:t>
      </w:r>
      <w:r>
        <w:rPr>
          <w:rFonts w:ascii="Arial" w:hAnsi="Arial" w:cs="Arial"/>
          <w:szCs w:val="24"/>
          <w:lang w:val="ru-RU"/>
        </w:rPr>
        <w:t>он</w:t>
      </w:r>
      <w:r w:rsidRPr="00DD3B67">
        <w:rPr>
          <w:rFonts w:ascii="Arial" w:hAnsi="Arial" w:cs="Arial"/>
          <w:szCs w:val="24"/>
          <w:lang w:val="ru-RU"/>
        </w:rPr>
        <w:t>н</w:t>
      </w:r>
    </w:p>
    <w:p w14:paraId="49C35F96" w14:textId="77777777" w:rsidR="00826C30" w:rsidRPr="00DD3B67" w:rsidRDefault="00826C30" w:rsidP="00826C30">
      <w:pPr>
        <w:numPr>
          <w:ilvl w:val="0"/>
          <w:numId w:val="3"/>
        </w:numPr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Цена на условиях франко-склад Санкт-Петербург – </w:t>
      </w:r>
    </w:p>
    <w:p w14:paraId="6736D395" w14:textId="0C90E84A" w:rsidR="00826C30" w:rsidRPr="00DD3B67" w:rsidRDefault="003A3100" w:rsidP="00826C30">
      <w:pPr>
        <w:ind w:left="786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b/>
          <w:szCs w:val="24"/>
          <w:lang w:val="ru-RU"/>
        </w:rPr>
        <w:t>000 0</w:t>
      </w:r>
      <w:r w:rsidR="005A621B">
        <w:rPr>
          <w:rFonts w:ascii="Arial" w:hAnsi="Arial" w:cs="Arial"/>
          <w:b/>
          <w:szCs w:val="24"/>
          <w:lang w:val="ru-RU"/>
        </w:rPr>
        <w:t>00-00 </w:t>
      </w:r>
      <w:r w:rsidR="00826C30" w:rsidRPr="00B370F1">
        <w:rPr>
          <w:rFonts w:ascii="Arial" w:hAnsi="Arial" w:cs="Arial"/>
          <w:b/>
          <w:szCs w:val="24"/>
          <w:lang w:val="ru-RU"/>
        </w:rPr>
        <w:t>Евро</w:t>
      </w:r>
      <w:r w:rsidR="00826C30" w:rsidRPr="00DD3B67">
        <w:rPr>
          <w:rFonts w:ascii="Arial" w:hAnsi="Arial" w:cs="Arial"/>
          <w:szCs w:val="24"/>
          <w:lang w:val="ru-RU"/>
        </w:rPr>
        <w:t xml:space="preserve"> за 1 ед. </w:t>
      </w:r>
    </w:p>
    <w:p w14:paraId="3D5FF004" w14:textId="77777777" w:rsidR="00826C30" w:rsidRDefault="00826C30" w:rsidP="00826C30">
      <w:pPr>
        <w:ind w:left="786"/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Стоимость включает в себя таможенную </w:t>
      </w:r>
      <w:r>
        <w:rPr>
          <w:rFonts w:ascii="Arial" w:hAnsi="Arial" w:cs="Arial"/>
          <w:szCs w:val="24"/>
          <w:lang w:val="ru-RU"/>
        </w:rPr>
        <w:t>очистку</w:t>
      </w:r>
      <w:r w:rsidRPr="00DD3B67">
        <w:rPr>
          <w:rFonts w:ascii="Arial" w:hAnsi="Arial" w:cs="Arial"/>
          <w:szCs w:val="24"/>
          <w:lang w:val="ru-RU"/>
        </w:rPr>
        <w:t xml:space="preserve"> и НДС 18%</w:t>
      </w:r>
    </w:p>
    <w:p w14:paraId="2487B115" w14:textId="77777777" w:rsidR="00826C30" w:rsidRDefault="00826C30" w:rsidP="00826C30">
      <w:pPr>
        <w:ind w:left="786"/>
        <w:rPr>
          <w:rFonts w:ascii="Arial" w:hAnsi="Arial" w:cs="Arial"/>
          <w:szCs w:val="24"/>
          <w:lang w:val="ru-RU"/>
        </w:rPr>
      </w:pPr>
    </w:p>
    <w:p w14:paraId="04A12E20" w14:textId="77777777" w:rsidR="00826C30" w:rsidRPr="00DD3B67" w:rsidRDefault="00826C30" w:rsidP="00826C30">
      <w:pPr>
        <w:rPr>
          <w:rFonts w:ascii="Arial" w:hAnsi="Arial" w:cs="Arial"/>
          <w:szCs w:val="24"/>
          <w:lang w:val="ru-RU"/>
        </w:rPr>
      </w:pPr>
      <w:r w:rsidRPr="005D3095">
        <w:rPr>
          <w:rFonts w:ascii="Arial" w:hAnsi="Arial" w:cs="Arial"/>
          <w:szCs w:val="24"/>
          <w:u w:val="single"/>
          <w:lang w:val="ru-RU"/>
        </w:rPr>
        <w:t xml:space="preserve">Форвардер </w:t>
      </w:r>
      <w:r w:rsidRPr="005D3095">
        <w:rPr>
          <w:rFonts w:ascii="Arial" w:hAnsi="Arial" w:cs="Arial"/>
          <w:szCs w:val="24"/>
          <w:u w:val="single"/>
          <w:lang w:val="fi-FI"/>
        </w:rPr>
        <w:t>Komatsu</w:t>
      </w:r>
      <w:r w:rsidRPr="005D3095">
        <w:rPr>
          <w:rFonts w:ascii="Arial" w:hAnsi="Arial" w:cs="Arial"/>
          <w:szCs w:val="24"/>
          <w:u w:val="single"/>
          <w:lang w:val="ru-RU"/>
        </w:rPr>
        <w:t xml:space="preserve"> 895-8 колесный</w:t>
      </w:r>
      <w:r>
        <w:rPr>
          <w:rFonts w:ascii="Arial" w:hAnsi="Arial" w:cs="Arial"/>
          <w:szCs w:val="24"/>
          <w:lang w:val="ru-RU"/>
        </w:rPr>
        <w:t xml:space="preserve">, грузоподъемность 20 </w:t>
      </w:r>
      <w:r w:rsidRPr="00DD3B67">
        <w:rPr>
          <w:rFonts w:ascii="Arial" w:hAnsi="Arial" w:cs="Arial"/>
          <w:szCs w:val="24"/>
          <w:lang w:val="ru-RU"/>
        </w:rPr>
        <w:t>т</w:t>
      </w:r>
      <w:r>
        <w:rPr>
          <w:rFonts w:ascii="Arial" w:hAnsi="Arial" w:cs="Arial"/>
          <w:szCs w:val="24"/>
          <w:lang w:val="ru-RU"/>
        </w:rPr>
        <w:t>он</w:t>
      </w:r>
      <w:r w:rsidRPr="00DD3B67">
        <w:rPr>
          <w:rFonts w:ascii="Arial" w:hAnsi="Arial" w:cs="Arial"/>
          <w:szCs w:val="24"/>
          <w:lang w:val="ru-RU"/>
        </w:rPr>
        <w:t>н</w:t>
      </w:r>
    </w:p>
    <w:p w14:paraId="36733DA5" w14:textId="77777777" w:rsidR="00826C30" w:rsidRPr="00DD3B67" w:rsidRDefault="00826C30" w:rsidP="00826C30">
      <w:pPr>
        <w:numPr>
          <w:ilvl w:val="0"/>
          <w:numId w:val="3"/>
        </w:numPr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Цена на условиях франко-склад Санкт-Петербург – </w:t>
      </w:r>
    </w:p>
    <w:p w14:paraId="7E10A95F" w14:textId="736A0895" w:rsidR="00826C30" w:rsidRPr="005D3095" w:rsidRDefault="003A3100" w:rsidP="00826C30">
      <w:pPr>
        <w:ind w:left="786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b/>
          <w:szCs w:val="24"/>
          <w:lang w:val="ru-RU"/>
        </w:rPr>
        <w:t>000 0</w:t>
      </w:r>
      <w:r w:rsidR="005A621B">
        <w:rPr>
          <w:rFonts w:ascii="Arial" w:hAnsi="Arial" w:cs="Arial"/>
          <w:b/>
          <w:szCs w:val="24"/>
          <w:lang w:val="ru-RU"/>
        </w:rPr>
        <w:t>00-00 </w:t>
      </w:r>
      <w:r w:rsidR="00826C30" w:rsidRPr="00B370F1">
        <w:rPr>
          <w:rFonts w:ascii="Arial" w:hAnsi="Arial" w:cs="Arial"/>
          <w:b/>
          <w:szCs w:val="24"/>
          <w:lang w:val="ru-RU"/>
        </w:rPr>
        <w:t>Евро</w:t>
      </w:r>
      <w:r w:rsidR="00826C30" w:rsidRPr="005D3095">
        <w:rPr>
          <w:rFonts w:ascii="Arial" w:hAnsi="Arial" w:cs="Arial"/>
          <w:szCs w:val="24"/>
          <w:lang w:val="ru-RU"/>
        </w:rPr>
        <w:t xml:space="preserve"> за 1 ед. </w:t>
      </w:r>
    </w:p>
    <w:p w14:paraId="603E97D2" w14:textId="77777777" w:rsidR="00826C30" w:rsidRPr="00DD3B67" w:rsidRDefault="00826C30" w:rsidP="00826C30">
      <w:pPr>
        <w:ind w:left="786"/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Стоимость включает в себя таможенную </w:t>
      </w:r>
      <w:r>
        <w:rPr>
          <w:rFonts w:ascii="Arial" w:hAnsi="Arial" w:cs="Arial"/>
          <w:szCs w:val="24"/>
          <w:lang w:val="ru-RU"/>
        </w:rPr>
        <w:t>очистку</w:t>
      </w:r>
      <w:r w:rsidRPr="00DD3B67">
        <w:rPr>
          <w:rFonts w:ascii="Arial" w:hAnsi="Arial" w:cs="Arial"/>
          <w:szCs w:val="24"/>
          <w:lang w:val="ru-RU"/>
        </w:rPr>
        <w:t xml:space="preserve"> и НДС 18%</w:t>
      </w:r>
    </w:p>
    <w:p w14:paraId="5C534C4C" w14:textId="77777777" w:rsidR="00260961" w:rsidRPr="00DD3B67" w:rsidRDefault="00260961" w:rsidP="00260961">
      <w:pPr>
        <w:tabs>
          <w:tab w:val="left" w:pos="2160"/>
          <w:tab w:val="left" w:pos="4590"/>
        </w:tabs>
        <w:ind w:left="426"/>
        <w:rPr>
          <w:rFonts w:ascii="Arial" w:hAnsi="Arial" w:cs="Arial"/>
          <w:szCs w:val="24"/>
          <w:lang w:val="ru-RU"/>
        </w:rPr>
      </w:pPr>
    </w:p>
    <w:bookmarkEnd w:id="1"/>
    <w:bookmarkEnd w:id="2"/>
    <w:p w14:paraId="02A2E6DD" w14:textId="77777777" w:rsidR="00B94386" w:rsidRPr="00DD3B67" w:rsidRDefault="00643716" w:rsidP="00B94386">
      <w:pPr>
        <w:ind w:left="72" w:right="510"/>
        <w:jc w:val="both"/>
        <w:rPr>
          <w:rFonts w:ascii="Arial" w:hAnsi="Arial" w:cs="Arial"/>
          <w:b/>
          <w:szCs w:val="24"/>
          <w:lang w:val="ru-RU"/>
        </w:rPr>
      </w:pPr>
      <w:r w:rsidRPr="00DD3B67">
        <w:rPr>
          <w:rFonts w:ascii="Arial" w:hAnsi="Arial" w:cs="Arial"/>
          <w:b/>
          <w:szCs w:val="24"/>
          <w:lang w:val="ru-RU"/>
        </w:rPr>
        <w:t>У</w:t>
      </w:r>
      <w:r w:rsidR="00B94386" w:rsidRPr="00DD3B67">
        <w:rPr>
          <w:rFonts w:ascii="Arial" w:hAnsi="Arial" w:cs="Arial"/>
          <w:b/>
          <w:szCs w:val="24"/>
          <w:lang w:val="ru-RU"/>
        </w:rPr>
        <w:t>словия платежа:</w:t>
      </w:r>
    </w:p>
    <w:p w14:paraId="3E7F6B4D" w14:textId="77777777" w:rsidR="00B94386" w:rsidRPr="00DD3B67" w:rsidRDefault="0063487F" w:rsidP="00AB348C">
      <w:pPr>
        <w:numPr>
          <w:ilvl w:val="0"/>
          <w:numId w:val="1"/>
        </w:numPr>
        <w:ind w:right="510"/>
        <w:jc w:val="both"/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>2</w:t>
      </w:r>
      <w:r w:rsidR="00B94386" w:rsidRPr="00DD3B67">
        <w:rPr>
          <w:rFonts w:ascii="Arial" w:hAnsi="Arial" w:cs="Arial"/>
          <w:szCs w:val="24"/>
          <w:lang w:val="ru-RU"/>
        </w:rPr>
        <w:t>0 % стоимости поставляемого оборудования – после подписания договора поставки</w:t>
      </w:r>
      <w:r w:rsidR="000D6475" w:rsidRPr="00DD3B67">
        <w:rPr>
          <w:rFonts w:ascii="Arial" w:hAnsi="Arial" w:cs="Arial"/>
          <w:szCs w:val="24"/>
          <w:lang w:val="ru-RU"/>
        </w:rPr>
        <w:t xml:space="preserve"> и</w:t>
      </w:r>
    </w:p>
    <w:p w14:paraId="39443999" w14:textId="77777777" w:rsidR="00B94386" w:rsidRPr="00C217F4" w:rsidRDefault="0063487F" w:rsidP="00AB348C">
      <w:pPr>
        <w:numPr>
          <w:ilvl w:val="0"/>
          <w:numId w:val="1"/>
        </w:numPr>
        <w:ind w:right="510"/>
        <w:jc w:val="both"/>
        <w:rPr>
          <w:rFonts w:ascii="Arial" w:hAnsi="Arial" w:cs="Arial"/>
          <w:szCs w:val="24"/>
          <w:lang w:val="ru-RU"/>
        </w:rPr>
      </w:pPr>
      <w:r w:rsidRPr="00C217F4">
        <w:rPr>
          <w:rFonts w:ascii="Arial" w:hAnsi="Arial" w:cs="Arial"/>
          <w:szCs w:val="24"/>
          <w:lang w:val="ru-RU"/>
        </w:rPr>
        <w:t>8</w:t>
      </w:r>
      <w:r w:rsidR="00B94386" w:rsidRPr="00C217F4">
        <w:rPr>
          <w:rFonts w:ascii="Arial" w:hAnsi="Arial" w:cs="Arial"/>
          <w:szCs w:val="24"/>
          <w:lang w:val="ru-RU"/>
        </w:rPr>
        <w:t>0 % стоимости поставляемого оборудования после уведомления Покупателя Продавцом о готовности об</w:t>
      </w:r>
      <w:r w:rsidR="000D6475" w:rsidRPr="00C217F4">
        <w:rPr>
          <w:rFonts w:ascii="Arial" w:hAnsi="Arial" w:cs="Arial"/>
          <w:szCs w:val="24"/>
          <w:lang w:val="ru-RU"/>
        </w:rPr>
        <w:t>орудования к отгрузке;</w:t>
      </w:r>
    </w:p>
    <w:p w14:paraId="09627E26" w14:textId="77777777" w:rsidR="00B94386" w:rsidRPr="00C217F4" w:rsidRDefault="00B94386" w:rsidP="00AB348C">
      <w:pPr>
        <w:numPr>
          <w:ilvl w:val="0"/>
          <w:numId w:val="1"/>
        </w:numPr>
        <w:ind w:right="510"/>
        <w:jc w:val="both"/>
        <w:rPr>
          <w:rFonts w:ascii="Arial" w:hAnsi="Arial" w:cs="Arial"/>
          <w:szCs w:val="24"/>
          <w:lang w:val="ru-RU"/>
        </w:rPr>
      </w:pPr>
      <w:r w:rsidRPr="00C217F4">
        <w:rPr>
          <w:rFonts w:ascii="Arial" w:hAnsi="Arial" w:cs="Arial"/>
          <w:szCs w:val="24"/>
          <w:lang w:val="ru-RU"/>
        </w:rPr>
        <w:t>также возможная форма платежа – подтвержденный безотзывн</w:t>
      </w:r>
      <w:r w:rsidR="000D6475" w:rsidRPr="00C217F4">
        <w:rPr>
          <w:rFonts w:ascii="Arial" w:hAnsi="Arial" w:cs="Arial"/>
          <w:szCs w:val="24"/>
          <w:lang w:val="ru-RU"/>
        </w:rPr>
        <w:t>ый аккредитив в пользу Продавца или</w:t>
      </w:r>
    </w:p>
    <w:p w14:paraId="228E29EF" w14:textId="77777777" w:rsidR="003169A0" w:rsidRDefault="00B94386" w:rsidP="00C217F4">
      <w:pPr>
        <w:numPr>
          <w:ilvl w:val="0"/>
          <w:numId w:val="1"/>
        </w:numPr>
        <w:ind w:right="510"/>
        <w:jc w:val="both"/>
        <w:rPr>
          <w:rFonts w:ascii="Arial" w:hAnsi="Arial" w:cs="Arial"/>
          <w:szCs w:val="24"/>
          <w:lang w:val="ru-RU"/>
        </w:rPr>
      </w:pPr>
      <w:r w:rsidRPr="003169A0">
        <w:rPr>
          <w:rFonts w:ascii="Arial" w:hAnsi="Arial" w:cs="Arial"/>
          <w:szCs w:val="24"/>
          <w:lang w:val="ru-RU"/>
        </w:rPr>
        <w:t>фина</w:t>
      </w:r>
      <w:r w:rsidR="0061336A" w:rsidRPr="003169A0">
        <w:rPr>
          <w:rFonts w:ascii="Arial" w:hAnsi="Arial" w:cs="Arial"/>
          <w:szCs w:val="24"/>
          <w:lang w:val="ru-RU"/>
        </w:rPr>
        <w:t>нсирование через лизинг от</w:t>
      </w:r>
      <w:r w:rsidRPr="003169A0">
        <w:rPr>
          <w:rFonts w:ascii="Arial" w:hAnsi="Arial" w:cs="Arial"/>
          <w:szCs w:val="24"/>
          <w:lang w:val="ru-RU"/>
        </w:rPr>
        <w:t xml:space="preserve">: </w:t>
      </w:r>
      <w:r w:rsidR="00C217F4" w:rsidRPr="003169A0">
        <w:rPr>
          <w:rFonts w:ascii="Arial" w:hAnsi="Arial" w:cs="Arial"/>
          <w:szCs w:val="24"/>
          <w:lang w:val="ru-RU"/>
        </w:rPr>
        <w:t xml:space="preserve">«Дойче Лизинг Восток», </w:t>
      </w:r>
    </w:p>
    <w:p w14:paraId="42EB7D28" w14:textId="77777777" w:rsidR="00C217F4" w:rsidRPr="003169A0" w:rsidRDefault="003169A0" w:rsidP="003169A0">
      <w:pPr>
        <w:ind w:left="432" w:right="510"/>
        <w:jc w:val="both"/>
        <w:rPr>
          <w:rFonts w:ascii="Arial" w:hAnsi="Arial" w:cs="Arial"/>
          <w:szCs w:val="24"/>
          <w:lang w:val="ru-RU"/>
        </w:rPr>
      </w:pPr>
      <w:r w:rsidRPr="003169A0">
        <w:rPr>
          <w:rFonts w:ascii="Arial" w:hAnsi="Arial" w:cs="Arial"/>
          <w:szCs w:val="24"/>
          <w:lang w:val="ru-RU"/>
        </w:rPr>
        <w:t xml:space="preserve">«Балтийский лизинг», </w:t>
      </w:r>
      <w:r w:rsidR="00C217F4" w:rsidRPr="003169A0">
        <w:rPr>
          <w:rFonts w:ascii="Arial" w:hAnsi="Arial" w:cs="Arial"/>
          <w:szCs w:val="24"/>
          <w:lang w:val="ru-RU"/>
        </w:rPr>
        <w:t xml:space="preserve">«Универсальная Лизинговая Компания», </w:t>
      </w:r>
    </w:p>
    <w:p w14:paraId="5F2D3E5F" w14:textId="77777777" w:rsidR="00C217F4" w:rsidRPr="00C217F4" w:rsidRDefault="00C217F4" w:rsidP="00C217F4">
      <w:pPr>
        <w:ind w:left="432" w:right="510"/>
        <w:jc w:val="both"/>
        <w:rPr>
          <w:rFonts w:ascii="Arial" w:hAnsi="Arial" w:cs="Arial"/>
          <w:szCs w:val="24"/>
          <w:lang w:val="ru-RU"/>
        </w:rPr>
      </w:pPr>
      <w:r w:rsidRPr="00C217F4">
        <w:rPr>
          <w:rFonts w:ascii="Arial" w:hAnsi="Arial" w:cs="Arial"/>
          <w:szCs w:val="24"/>
          <w:lang w:val="ru-RU"/>
        </w:rPr>
        <w:lastRenderedPageBreak/>
        <w:t xml:space="preserve">«Интерлизинг», «Сименс Финанс», «Балтийский лизинг», «РЕСО-Лизинг», </w:t>
      </w:r>
    </w:p>
    <w:p w14:paraId="65BEB05B" w14:textId="77777777" w:rsidR="00E93D9A" w:rsidRPr="006811CC" w:rsidRDefault="00C217F4" w:rsidP="006811CC">
      <w:pPr>
        <w:ind w:left="432" w:right="510"/>
        <w:jc w:val="both"/>
        <w:rPr>
          <w:rFonts w:ascii="Arial" w:hAnsi="Arial" w:cs="Arial"/>
          <w:szCs w:val="24"/>
          <w:lang w:val="ru-RU"/>
        </w:rPr>
      </w:pPr>
      <w:r w:rsidRPr="00C217F4">
        <w:rPr>
          <w:rFonts w:ascii="Arial" w:hAnsi="Arial" w:cs="Arial"/>
          <w:szCs w:val="24"/>
          <w:lang w:val="ru-RU"/>
        </w:rPr>
        <w:t>«</w:t>
      </w:r>
      <w:r w:rsidRPr="00C217F4">
        <w:rPr>
          <w:rFonts w:ascii="Arial" w:hAnsi="Arial" w:cs="Arial"/>
          <w:szCs w:val="24"/>
          <w:lang w:val="en-US"/>
        </w:rPr>
        <w:t>SEB</w:t>
      </w:r>
      <w:r w:rsidRPr="00C217F4">
        <w:rPr>
          <w:rFonts w:ascii="Arial" w:hAnsi="Arial" w:cs="Arial"/>
          <w:szCs w:val="24"/>
          <w:lang w:val="ru-RU"/>
        </w:rPr>
        <w:t xml:space="preserve"> Лизинг», </w:t>
      </w:r>
      <w:r w:rsidR="003169A0">
        <w:rPr>
          <w:rFonts w:ascii="Arial" w:hAnsi="Arial" w:cs="Arial"/>
          <w:szCs w:val="24"/>
          <w:lang w:val="ru-RU"/>
        </w:rPr>
        <w:t xml:space="preserve">«ВЭБ-лизинг» </w:t>
      </w:r>
      <w:r w:rsidR="00F2151E">
        <w:rPr>
          <w:rFonts w:ascii="Arial" w:hAnsi="Arial" w:cs="Arial"/>
          <w:szCs w:val="24"/>
          <w:lang w:val="ru-RU"/>
        </w:rPr>
        <w:t>и другие лизинговые компании</w:t>
      </w:r>
      <w:r w:rsidRPr="00C217F4">
        <w:rPr>
          <w:rFonts w:ascii="Arial" w:hAnsi="Arial" w:cs="Arial"/>
          <w:szCs w:val="24"/>
          <w:lang w:val="ru-RU"/>
        </w:rPr>
        <w:t xml:space="preserve"> </w:t>
      </w:r>
    </w:p>
    <w:p w14:paraId="5F8077D6" w14:textId="0106F55B" w:rsidR="008028ED" w:rsidRDefault="008028ED" w:rsidP="008028ED">
      <w:pPr>
        <w:ind w:left="72" w:right="510"/>
        <w:jc w:val="both"/>
        <w:rPr>
          <w:rFonts w:ascii="Arial" w:hAnsi="Arial" w:cs="Arial"/>
          <w:szCs w:val="24"/>
          <w:lang w:val="ru-RU"/>
        </w:rPr>
      </w:pPr>
    </w:p>
    <w:p w14:paraId="5E823258" w14:textId="3C864B4A" w:rsidR="00905922" w:rsidRDefault="00905922" w:rsidP="008028ED">
      <w:pPr>
        <w:ind w:right="510"/>
        <w:jc w:val="both"/>
        <w:rPr>
          <w:rFonts w:ascii="Arial" w:hAnsi="Arial" w:cs="Arial"/>
          <w:b/>
          <w:szCs w:val="24"/>
          <w:lang w:val="ru-RU"/>
        </w:rPr>
      </w:pPr>
    </w:p>
    <w:p w14:paraId="4E6B19C5" w14:textId="77777777" w:rsidR="00C40578" w:rsidRDefault="00C40578" w:rsidP="006D2264">
      <w:pPr>
        <w:ind w:left="993" w:right="510" w:hanging="743"/>
        <w:jc w:val="center"/>
        <w:rPr>
          <w:rFonts w:ascii="Arial" w:hAnsi="Arial" w:cs="Arial"/>
          <w:b/>
          <w:szCs w:val="24"/>
          <w:u w:val="single"/>
          <w:lang w:val="ru-RU"/>
        </w:rPr>
      </w:pPr>
    </w:p>
    <w:p w14:paraId="43D23F7F" w14:textId="07031D71" w:rsidR="00C62712" w:rsidRPr="00362A68" w:rsidRDefault="00C40578" w:rsidP="006D2264">
      <w:pPr>
        <w:ind w:left="993" w:right="510" w:hanging="743"/>
        <w:jc w:val="center"/>
        <w:rPr>
          <w:rFonts w:ascii="Arial" w:hAnsi="Arial" w:cs="Arial"/>
          <w:b/>
          <w:szCs w:val="24"/>
          <w:u w:val="single"/>
          <w:lang w:val="ru-RU"/>
        </w:rPr>
      </w:pPr>
      <w:r>
        <w:rPr>
          <w:rFonts w:ascii="Arial" w:hAnsi="Arial" w:cs="Arial"/>
          <w:b/>
          <w:noProof/>
          <w:szCs w:val="24"/>
          <w:u w:val="single"/>
          <w:lang w:val="ru-RU" w:eastAsia="ru-RU"/>
        </w:rPr>
        <w:drawing>
          <wp:anchor distT="0" distB="0" distL="114300" distR="114300" simplePos="0" relativeHeight="251692032" behindDoc="0" locked="0" layoutInCell="1" allowOverlap="1" wp14:anchorId="39DF9A76" wp14:editId="7B5386E6">
            <wp:simplePos x="0" y="0"/>
            <wp:positionH relativeFrom="column">
              <wp:posOffset>-769878</wp:posOffset>
            </wp:positionH>
            <wp:positionV relativeFrom="paragraph">
              <wp:posOffset>-5602</wp:posOffset>
            </wp:positionV>
            <wp:extent cx="609600" cy="609600"/>
            <wp:effectExtent l="0" t="0" r="0" b="0"/>
            <wp:wrapNone/>
            <wp:docPr id="22" name="Рисунок 22" descr="C:\Users\makr01\Dropbox\share\Komatsu\marketing\photos\temp\icons\educ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kr01\Dropbox\share\Komatsu\marketing\photos\temp\icons\education.pn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5922" w:rsidRPr="00905922">
        <w:rPr>
          <w:rFonts w:ascii="Arial" w:hAnsi="Arial" w:cs="Arial"/>
          <w:b/>
          <w:szCs w:val="24"/>
          <w:u w:val="single"/>
          <w:lang w:val="ru-RU"/>
        </w:rPr>
        <w:t xml:space="preserve">ОБУЧЕНИЕ ОПЕРАТОРОВ И МЕХАНИКОВ </w:t>
      </w:r>
    </w:p>
    <w:p w14:paraId="73DAC9B2" w14:textId="77777777" w:rsidR="008028ED" w:rsidRPr="00905922" w:rsidRDefault="00905922" w:rsidP="006D2264">
      <w:pPr>
        <w:ind w:left="993" w:right="510" w:hanging="743"/>
        <w:jc w:val="center"/>
        <w:rPr>
          <w:rFonts w:ascii="Arial" w:hAnsi="Arial" w:cs="Arial"/>
          <w:b/>
          <w:szCs w:val="24"/>
          <w:u w:val="single"/>
          <w:lang w:val="ru-RU"/>
        </w:rPr>
      </w:pPr>
      <w:r w:rsidRPr="00905922">
        <w:rPr>
          <w:rFonts w:ascii="Arial" w:hAnsi="Arial" w:cs="Arial"/>
          <w:b/>
          <w:szCs w:val="24"/>
          <w:u w:val="single"/>
          <w:lang w:val="ru-RU"/>
        </w:rPr>
        <w:t>(ВКЛ</w:t>
      </w:r>
      <w:r>
        <w:rPr>
          <w:rFonts w:ascii="Arial" w:hAnsi="Arial" w:cs="Arial"/>
          <w:b/>
          <w:szCs w:val="24"/>
          <w:u w:val="single"/>
          <w:lang w:val="ru-RU"/>
        </w:rPr>
        <w:t xml:space="preserve">ЮЧЕНО В </w:t>
      </w:r>
      <w:r w:rsidR="006D2264">
        <w:rPr>
          <w:rFonts w:ascii="Arial" w:hAnsi="Arial" w:cs="Arial"/>
          <w:b/>
          <w:szCs w:val="24"/>
          <w:u w:val="single"/>
          <w:lang w:val="ru-RU"/>
        </w:rPr>
        <w:t>ПРЕДЛОЖЕНИЕ</w:t>
      </w:r>
      <w:r>
        <w:rPr>
          <w:rFonts w:ascii="Arial" w:hAnsi="Arial" w:cs="Arial"/>
          <w:b/>
          <w:szCs w:val="24"/>
          <w:u w:val="single"/>
          <w:lang w:val="ru-RU"/>
        </w:rPr>
        <w:t>)</w:t>
      </w:r>
    </w:p>
    <w:p w14:paraId="2B789459" w14:textId="77777777" w:rsidR="00905922" w:rsidRDefault="00905922" w:rsidP="00480BB5">
      <w:pPr>
        <w:ind w:right="510"/>
        <w:jc w:val="center"/>
        <w:rPr>
          <w:rFonts w:ascii="Arial" w:hAnsi="Arial" w:cs="Arial"/>
          <w:b/>
          <w:szCs w:val="24"/>
          <w:lang w:val="ru-RU"/>
        </w:rPr>
      </w:pPr>
    </w:p>
    <w:p w14:paraId="4BDFD659" w14:textId="77777777" w:rsidR="008028ED" w:rsidRPr="00DD3B67" w:rsidRDefault="008028ED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Обучение операторов проводится в нашем центре обучения лесных машин </w:t>
      </w:r>
      <w:r w:rsidR="00940F60">
        <w:rPr>
          <w:rFonts w:ascii="Arial" w:hAnsi="Arial" w:cs="Arial"/>
          <w:szCs w:val="24"/>
          <w:lang w:val="en-US"/>
        </w:rPr>
        <w:t>Komatsu</w:t>
      </w:r>
      <w:r w:rsidRPr="00DD3B67">
        <w:rPr>
          <w:rFonts w:ascii="Arial" w:hAnsi="Arial" w:cs="Arial"/>
          <w:szCs w:val="24"/>
          <w:lang w:val="ru-RU"/>
        </w:rPr>
        <w:t xml:space="preserve"> в Санкт-Петербурге </w:t>
      </w:r>
      <w:r w:rsidR="001908B6" w:rsidRPr="00DD3B67">
        <w:rPr>
          <w:rFonts w:ascii="Arial" w:hAnsi="Arial" w:cs="Arial"/>
          <w:szCs w:val="24"/>
          <w:lang w:val="ru-RU"/>
        </w:rPr>
        <w:t>и/или</w:t>
      </w:r>
      <w:r w:rsidR="001908B6">
        <w:rPr>
          <w:rFonts w:ascii="Arial" w:hAnsi="Arial" w:cs="Arial"/>
          <w:szCs w:val="24"/>
          <w:lang w:val="ru-RU"/>
        </w:rPr>
        <w:t xml:space="preserve"> в региональных центрах</w:t>
      </w:r>
      <w:r w:rsidR="001908B6" w:rsidRPr="00DD3B67">
        <w:rPr>
          <w:rFonts w:ascii="Arial" w:hAnsi="Arial" w:cs="Arial"/>
          <w:szCs w:val="24"/>
          <w:lang w:val="ru-RU"/>
        </w:rPr>
        <w:t xml:space="preserve"> </w:t>
      </w:r>
      <w:r w:rsidR="001908B6">
        <w:rPr>
          <w:rFonts w:ascii="Arial" w:hAnsi="Arial" w:cs="Arial"/>
          <w:szCs w:val="24"/>
          <w:lang w:val="ru-RU"/>
        </w:rPr>
        <w:t xml:space="preserve">подготовки </w:t>
      </w:r>
      <w:r w:rsidR="001908B6">
        <w:rPr>
          <w:rFonts w:ascii="Arial" w:hAnsi="Arial" w:cs="Arial"/>
          <w:szCs w:val="24"/>
          <w:lang w:val="en-US"/>
        </w:rPr>
        <w:t>Komatsu</w:t>
      </w:r>
      <w:r w:rsidR="001908B6" w:rsidRPr="002C0B3A">
        <w:rPr>
          <w:rFonts w:ascii="Arial" w:hAnsi="Arial" w:cs="Arial"/>
          <w:szCs w:val="24"/>
          <w:lang w:val="ru-RU"/>
        </w:rPr>
        <w:t xml:space="preserve"> </w:t>
      </w:r>
      <w:r w:rsidR="001908B6">
        <w:rPr>
          <w:rFonts w:ascii="Arial" w:hAnsi="Arial" w:cs="Arial"/>
          <w:szCs w:val="24"/>
          <w:lang w:val="en-US"/>
        </w:rPr>
        <w:t>Forest</w:t>
      </w:r>
      <w:r w:rsidR="001908B6" w:rsidRPr="002C0B3A">
        <w:rPr>
          <w:rFonts w:ascii="Arial" w:hAnsi="Arial" w:cs="Arial"/>
          <w:szCs w:val="24"/>
          <w:lang w:val="ru-RU"/>
        </w:rPr>
        <w:t xml:space="preserve"> </w:t>
      </w:r>
      <w:r w:rsidRPr="00DD3B67">
        <w:rPr>
          <w:rFonts w:ascii="Arial" w:hAnsi="Arial" w:cs="Arial"/>
          <w:szCs w:val="24"/>
          <w:lang w:val="ru-RU"/>
        </w:rPr>
        <w:t>до поставки техники следующим образом:</w:t>
      </w:r>
    </w:p>
    <w:p w14:paraId="652F0120" w14:textId="42DEF424" w:rsidR="008028ED" w:rsidRPr="00DD3B67" w:rsidRDefault="006D4417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>4</w:t>
      </w:r>
      <w:r w:rsidR="00413ED4">
        <w:rPr>
          <w:rFonts w:ascii="Arial" w:hAnsi="Arial" w:cs="Arial"/>
          <w:szCs w:val="24"/>
          <w:lang w:val="ru-RU"/>
        </w:rPr>
        <w:t xml:space="preserve"> человека на машину, в течение </w:t>
      </w:r>
      <w:r w:rsidR="00413ED4" w:rsidRPr="00413ED4">
        <w:rPr>
          <w:rFonts w:ascii="Arial" w:hAnsi="Arial" w:cs="Arial"/>
          <w:szCs w:val="24"/>
          <w:lang w:val="ru-RU"/>
        </w:rPr>
        <w:t>5</w:t>
      </w:r>
      <w:r>
        <w:rPr>
          <w:rFonts w:ascii="Arial" w:hAnsi="Arial" w:cs="Arial"/>
          <w:szCs w:val="24"/>
          <w:lang w:val="ru-RU"/>
        </w:rPr>
        <w:t xml:space="preserve"> рабочих дней</w:t>
      </w:r>
      <w:r w:rsidR="008028ED" w:rsidRPr="00DD3B67">
        <w:rPr>
          <w:rFonts w:ascii="Arial" w:hAnsi="Arial" w:cs="Arial"/>
          <w:szCs w:val="24"/>
          <w:lang w:val="ru-RU"/>
        </w:rPr>
        <w:t xml:space="preserve">. Кроме того </w:t>
      </w:r>
      <w:r w:rsidR="00413ED4">
        <w:rPr>
          <w:rFonts w:ascii="Arial" w:hAnsi="Arial" w:cs="Arial"/>
          <w:szCs w:val="24"/>
          <w:lang w:val="ru-RU"/>
        </w:rPr>
        <w:t xml:space="preserve">по согласованию с Покупателем </w:t>
      </w:r>
      <w:r w:rsidR="008028ED" w:rsidRPr="00DD3B67">
        <w:rPr>
          <w:rFonts w:ascii="Arial" w:hAnsi="Arial" w:cs="Arial"/>
          <w:szCs w:val="24"/>
          <w:lang w:val="ru-RU"/>
        </w:rPr>
        <w:t xml:space="preserve">после поставки техники с целью углубления </w:t>
      </w:r>
      <w:r w:rsidR="00413ED4">
        <w:rPr>
          <w:rFonts w:ascii="Arial" w:hAnsi="Arial" w:cs="Arial"/>
          <w:szCs w:val="24"/>
          <w:lang w:val="ru-RU"/>
        </w:rPr>
        <w:t xml:space="preserve">знаний и улучшения </w:t>
      </w:r>
      <w:r w:rsidR="008028ED" w:rsidRPr="00DD3B67">
        <w:rPr>
          <w:rFonts w:ascii="Arial" w:hAnsi="Arial" w:cs="Arial"/>
          <w:szCs w:val="24"/>
          <w:lang w:val="ru-RU"/>
        </w:rPr>
        <w:t>практическ</w:t>
      </w:r>
      <w:r w:rsidR="00413ED4">
        <w:rPr>
          <w:rFonts w:ascii="Arial" w:hAnsi="Arial" w:cs="Arial"/>
          <w:szCs w:val="24"/>
          <w:lang w:val="ru-RU"/>
        </w:rPr>
        <w:t>их</w:t>
      </w:r>
      <w:r w:rsidR="008028ED" w:rsidRPr="00DD3B67">
        <w:rPr>
          <w:rFonts w:ascii="Arial" w:hAnsi="Arial" w:cs="Arial"/>
          <w:szCs w:val="24"/>
          <w:lang w:val="ru-RU"/>
        </w:rPr>
        <w:t xml:space="preserve"> </w:t>
      </w:r>
      <w:r w:rsidR="00413ED4">
        <w:rPr>
          <w:rFonts w:ascii="Arial" w:hAnsi="Arial" w:cs="Arial"/>
          <w:szCs w:val="24"/>
          <w:lang w:val="ru-RU"/>
        </w:rPr>
        <w:t xml:space="preserve">навыков </w:t>
      </w:r>
      <w:r w:rsidR="008028ED" w:rsidRPr="00DD3B67">
        <w:rPr>
          <w:rFonts w:ascii="Arial" w:hAnsi="Arial" w:cs="Arial"/>
          <w:szCs w:val="24"/>
          <w:lang w:val="ru-RU"/>
        </w:rPr>
        <w:t xml:space="preserve">к </w:t>
      </w:r>
      <w:r w:rsidR="00413ED4">
        <w:rPr>
          <w:rFonts w:ascii="Arial" w:hAnsi="Arial" w:cs="Arial"/>
          <w:szCs w:val="24"/>
          <w:lang w:val="ru-RU"/>
        </w:rPr>
        <w:t xml:space="preserve">Покупателю </w:t>
      </w:r>
      <w:r w:rsidR="008028ED" w:rsidRPr="00DD3B67">
        <w:rPr>
          <w:rFonts w:ascii="Arial" w:hAnsi="Arial" w:cs="Arial"/>
          <w:szCs w:val="24"/>
          <w:lang w:val="ru-RU"/>
        </w:rPr>
        <w:t>будет направлен опытный инструктор для проведения практических занятий всего на 5 дней для одного рабочего об</w:t>
      </w:r>
      <w:r w:rsidR="00C72C12">
        <w:rPr>
          <w:rFonts w:ascii="Arial" w:hAnsi="Arial" w:cs="Arial"/>
          <w:szCs w:val="24"/>
          <w:lang w:val="ru-RU"/>
        </w:rPr>
        <w:t>ъ</w:t>
      </w:r>
      <w:r w:rsidR="008028ED" w:rsidRPr="00DD3B67">
        <w:rPr>
          <w:rFonts w:ascii="Arial" w:hAnsi="Arial" w:cs="Arial"/>
          <w:szCs w:val="24"/>
          <w:lang w:val="ru-RU"/>
        </w:rPr>
        <w:t>екта/делянки.</w:t>
      </w:r>
    </w:p>
    <w:p w14:paraId="574B1EF0" w14:textId="7E48EADB" w:rsidR="00867D3C" w:rsidRDefault="00DE07F1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noProof/>
          <w:szCs w:val="24"/>
          <w:lang w:val="ru-RU" w:eastAsia="ru-RU"/>
        </w:rPr>
        <w:drawing>
          <wp:anchor distT="0" distB="0" distL="114300" distR="114300" simplePos="0" relativeHeight="252024832" behindDoc="0" locked="0" layoutInCell="1" allowOverlap="1" wp14:anchorId="1B2BF9E8" wp14:editId="23579C49">
            <wp:simplePos x="0" y="0"/>
            <wp:positionH relativeFrom="column">
              <wp:posOffset>-859790</wp:posOffset>
            </wp:positionH>
            <wp:positionV relativeFrom="paragraph">
              <wp:posOffset>225425</wp:posOffset>
            </wp:positionV>
            <wp:extent cx="7412268" cy="4029075"/>
            <wp:effectExtent l="0" t="0" r="0" b="0"/>
            <wp:wrapNone/>
            <wp:docPr id="251" name="Рисунок 251" descr="C:\Users\makr01\AppData\Local\Microsoft\Windows\INetCache\Content.Word\карта обучение 31.10.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kr01\AppData\Local\Microsoft\Windows\INetCache\Content.Word\карта обучение 31.10.17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2268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BC40C0" w14:textId="4F71B028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5D037B87" w14:textId="3852E839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7B0A1C44" w14:textId="77967F94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63A93DB6" w14:textId="760B49DA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5C670C28" w14:textId="3048BDEE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71AB213C" w14:textId="4D0E89FA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47F34175" w14:textId="5A22F7B3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0A8571D6" w14:textId="3C6CD01F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357903A3" w14:textId="4C39379E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4A179771" w14:textId="23087CCE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17A8A80E" w14:textId="6505D65B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750B2D2E" w14:textId="53E1F2EB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1E30FBD0" w14:textId="004C7B9A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112E7394" w14:textId="15D36481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69C363D4" w14:textId="24D5D434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42E041C9" w14:textId="33E481A5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604E7892" w14:textId="2E2C39E2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71B56585" w14:textId="1CED05DE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4C06E7B2" w14:textId="56C65154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112ADD0F" w14:textId="6E560AF6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75EF7261" w14:textId="439882ED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4CE384E8" w14:textId="37631D99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70734002" w14:textId="1782D5A6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114AEFC3" w14:textId="20BEEA14" w:rsidR="00F01902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5726D376" w14:textId="77777777" w:rsidR="00F01902" w:rsidRPr="00DD3B67" w:rsidRDefault="00F0190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77EEAFC1" w14:textId="77777777" w:rsidR="008028ED" w:rsidRPr="00DD3B67" w:rsidRDefault="008028ED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Обучение механиков 1-4 человека – в зависимости от количества машин. </w:t>
      </w:r>
    </w:p>
    <w:p w14:paraId="1AD985C3" w14:textId="77777777" w:rsidR="008028ED" w:rsidRPr="00DD3B67" w:rsidRDefault="008028ED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Обучение в течение </w:t>
      </w:r>
      <w:r w:rsidR="00413ED4">
        <w:rPr>
          <w:rFonts w:ascii="Arial" w:hAnsi="Arial" w:cs="Arial"/>
          <w:szCs w:val="24"/>
          <w:lang w:val="ru-RU"/>
        </w:rPr>
        <w:t>3</w:t>
      </w:r>
      <w:r w:rsidRPr="00DD3B67">
        <w:rPr>
          <w:rFonts w:ascii="Arial" w:hAnsi="Arial" w:cs="Arial"/>
          <w:szCs w:val="24"/>
          <w:lang w:val="ru-RU"/>
        </w:rPr>
        <w:t xml:space="preserve"> недель следующим образом: </w:t>
      </w:r>
      <w:r w:rsidR="00413ED4" w:rsidRPr="00413ED4">
        <w:rPr>
          <w:rFonts w:ascii="Arial" w:hAnsi="Arial" w:cs="Arial"/>
          <w:szCs w:val="24"/>
          <w:lang w:val="ru-RU"/>
        </w:rPr>
        <w:t xml:space="preserve">1 </w:t>
      </w:r>
      <w:r w:rsidR="00413ED4">
        <w:rPr>
          <w:rFonts w:ascii="Arial" w:hAnsi="Arial" w:cs="Arial"/>
          <w:szCs w:val="24"/>
          <w:lang w:val="ru-RU"/>
        </w:rPr>
        <w:t xml:space="preserve">неделя - </w:t>
      </w:r>
      <w:r w:rsidRPr="00DD3B67">
        <w:rPr>
          <w:rFonts w:ascii="Arial" w:hAnsi="Arial" w:cs="Arial"/>
          <w:szCs w:val="24"/>
          <w:lang w:val="ru-RU"/>
        </w:rPr>
        <w:t xml:space="preserve">занятия в центре лесных машин </w:t>
      </w:r>
      <w:r w:rsidR="00940F60">
        <w:rPr>
          <w:rFonts w:ascii="Arial" w:hAnsi="Arial" w:cs="Arial"/>
          <w:szCs w:val="24"/>
          <w:lang w:val="en-US"/>
        </w:rPr>
        <w:t>Komatsu</w:t>
      </w:r>
      <w:r w:rsidRPr="00DD3B67">
        <w:rPr>
          <w:rFonts w:ascii="Arial" w:hAnsi="Arial" w:cs="Arial"/>
          <w:szCs w:val="24"/>
          <w:lang w:val="ru-RU"/>
        </w:rPr>
        <w:t xml:space="preserve"> в Санкт-Петербурге и/или</w:t>
      </w:r>
      <w:r w:rsidR="00413ED4">
        <w:rPr>
          <w:rFonts w:ascii="Arial" w:hAnsi="Arial" w:cs="Arial"/>
          <w:szCs w:val="24"/>
          <w:lang w:val="ru-RU"/>
        </w:rPr>
        <w:t xml:space="preserve"> в региональных центрах</w:t>
      </w:r>
      <w:r w:rsidR="002C0B3A" w:rsidRPr="002C0B3A">
        <w:rPr>
          <w:rFonts w:ascii="Arial" w:hAnsi="Arial" w:cs="Arial"/>
          <w:szCs w:val="24"/>
          <w:lang w:val="ru-RU"/>
        </w:rPr>
        <w:t xml:space="preserve"> </w:t>
      </w:r>
      <w:r w:rsidR="002C0B3A">
        <w:rPr>
          <w:rFonts w:ascii="Arial" w:hAnsi="Arial" w:cs="Arial"/>
          <w:szCs w:val="24"/>
          <w:lang w:val="ru-RU"/>
        </w:rPr>
        <w:t>подготовки</w:t>
      </w:r>
      <w:r w:rsidR="00413ED4">
        <w:rPr>
          <w:rFonts w:ascii="Arial" w:hAnsi="Arial" w:cs="Arial"/>
          <w:szCs w:val="24"/>
          <w:lang w:val="ru-RU"/>
        </w:rPr>
        <w:t xml:space="preserve"> </w:t>
      </w:r>
      <w:r w:rsidR="00413ED4">
        <w:rPr>
          <w:rFonts w:ascii="Arial" w:hAnsi="Arial" w:cs="Arial"/>
          <w:szCs w:val="24"/>
          <w:lang w:val="en-US"/>
        </w:rPr>
        <w:t>Komatsu</w:t>
      </w:r>
      <w:r w:rsidR="00413ED4" w:rsidRPr="00413ED4">
        <w:rPr>
          <w:rFonts w:ascii="Arial" w:hAnsi="Arial" w:cs="Arial"/>
          <w:szCs w:val="24"/>
          <w:lang w:val="ru-RU"/>
        </w:rPr>
        <w:t xml:space="preserve"> </w:t>
      </w:r>
      <w:r w:rsidR="00413ED4">
        <w:rPr>
          <w:rFonts w:ascii="Arial" w:hAnsi="Arial" w:cs="Arial"/>
          <w:szCs w:val="24"/>
          <w:lang w:val="en-US"/>
        </w:rPr>
        <w:t>Forest</w:t>
      </w:r>
      <w:r w:rsidR="00413ED4">
        <w:rPr>
          <w:rFonts w:ascii="Arial" w:hAnsi="Arial" w:cs="Arial"/>
          <w:szCs w:val="24"/>
          <w:lang w:val="ru-RU"/>
        </w:rPr>
        <w:t xml:space="preserve"> – теория обслуживания и практика управления лесными машинами </w:t>
      </w:r>
      <w:r w:rsidR="00413ED4">
        <w:rPr>
          <w:rFonts w:ascii="Arial" w:hAnsi="Arial" w:cs="Arial"/>
          <w:szCs w:val="24"/>
          <w:lang w:val="en-US"/>
        </w:rPr>
        <w:t>Komatsu</w:t>
      </w:r>
      <w:r w:rsidR="00B51BD5">
        <w:rPr>
          <w:rFonts w:ascii="Arial" w:hAnsi="Arial" w:cs="Arial"/>
          <w:szCs w:val="24"/>
          <w:lang w:val="ru-RU"/>
        </w:rPr>
        <w:t>; 2 неделя – получение практичес</w:t>
      </w:r>
      <w:r w:rsidR="00C1077D">
        <w:rPr>
          <w:rFonts w:ascii="Arial" w:hAnsi="Arial" w:cs="Arial"/>
          <w:szCs w:val="24"/>
          <w:lang w:val="ru-RU"/>
        </w:rPr>
        <w:t xml:space="preserve">ких навыков операторов на делянке; 3 неделя – специализированное обучение по обслуживанию техники </w:t>
      </w:r>
      <w:r w:rsidR="00C1077D">
        <w:rPr>
          <w:rFonts w:ascii="Arial" w:hAnsi="Arial" w:cs="Arial"/>
          <w:szCs w:val="24"/>
          <w:lang w:val="en-US"/>
        </w:rPr>
        <w:t>Komatsu</w:t>
      </w:r>
      <w:r w:rsidRPr="00DD3B67">
        <w:rPr>
          <w:rFonts w:ascii="Arial" w:hAnsi="Arial" w:cs="Arial"/>
          <w:szCs w:val="24"/>
          <w:lang w:val="ru-RU"/>
        </w:rPr>
        <w:t>.</w:t>
      </w:r>
    </w:p>
    <w:p w14:paraId="25ED4D0D" w14:textId="77777777" w:rsidR="008028ED" w:rsidRPr="00DD3B67" w:rsidRDefault="008028ED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1BB1C2F1" w14:textId="5F291ECA" w:rsidR="008028ED" w:rsidRPr="00DD3B67" w:rsidRDefault="008028ED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Вся документация по эксплуатации, техническому обслуживанию и ремонту техники </w:t>
      </w:r>
      <w:r w:rsidR="00940F60">
        <w:rPr>
          <w:rFonts w:ascii="Arial" w:hAnsi="Arial" w:cs="Arial"/>
          <w:szCs w:val="24"/>
          <w:lang w:val="en-US"/>
        </w:rPr>
        <w:t>Komatsu</w:t>
      </w:r>
      <w:r w:rsidRPr="00DD3B67">
        <w:rPr>
          <w:rFonts w:ascii="Arial" w:hAnsi="Arial" w:cs="Arial"/>
          <w:szCs w:val="24"/>
          <w:lang w:val="ru-RU"/>
        </w:rPr>
        <w:t xml:space="preserve"> предоставляется на русском языке на бумажных и электронных носителях. Также все </w:t>
      </w:r>
      <w:r w:rsidR="00D13A37">
        <w:rPr>
          <w:rFonts w:ascii="Arial" w:hAnsi="Arial" w:cs="Arial"/>
          <w:szCs w:val="24"/>
          <w:lang w:val="ru-RU"/>
        </w:rPr>
        <w:t xml:space="preserve">компьютерные </w:t>
      </w:r>
      <w:r w:rsidRPr="00DD3B67">
        <w:rPr>
          <w:rFonts w:ascii="Arial" w:hAnsi="Arial" w:cs="Arial"/>
          <w:szCs w:val="24"/>
          <w:lang w:val="ru-RU"/>
        </w:rPr>
        <w:t>программы</w:t>
      </w:r>
      <w:r w:rsidR="00D13A37">
        <w:rPr>
          <w:rFonts w:ascii="Arial" w:hAnsi="Arial" w:cs="Arial"/>
          <w:szCs w:val="24"/>
          <w:lang w:val="ru-RU"/>
        </w:rPr>
        <w:t>,</w:t>
      </w:r>
      <w:r w:rsidRPr="00DD3B67">
        <w:rPr>
          <w:rFonts w:ascii="Arial" w:hAnsi="Arial" w:cs="Arial"/>
          <w:szCs w:val="24"/>
          <w:lang w:val="ru-RU"/>
        </w:rPr>
        <w:t xml:space="preserve"> используемы</w:t>
      </w:r>
      <w:r w:rsidR="00D13A37">
        <w:rPr>
          <w:rFonts w:ascii="Arial" w:hAnsi="Arial" w:cs="Arial"/>
          <w:szCs w:val="24"/>
          <w:lang w:val="ru-RU"/>
        </w:rPr>
        <w:t>е</w:t>
      </w:r>
      <w:r w:rsidRPr="00DD3B67">
        <w:rPr>
          <w:rFonts w:ascii="Arial" w:hAnsi="Arial" w:cs="Arial"/>
          <w:szCs w:val="24"/>
          <w:lang w:val="ru-RU"/>
        </w:rPr>
        <w:t xml:space="preserve"> на нашей технике</w:t>
      </w:r>
      <w:r w:rsidR="00D13A37">
        <w:rPr>
          <w:rFonts w:ascii="Arial" w:hAnsi="Arial" w:cs="Arial"/>
          <w:szCs w:val="24"/>
          <w:lang w:val="ru-RU"/>
        </w:rPr>
        <w:t>,</w:t>
      </w:r>
      <w:r w:rsidRPr="00DD3B67">
        <w:rPr>
          <w:rFonts w:ascii="Arial" w:hAnsi="Arial" w:cs="Arial"/>
          <w:szCs w:val="24"/>
          <w:lang w:val="ru-RU"/>
        </w:rPr>
        <w:t xml:space="preserve"> переведены на русский язык.  </w:t>
      </w:r>
    </w:p>
    <w:p w14:paraId="761380C3" w14:textId="77777777" w:rsidR="00C72C12" w:rsidRDefault="00C72C12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</w:p>
    <w:p w14:paraId="653FA050" w14:textId="48EEB58B" w:rsidR="008028ED" w:rsidRPr="00DD3B67" w:rsidRDefault="008028ED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>Со своей стороны</w:t>
      </w:r>
      <w:r w:rsidR="00D13A37">
        <w:rPr>
          <w:rFonts w:ascii="Arial" w:hAnsi="Arial" w:cs="Arial"/>
          <w:szCs w:val="24"/>
          <w:lang w:val="ru-RU"/>
        </w:rPr>
        <w:t>,</w:t>
      </w:r>
      <w:r w:rsidRPr="00DD3B67">
        <w:rPr>
          <w:rFonts w:ascii="Arial" w:hAnsi="Arial" w:cs="Arial"/>
          <w:szCs w:val="24"/>
          <w:lang w:val="ru-RU"/>
        </w:rPr>
        <w:t xml:space="preserve"> до начала обучения мы предоставляем в письменном виде программы обучения по всем специальностям и выдаем удостоверения всем участникам обучения, которые сдали экзамены курсов.</w:t>
      </w:r>
    </w:p>
    <w:p w14:paraId="54F6176B" w14:textId="77777777" w:rsidR="008028ED" w:rsidRPr="00DD3B67" w:rsidRDefault="008028ED" w:rsidP="008028ED">
      <w:pPr>
        <w:ind w:left="72" w:right="510"/>
        <w:jc w:val="both"/>
        <w:rPr>
          <w:rFonts w:ascii="Arial" w:hAnsi="Arial" w:cs="Arial"/>
          <w:szCs w:val="24"/>
          <w:lang w:val="ru-RU"/>
        </w:rPr>
      </w:pPr>
    </w:p>
    <w:p w14:paraId="7FED5575" w14:textId="77777777" w:rsidR="008028ED" w:rsidRPr="00DD3B67" w:rsidRDefault="008028ED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b/>
          <w:szCs w:val="24"/>
          <w:lang w:val="ru-RU"/>
        </w:rPr>
        <w:t>Гарантия</w:t>
      </w:r>
      <w:r w:rsidRPr="00DD3B67">
        <w:rPr>
          <w:rFonts w:ascii="Arial" w:hAnsi="Arial" w:cs="Arial"/>
          <w:szCs w:val="24"/>
          <w:lang w:val="ru-RU"/>
        </w:rPr>
        <w:t xml:space="preserve"> на нашу </w:t>
      </w:r>
      <w:r w:rsidRPr="00094111">
        <w:rPr>
          <w:rFonts w:ascii="Arial" w:hAnsi="Arial" w:cs="Arial"/>
          <w:szCs w:val="24"/>
          <w:lang w:val="ru-RU"/>
        </w:rPr>
        <w:t>новую</w:t>
      </w:r>
      <w:r w:rsidRPr="00DD3B67">
        <w:rPr>
          <w:rFonts w:ascii="Arial" w:hAnsi="Arial" w:cs="Arial"/>
          <w:szCs w:val="24"/>
          <w:lang w:val="ru-RU"/>
        </w:rPr>
        <w:t xml:space="preserve"> технику – 12 месяцев с даты поставки или 2000 моточасов, в зависимости от того, какое из условий будет выполнено первым.</w:t>
      </w:r>
    </w:p>
    <w:p w14:paraId="4EF477CB" w14:textId="77777777" w:rsidR="008028ED" w:rsidRPr="00DD3B67" w:rsidRDefault="008028ED" w:rsidP="008028ED">
      <w:pPr>
        <w:ind w:left="72" w:right="510"/>
        <w:jc w:val="both"/>
        <w:rPr>
          <w:rFonts w:ascii="Arial" w:hAnsi="Arial" w:cs="Arial"/>
          <w:szCs w:val="24"/>
          <w:lang w:val="ru-RU"/>
        </w:rPr>
      </w:pPr>
    </w:p>
    <w:p w14:paraId="13A47E31" w14:textId="77777777" w:rsidR="008028ED" w:rsidRPr="00DD3B67" w:rsidRDefault="008028ED" w:rsidP="008028ED">
      <w:pPr>
        <w:ind w:right="510"/>
        <w:jc w:val="both"/>
        <w:rPr>
          <w:rFonts w:ascii="Arial" w:hAnsi="Arial" w:cs="Arial"/>
          <w:szCs w:val="24"/>
          <w:lang w:val="ru-RU"/>
        </w:rPr>
      </w:pPr>
      <w:r w:rsidRPr="00DD3B67">
        <w:rPr>
          <w:rFonts w:ascii="Arial" w:hAnsi="Arial" w:cs="Arial"/>
          <w:szCs w:val="24"/>
          <w:lang w:val="ru-RU"/>
        </w:rPr>
        <w:t xml:space="preserve">Ввод в эксплуатацию и первое ТО осуществляется специалистом </w:t>
      </w:r>
      <w:r w:rsidRPr="00DD3B67">
        <w:rPr>
          <w:rFonts w:ascii="Arial" w:hAnsi="Arial" w:cs="Arial"/>
          <w:szCs w:val="24"/>
          <w:lang w:val="en-US"/>
        </w:rPr>
        <w:t>Komatsu</w:t>
      </w:r>
      <w:r w:rsidRPr="00DD3B67">
        <w:rPr>
          <w:rFonts w:ascii="Arial" w:hAnsi="Arial" w:cs="Arial"/>
          <w:szCs w:val="24"/>
          <w:lang w:val="ru-RU"/>
        </w:rPr>
        <w:t xml:space="preserve"> </w:t>
      </w:r>
      <w:r w:rsidRPr="00DD3B67">
        <w:rPr>
          <w:rFonts w:ascii="Arial" w:hAnsi="Arial" w:cs="Arial"/>
          <w:szCs w:val="24"/>
          <w:lang w:val="en-US"/>
        </w:rPr>
        <w:t>Forest</w:t>
      </w:r>
      <w:r w:rsidRPr="00DD3B67">
        <w:rPr>
          <w:rFonts w:ascii="Arial" w:hAnsi="Arial" w:cs="Arial"/>
          <w:szCs w:val="24"/>
          <w:lang w:val="ru-RU"/>
        </w:rPr>
        <w:t>.</w:t>
      </w:r>
    </w:p>
    <w:p w14:paraId="2889D04E" w14:textId="77777777" w:rsidR="008028ED" w:rsidRDefault="008028ED" w:rsidP="008028ED">
      <w:pPr>
        <w:ind w:left="72" w:right="510"/>
        <w:jc w:val="both"/>
        <w:rPr>
          <w:rFonts w:ascii="Arial" w:hAnsi="Arial" w:cs="Arial"/>
          <w:szCs w:val="24"/>
          <w:lang w:val="ru-RU"/>
        </w:rPr>
      </w:pPr>
    </w:p>
    <w:p w14:paraId="4A090425" w14:textId="77777777" w:rsidR="00DE7F0E" w:rsidRDefault="00171DB9" w:rsidP="00905922">
      <w:pPr>
        <w:ind w:right="510"/>
        <w:rPr>
          <w:rFonts w:ascii="Arial" w:hAnsi="Arial" w:cs="Arial"/>
          <w:b/>
          <w:szCs w:val="24"/>
          <w:lang w:val="ru-RU"/>
        </w:rPr>
      </w:pPr>
      <w:r>
        <w:rPr>
          <w:rFonts w:ascii="Arial" w:hAnsi="Arial" w:cs="Arial"/>
          <w:noProof/>
          <w:szCs w:val="24"/>
          <w:lang w:val="ru-RU" w:eastAsia="ru-RU"/>
        </w:rPr>
        <w:drawing>
          <wp:anchor distT="0" distB="0" distL="114300" distR="114300" simplePos="0" relativeHeight="251695104" behindDoc="0" locked="0" layoutInCell="1" allowOverlap="1" wp14:anchorId="69E7B575" wp14:editId="7929322D">
            <wp:simplePos x="0" y="0"/>
            <wp:positionH relativeFrom="column">
              <wp:posOffset>-745490</wp:posOffset>
            </wp:positionH>
            <wp:positionV relativeFrom="paragraph">
              <wp:posOffset>46990</wp:posOffset>
            </wp:positionV>
            <wp:extent cx="609600" cy="609600"/>
            <wp:effectExtent l="0" t="0" r="0" b="0"/>
            <wp:wrapNone/>
            <wp:docPr id="28" name="Рисунок 28" descr="C:\Users\makr01\Dropbox\share\Komatsu\marketing\photos\temp\icons\servi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kr01\Dropbox\share\Komatsu\marketing\photos\temp\icons\service.pn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F0E80A" w14:textId="77777777" w:rsidR="008028ED" w:rsidRDefault="008028ED" w:rsidP="00DE7F0E">
      <w:pPr>
        <w:ind w:right="510"/>
        <w:jc w:val="center"/>
        <w:rPr>
          <w:rFonts w:ascii="Arial" w:hAnsi="Arial" w:cs="Arial"/>
          <w:b/>
          <w:szCs w:val="24"/>
          <w:lang w:val="ru-RU"/>
        </w:rPr>
      </w:pPr>
      <w:r w:rsidRPr="00DD3B67">
        <w:rPr>
          <w:rFonts w:ascii="Arial" w:hAnsi="Arial" w:cs="Arial"/>
          <w:b/>
          <w:szCs w:val="24"/>
          <w:lang w:val="ru-RU"/>
        </w:rPr>
        <w:t>Организация гарантийного и послепродажного обслуживания.</w:t>
      </w:r>
    </w:p>
    <w:p w14:paraId="7302B759" w14:textId="77777777" w:rsidR="00771990" w:rsidRDefault="00771990" w:rsidP="008028ED">
      <w:pPr>
        <w:ind w:right="510"/>
        <w:jc w:val="both"/>
        <w:rPr>
          <w:rFonts w:ascii="Arial" w:hAnsi="Arial" w:cs="Arial"/>
          <w:b/>
          <w:szCs w:val="24"/>
          <w:lang w:val="ru-RU"/>
        </w:rPr>
      </w:pPr>
    </w:p>
    <w:p w14:paraId="4A40CADE" w14:textId="77777777" w:rsidR="00771990" w:rsidRDefault="003F1D93" w:rsidP="008028ED">
      <w:pPr>
        <w:ind w:right="510"/>
        <w:jc w:val="both"/>
        <w:rPr>
          <w:rFonts w:ascii="Arial" w:hAnsi="Arial" w:cs="Arial"/>
          <w:b/>
          <w:szCs w:val="24"/>
          <w:lang w:val="ru-RU"/>
        </w:rPr>
      </w:pPr>
      <w:r>
        <w:rPr>
          <w:rFonts w:ascii="Arial" w:hAnsi="Arial" w:cs="Arial"/>
          <w:b/>
          <w:noProof/>
          <w:sz w:val="22"/>
          <w:lang w:val="ru-RU" w:eastAsia="ru-RU"/>
        </w:rPr>
        <w:drawing>
          <wp:anchor distT="0" distB="0" distL="114300" distR="114300" simplePos="0" relativeHeight="251625472" behindDoc="0" locked="0" layoutInCell="1" allowOverlap="1" wp14:anchorId="3C76DF09" wp14:editId="37572B52">
            <wp:simplePos x="0" y="0"/>
            <wp:positionH relativeFrom="column">
              <wp:posOffset>2691130</wp:posOffset>
            </wp:positionH>
            <wp:positionV relativeFrom="paragraph">
              <wp:posOffset>635</wp:posOffset>
            </wp:positionV>
            <wp:extent cx="3402330" cy="1786255"/>
            <wp:effectExtent l="0" t="0" r="0" b="0"/>
            <wp:wrapNone/>
            <wp:docPr id="79" name="Рисунок 79" descr="Va_servicebil_H6G3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Va_servicebil_H6G3983"/>
                    <pic:cNvPicPr>
                      <a:picLocks noChangeAspect="1" noChangeArrowheads="1"/>
                    </pic:cNvPicPr>
                  </pic:nvPicPr>
                  <pic:blipFill>
                    <a:blip r:embed="rId1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330" cy="1786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2"/>
          <w:lang w:val="ru-RU" w:eastAsia="ru-RU"/>
        </w:rPr>
        <w:drawing>
          <wp:inline distT="0" distB="0" distL="0" distR="0" wp14:anchorId="2625B478" wp14:editId="0F89249B">
            <wp:extent cx="2676525" cy="1790700"/>
            <wp:effectExtent l="0" t="0" r="0" b="0"/>
            <wp:docPr id="2" name="Рисунок 2" descr="Service 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rvice 09"/>
                    <pic:cNvPicPr>
                      <a:picLocks noChangeAspect="1" noChangeArrowheads="1"/>
                    </pic:cNvPicPr>
                  </pic:nvPicPr>
                  <pic:blipFill>
                    <a:blip r:embed="rId1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3721A" w14:textId="77777777" w:rsidR="006D2264" w:rsidRDefault="006D2264" w:rsidP="002F35C7">
      <w:pPr>
        <w:tabs>
          <w:tab w:val="left" w:pos="8789"/>
        </w:tabs>
        <w:ind w:right="510"/>
        <w:jc w:val="both"/>
        <w:rPr>
          <w:rFonts w:ascii="Arial" w:hAnsi="Arial" w:cs="Arial"/>
          <w:szCs w:val="24"/>
          <w:lang w:val="ru-RU"/>
        </w:rPr>
      </w:pPr>
    </w:p>
    <w:p w14:paraId="2F0C68D5" w14:textId="6E78D6BE" w:rsidR="008E0FD4" w:rsidRDefault="00C1077D" w:rsidP="002F35C7">
      <w:pPr>
        <w:tabs>
          <w:tab w:val="left" w:pos="8789"/>
        </w:tabs>
        <w:ind w:right="510"/>
        <w:jc w:val="both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 xml:space="preserve">На территории </w:t>
      </w:r>
      <w:r w:rsidRPr="00C4685D">
        <w:rPr>
          <w:rFonts w:ascii="Arial" w:hAnsi="Arial" w:cs="Arial"/>
          <w:color w:val="FF0000"/>
          <w:szCs w:val="24"/>
          <w:lang w:val="ru-RU"/>
        </w:rPr>
        <w:t>***</w:t>
      </w:r>
      <w:r w:rsidR="00B048B3">
        <w:rPr>
          <w:rFonts w:ascii="Arial" w:hAnsi="Arial" w:cs="Arial"/>
          <w:szCs w:val="24"/>
          <w:lang w:val="ru-RU"/>
        </w:rPr>
        <w:t xml:space="preserve"> </w:t>
      </w:r>
      <w:r>
        <w:rPr>
          <w:rFonts w:ascii="Arial" w:hAnsi="Arial" w:cs="Arial"/>
          <w:szCs w:val="24"/>
          <w:lang w:val="ru-RU"/>
        </w:rPr>
        <w:t xml:space="preserve">области нашим официальным </w:t>
      </w:r>
      <w:r w:rsidR="002F35C7" w:rsidRPr="00AB1AFD">
        <w:rPr>
          <w:rFonts w:ascii="Arial" w:hAnsi="Arial" w:cs="Arial"/>
          <w:szCs w:val="24"/>
          <w:lang w:val="ru-RU"/>
        </w:rPr>
        <w:t xml:space="preserve">региональным дилером </w:t>
      </w:r>
      <w:r>
        <w:rPr>
          <w:rFonts w:ascii="Arial" w:hAnsi="Arial" w:cs="Arial"/>
          <w:szCs w:val="24"/>
          <w:lang w:val="ru-RU"/>
        </w:rPr>
        <w:t xml:space="preserve">является </w:t>
      </w:r>
      <w:r w:rsidR="002F35C7" w:rsidRPr="00AB1AFD">
        <w:rPr>
          <w:rFonts w:ascii="Arial" w:hAnsi="Arial" w:cs="Arial"/>
          <w:szCs w:val="24"/>
          <w:lang w:val="ru-RU"/>
        </w:rPr>
        <w:t>ООО «</w:t>
      </w:r>
      <w:r w:rsidRPr="00C4685D">
        <w:rPr>
          <w:rFonts w:ascii="Arial" w:hAnsi="Arial" w:cs="Arial"/>
          <w:color w:val="FF0000"/>
          <w:szCs w:val="24"/>
          <w:lang w:val="ru-RU"/>
        </w:rPr>
        <w:t>***</w:t>
      </w:r>
      <w:r w:rsidR="00EF5876">
        <w:rPr>
          <w:rFonts w:ascii="Arial" w:hAnsi="Arial" w:cs="Arial"/>
          <w:szCs w:val="24"/>
          <w:lang w:val="ru-RU"/>
        </w:rPr>
        <w:t>». Специалисты</w:t>
      </w:r>
      <w:r w:rsidR="002F35C7" w:rsidRPr="00AB1AFD">
        <w:rPr>
          <w:rFonts w:ascii="Arial" w:hAnsi="Arial" w:cs="Arial"/>
          <w:szCs w:val="24"/>
          <w:lang w:val="ru-RU"/>
        </w:rPr>
        <w:t xml:space="preserve"> </w:t>
      </w:r>
      <w:r w:rsidR="002F35C7" w:rsidRPr="00AB1AFD">
        <w:rPr>
          <w:rFonts w:ascii="Arial" w:hAnsi="Arial" w:cs="Arial"/>
          <w:szCs w:val="24"/>
          <w:lang w:val="en-US"/>
        </w:rPr>
        <w:t>Komatsu</w:t>
      </w:r>
      <w:r w:rsidR="002F35C7" w:rsidRPr="00AB1AFD">
        <w:rPr>
          <w:rFonts w:ascii="Arial" w:hAnsi="Arial" w:cs="Arial"/>
          <w:szCs w:val="24"/>
          <w:lang w:val="ru-RU"/>
        </w:rPr>
        <w:t xml:space="preserve"> </w:t>
      </w:r>
      <w:r w:rsidR="002F35C7" w:rsidRPr="00AB1AFD">
        <w:rPr>
          <w:rFonts w:ascii="Arial" w:hAnsi="Arial" w:cs="Arial"/>
          <w:szCs w:val="24"/>
          <w:lang w:val="en-US"/>
        </w:rPr>
        <w:t>Forest</w:t>
      </w:r>
      <w:r w:rsidR="002F35C7" w:rsidRPr="00AB1AFD">
        <w:rPr>
          <w:rFonts w:ascii="Arial" w:hAnsi="Arial" w:cs="Arial"/>
          <w:szCs w:val="24"/>
          <w:lang w:val="ru-RU"/>
        </w:rPr>
        <w:t xml:space="preserve"> </w:t>
      </w:r>
      <w:r w:rsidR="002F35C7" w:rsidRPr="00AB1AFD">
        <w:rPr>
          <w:rFonts w:ascii="Arial" w:hAnsi="Arial" w:cs="Arial"/>
          <w:szCs w:val="24"/>
          <w:lang w:val="en-US"/>
        </w:rPr>
        <w:t>Russia</w:t>
      </w:r>
      <w:r w:rsidR="002F35C7" w:rsidRPr="00AB1AFD">
        <w:rPr>
          <w:rFonts w:ascii="Arial" w:hAnsi="Arial" w:cs="Arial"/>
          <w:szCs w:val="24"/>
          <w:lang w:val="ru-RU"/>
        </w:rPr>
        <w:t xml:space="preserve"> </w:t>
      </w:r>
      <w:r w:rsidR="00EF5876">
        <w:rPr>
          <w:rFonts w:ascii="Arial" w:hAnsi="Arial" w:cs="Arial"/>
          <w:szCs w:val="24"/>
          <w:lang w:val="ru-RU"/>
        </w:rPr>
        <w:t>при необходимости</w:t>
      </w:r>
      <w:r w:rsidR="008E0FD4">
        <w:rPr>
          <w:rFonts w:ascii="Arial" w:hAnsi="Arial" w:cs="Arial"/>
          <w:szCs w:val="24"/>
          <w:lang w:val="ru-RU"/>
        </w:rPr>
        <w:t xml:space="preserve"> </w:t>
      </w:r>
    </w:p>
    <w:p w14:paraId="0E51AD7A" w14:textId="77777777" w:rsidR="008E0FD4" w:rsidRDefault="008E0FD4" w:rsidP="002F35C7">
      <w:pPr>
        <w:tabs>
          <w:tab w:val="left" w:pos="8789"/>
        </w:tabs>
        <w:ind w:right="510"/>
        <w:jc w:val="both"/>
        <w:rPr>
          <w:rFonts w:ascii="Arial" w:hAnsi="Arial" w:cs="Arial"/>
          <w:szCs w:val="24"/>
          <w:lang w:val="ru-RU"/>
        </w:rPr>
      </w:pPr>
    </w:p>
    <w:p w14:paraId="292D25EA" w14:textId="1A7330C9" w:rsidR="002F35C7" w:rsidRPr="00AB1AFD" w:rsidRDefault="00EF5876" w:rsidP="002F35C7">
      <w:pPr>
        <w:tabs>
          <w:tab w:val="left" w:pos="8789"/>
        </w:tabs>
        <w:ind w:right="510"/>
        <w:jc w:val="both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szCs w:val="24"/>
          <w:lang w:val="ru-RU"/>
        </w:rPr>
        <w:t>консультируют</w:t>
      </w:r>
      <w:r w:rsidR="00072E14">
        <w:rPr>
          <w:rFonts w:ascii="Arial" w:hAnsi="Arial" w:cs="Arial"/>
          <w:szCs w:val="24"/>
          <w:lang w:val="ru-RU"/>
        </w:rPr>
        <w:t xml:space="preserve"> механиков ООО «</w:t>
      </w:r>
      <w:r w:rsidR="00072E14" w:rsidRPr="00C4685D">
        <w:rPr>
          <w:rFonts w:ascii="Arial" w:hAnsi="Arial" w:cs="Arial"/>
          <w:color w:val="FF0000"/>
          <w:szCs w:val="24"/>
          <w:lang w:val="ru-RU"/>
        </w:rPr>
        <w:t>***</w:t>
      </w:r>
      <w:r w:rsidR="002F35C7">
        <w:rPr>
          <w:rFonts w:ascii="Arial" w:hAnsi="Arial" w:cs="Arial"/>
          <w:szCs w:val="24"/>
          <w:lang w:val="ru-RU"/>
        </w:rPr>
        <w:t xml:space="preserve">», а также </w:t>
      </w:r>
      <w:r>
        <w:rPr>
          <w:rFonts w:ascii="Arial" w:hAnsi="Arial" w:cs="Arial"/>
          <w:szCs w:val="24"/>
          <w:lang w:val="ru-RU"/>
        </w:rPr>
        <w:t xml:space="preserve">регулярно проводят курсы повышения квалификации и </w:t>
      </w:r>
      <w:r w:rsidR="002F35C7">
        <w:rPr>
          <w:rFonts w:ascii="Arial" w:hAnsi="Arial" w:cs="Arial"/>
          <w:szCs w:val="24"/>
          <w:lang w:val="ru-RU"/>
        </w:rPr>
        <w:t>осуществляют</w:t>
      </w:r>
      <w:r w:rsidR="002F35C7" w:rsidRPr="00AB1AFD">
        <w:rPr>
          <w:rFonts w:ascii="Arial" w:hAnsi="Arial" w:cs="Arial"/>
          <w:szCs w:val="24"/>
          <w:lang w:val="ru-RU"/>
        </w:rPr>
        <w:t xml:space="preserve"> необходимую информационную и техническую поддержку.</w:t>
      </w:r>
    </w:p>
    <w:p w14:paraId="44144D03" w14:textId="50236017" w:rsidR="00DE7F0E" w:rsidRDefault="00F01902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noProof/>
          <w:szCs w:val="24"/>
          <w:lang w:eastAsia="ru-RU"/>
        </w:rPr>
        <w:drawing>
          <wp:anchor distT="0" distB="0" distL="114300" distR="114300" simplePos="0" relativeHeight="252023808" behindDoc="0" locked="0" layoutInCell="1" allowOverlap="1" wp14:anchorId="04FDA14C" wp14:editId="04F51B3C">
            <wp:simplePos x="0" y="0"/>
            <wp:positionH relativeFrom="column">
              <wp:posOffset>-912495</wp:posOffset>
            </wp:positionH>
            <wp:positionV relativeFrom="paragraph">
              <wp:posOffset>15875</wp:posOffset>
            </wp:positionV>
            <wp:extent cx="7802015" cy="4247515"/>
            <wp:effectExtent l="0" t="0" r="8890" b="635"/>
            <wp:wrapNone/>
            <wp:docPr id="234" name="Рисунок 234" descr="C:\Users\makr01\AppData\Local\Microsoft\Windows\INetCache\Content.Word\map 30.10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kr01\AppData\Local\Microsoft\Windows\INetCache\Content.Word\map 30.10.2017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2015" cy="424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DB3F1C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4B10F8E7" w14:textId="4DF9A2F5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652986B0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052106CD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5F0E996C" w14:textId="26097395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4E20B1DB" w14:textId="67D60815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5753EE6E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49EEE3ED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6CAADF80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724D1A9F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13033FF9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7EB9F0D2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3E589F6D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68E8EB3E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4A9590C6" w14:textId="77777777" w:rsidR="00DE7F0E" w:rsidRDefault="000513F6" w:rsidP="000513F6">
      <w:pPr>
        <w:pStyle w:val="a9"/>
        <w:ind w:right="510" w:firstLine="0"/>
        <w:jc w:val="both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</w:p>
    <w:p w14:paraId="66DFE14E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35D36453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09BC88B7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20D58FAD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3BF5A65B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59FBC7F9" w14:textId="77777777" w:rsidR="00DE7F0E" w:rsidRDefault="00DE7F0E" w:rsidP="002F35C7">
      <w:pPr>
        <w:pStyle w:val="a9"/>
        <w:tabs>
          <w:tab w:val="left" w:pos="720"/>
          <w:tab w:val="left" w:pos="3600"/>
          <w:tab w:val="right" w:pos="7200"/>
          <w:tab w:val="left" w:pos="8789"/>
        </w:tabs>
        <w:ind w:right="510" w:firstLine="0"/>
        <w:jc w:val="both"/>
        <w:rPr>
          <w:rFonts w:ascii="Arial" w:hAnsi="Arial" w:cs="Arial"/>
          <w:szCs w:val="24"/>
        </w:rPr>
      </w:pPr>
    </w:p>
    <w:p w14:paraId="2B339046" w14:textId="77777777" w:rsidR="00843B85" w:rsidRPr="007E15FB" w:rsidRDefault="00843B85" w:rsidP="005C79A2">
      <w:pPr>
        <w:ind w:right="369"/>
        <w:jc w:val="both"/>
        <w:rPr>
          <w:rFonts w:ascii="Arial" w:hAnsi="Arial" w:cs="Arial"/>
          <w:b/>
          <w:szCs w:val="24"/>
          <w:lang w:val="ru-RU"/>
        </w:rPr>
      </w:pPr>
    </w:p>
    <w:p w14:paraId="743287B9" w14:textId="77777777" w:rsidR="00835652" w:rsidRDefault="00835652" w:rsidP="005C79A2">
      <w:pPr>
        <w:ind w:right="369"/>
        <w:jc w:val="both"/>
        <w:rPr>
          <w:rFonts w:ascii="Arial" w:hAnsi="Arial" w:cs="Arial"/>
          <w:b/>
          <w:szCs w:val="24"/>
          <w:lang w:val="ru-RU"/>
        </w:rPr>
      </w:pPr>
    </w:p>
    <w:p w14:paraId="518DAA2F" w14:textId="77E51041" w:rsidR="008028ED" w:rsidRPr="00902936" w:rsidRDefault="008028ED" w:rsidP="005C79A2">
      <w:pPr>
        <w:ind w:right="369"/>
        <w:jc w:val="both"/>
        <w:rPr>
          <w:rFonts w:ascii="Arial" w:hAnsi="Arial" w:cs="Arial"/>
          <w:b/>
          <w:szCs w:val="24"/>
          <w:lang w:val="ru-RU"/>
        </w:rPr>
      </w:pPr>
      <w:r w:rsidRPr="00902936">
        <w:rPr>
          <w:rFonts w:ascii="Arial" w:hAnsi="Arial" w:cs="Arial"/>
          <w:b/>
          <w:szCs w:val="24"/>
          <w:lang w:val="ru-RU"/>
        </w:rPr>
        <w:t xml:space="preserve">Мы рады сообщить Вам, что </w:t>
      </w:r>
      <w:r w:rsidR="00603845" w:rsidRPr="00902936">
        <w:rPr>
          <w:rFonts w:ascii="Arial" w:hAnsi="Arial" w:cs="Arial"/>
          <w:b/>
          <w:szCs w:val="24"/>
          <w:lang w:val="ru-RU"/>
        </w:rPr>
        <w:t xml:space="preserve">растаможенных запасных частей </w:t>
      </w:r>
      <w:r w:rsidR="00603845">
        <w:rPr>
          <w:rFonts w:ascii="Arial" w:hAnsi="Arial" w:cs="Arial"/>
          <w:b/>
          <w:szCs w:val="24"/>
          <w:lang w:val="ru-RU"/>
        </w:rPr>
        <w:t>на</w:t>
      </w:r>
      <w:r w:rsidR="00094111">
        <w:rPr>
          <w:rFonts w:ascii="Arial" w:hAnsi="Arial" w:cs="Arial"/>
          <w:b/>
          <w:szCs w:val="24"/>
          <w:lang w:val="ru-RU"/>
        </w:rPr>
        <w:t xml:space="preserve"> </w:t>
      </w:r>
      <w:r w:rsidRPr="00902936">
        <w:rPr>
          <w:rFonts w:ascii="Arial" w:hAnsi="Arial" w:cs="Arial"/>
          <w:b/>
          <w:szCs w:val="24"/>
          <w:lang w:val="ru-RU"/>
        </w:rPr>
        <w:t>склад</w:t>
      </w:r>
      <w:r w:rsidR="00603845">
        <w:rPr>
          <w:rFonts w:ascii="Arial" w:hAnsi="Arial" w:cs="Arial"/>
          <w:b/>
          <w:szCs w:val="24"/>
          <w:lang w:val="ru-RU"/>
        </w:rPr>
        <w:t>ах</w:t>
      </w:r>
      <w:r w:rsidRPr="00902936">
        <w:rPr>
          <w:rFonts w:ascii="Arial" w:hAnsi="Arial" w:cs="Arial"/>
          <w:b/>
          <w:szCs w:val="24"/>
          <w:lang w:val="ru-RU"/>
        </w:rPr>
        <w:t xml:space="preserve"> </w:t>
      </w:r>
      <w:r w:rsidR="00603845" w:rsidRPr="00902936">
        <w:rPr>
          <w:rFonts w:ascii="Arial" w:hAnsi="Arial" w:cs="Arial"/>
          <w:b/>
          <w:szCs w:val="24"/>
          <w:lang w:val="en-US"/>
        </w:rPr>
        <w:t>Komatsu</w:t>
      </w:r>
      <w:r w:rsidR="00603845" w:rsidRPr="00902936">
        <w:rPr>
          <w:rFonts w:ascii="Arial" w:hAnsi="Arial" w:cs="Arial"/>
          <w:b/>
          <w:szCs w:val="24"/>
          <w:lang w:val="ru-RU"/>
        </w:rPr>
        <w:t xml:space="preserve"> </w:t>
      </w:r>
      <w:r w:rsidR="00603845" w:rsidRPr="00902936">
        <w:rPr>
          <w:rFonts w:ascii="Arial" w:hAnsi="Arial" w:cs="Arial"/>
          <w:b/>
          <w:szCs w:val="24"/>
          <w:lang w:val="en-US"/>
        </w:rPr>
        <w:t>Forest</w:t>
      </w:r>
      <w:r w:rsidR="00603845" w:rsidRPr="00902936">
        <w:rPr>
          <w:rFonts w:ascii="Arial" w:hAnsi="Arial" w:cs="Arial"/>
          <w:b/>
          <w:szCs w:val="24"/>
          <w:lang w:val="ru-RU"/>
        </w:rPr>
        <w:t xml:space="preserve"> </w:t>
      </w:r>
      <w:r w:rsidR="00603845">
        <w:rPr>
          <w:rFonts w:ascii="Arial" w:hAnsi="Arial" w:cs="Arial"/>
          <w:b/>
          <w:szCs w:val="24"/>
          <w:lang w:val="en-US"/>
        </w:rPr>
        <w:t>Russia</w:t>
      </w:r>
      <w:r w:rsidR="00603845" w:rsidRPr="00603845">
        <w:rPr>
          <w:rFonts w:ascii="Arial" w:hAnsi="Arial" w:cs="Arial"/>
          <w:b/>
          <w:szCs w:val="24"/>
          <w:lang w:val="ru-RU"/>
        </w:rPr>
        <w:t xml:space="preserve"> </w:t>
      </w:r>
      <w:r w:rsidR="003F4545">
        <w:rPr>
          <w:rFonts w:ascii="Arial" w:hAnsi="Arial" w:cs="Arial"/>
          <w:b/>
          <w:szCs w:val="24"/>
          <w:lang w:val="ru-RU"/>
        </w:rPr>
        <w:t xml:space="preserve">более </w:t>
      </w:r>
      <w:r w:rsidR="00603845">
        <w:rPr>
          <w:rFonts w:ascii="Arial" w:hAnsi="Arial" w:cs="Arial"/>
          <w:b/>
          <w:szCs w:val="24"/>
          <w:lang w:val="ru-RU"/>
        </w:rPr>
        <w:t xml:space="preserve">чем на </w:t>
      </w:r>
      <w:r w:rsidR="00B005B1">
        <w:rPr>
          <w:rFonts w:ascii="Arial" w:hAnsi="Arial" w:cs="Arial"/>
          <w:b/>
          <w:szCs w:val="24"/>
          <w:lang w:val="ru-RU"/>
        </w:rPr>
        <w:t>6</w:t>
      </w:r>
      <w:r w:rsidR="006B0977">
        <w:rPr>
          <w:rFonts w:ascii="Arial" w:hAnsi="Arial" w:cs="Arial"/>
          <w:b/>
          <w:szCs w:val="24"/>
          <w:lang w:val="ru-RU"/>
        </w:rPr>
        <w:t xml:space="preserve"> </w:t>
      </w:r>
      <w:r w:rsidR="009637B7">
        <w:rPr>
          <w:rFonts w:ascii="Arial" w:hAnsi="Arial" w:cs="Arial"/>
          <w:b/>
          <w:szCs w:val="24"/>
          <w:lang w:val="ru-RU"/>
        </w:rPr>
        <w:t>млн. Е</w:t>
      </w:r>
      <w:r w:rsidRPr="00902936">
        <w:rPr>
          <w:rFonts w:ascii="Arial" w:hAnsi="Arial" w:cs="Arial"/>
          <w:b/>
          <w:szCs w:val="24"/>
          <w:lang w:val="ru-RU"/>
        </w:rPr>
        <w:t xml:space="preserve">вро, </w:t>
      </w:r>
      <w:r w:rsidRPr="00902936">
        <w:rPr>
          <w:rFonts w:ascii="Arial" w:hAnsi="Arial" w:cs="Arial"/>
          <w:szCs w:val="24"/>
          <w:lang w:val="ru-RU"/>
        </w:rPr>
        <w:t xml:space="preserve">что существенно облегчает работу по поставкам запчастей и ускорит их доставку в регионы.   </w:t>
      </w:r>
    </w:p>
    <w:p w14:paraId="42C6AF28" w14:textId="77777777" w:rsidR="008028ED" w:rsidRPr="00902936" w:rsidRDefault="008028ED" w:rsidP="005C79A2">
      <w:pPr>
        <w:ind w:right="369"/>
        <w:jc w:val="both"/>
        <w:rPr>
          <w:rFonts w:ascii="Arial" w:hAnsi="Arial" w:cs="Arial"/>
          <w:szCs w:val="24"/>
          <w:lang w:val="ru-RU"/>
        </w:rPr>
      </w:pPr>
    </w:p>
    <w:p w14:paraId="5B3A6274" w14:textId="77777777" w:rsidR="008028ED" w:rsidRDefault="008028ED" w:rsidP="005C79A2">
      <w:pPr>
        <w:pStyle w:val="20"/>
        <w:ind w:right="369"/>
        <w:rPr>
          <w:rFonts w:ascii="Arial" w:hAnsi="Arial" w:cs="Arial"/>
          <w:szCs w:val="24"/>
          <w:u w:val="single"/>
        </w:rPr>
      </w:pPr>
      <w:r w:rsidRPr="00902936">
        <w:rPr>
          <w:rFonts w:ascii="Arial" w:hAnsi="Arial" w:cs="Arial"/>
          <w:szCs w:val="24"/>
          <w:u w:val="single"/>
        </w:rPr>
        <w:t>Данное</w:t>
      </w:r>
      <w:r w:rsidR="005B5368">
        <w:rPr>
          <w:rFonts w:ascii="Arial" w:hAnsi="Arial" w:cs="Arial"/>
          <w:szCs w:val="24"/>
          <w:u w:val="single"/>
        </w:rPr>
        <w:t xml:space="preserve"> предложение действительно до </w:t>
      </w:r>
      <w:r w:rsidR="006B0977" w:rsidRPr="00374719">
        <w:rPr>
          <w:rFonts w:ascii="Arial" w:hAnsi="Arial" w:cs="Arial"/>
          <w:color w:val="FF0000"/>
          <w:szCs w:val="24"/>
          <w:u w:val="single"/>
        </w:rPr>
        <w:t>***</w:t>
      </w:r>
      <w:r w:rsidR="005B5368">
        <w:rPr>
          <w:rFonts w:ascii="Arial" w:hAnsi="Arial" w:cs="Arial"/>
          <w:szCs w:val="24"/>
          <w:u w:val="single"/>
        </w:rPr>
        <w:t xml:space="preserve"> г. </w:t>
      </w:r>
    </w:p>
    <w:p w14:paraId="69DFDC92" w14:textId="77777777" w:rsidR="0036005C" w:rsidRDefault="0036005C" w:rsidP="005C79A2">
      <w:pPr>
        <w:pStyle w:val="20"/>
        <w:ind w:right="369"/>
        <w:rPr>
          <w:rFonts w:ascii="Arial" w:hAnsi="Arial" w:cs="Arial"/>
          <w:szCs w:val="24"/>
        </w:rPr>
      </w:pPr>
    </w:p>
    <w:p w14:paraId="4C1DC479" w14:textId="77777777" w:rsidR="008028ED" w:rsidRPr="00902936" w:rsidRDefault="00C1077D" w:rsidP="005C79A2">
      <w:pPr>
        <w:pStyle w:val="20"/>
        <w:ind w:right="369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Подробную информацию о технике </w:t>
      </w:r>
      <w:r>
        <w:rPr>
          <w:rFonts w:ascii="Arial" w:hAnsi="Arial" w:cs="Arial"/>
          <w:szCs w:val="24"/>
          <w:lang w:val="en-US"/>
        </w:rPr>
        <w:t>Komatsu</w:t>
      </w:r>
      <w:r w:rsidRPr="00C1077D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 xml:space="preserve">и о нашей компании </w:t>
      </w:r>
      <w:r w:rsidR="003F5705">
        <w:rPr>
          <w:rFonts w:ascii="Arial" w:hAnsi="Arial" w:cs="Arial"/>
          <w:szCs w:val="24"/>
        </w:rPr>
        <w:t>Вы можете получить,</w:t>
      </w:r>
      <w:r w:rsidR="008028ED" w:rsidRPr="00902936">
        <w:rPr>
          <w:rFonts w:ascii="Arial" w:hAnsi="Arial" w:cs="Arial"/>
          <w:szCs w:val="24"/>
        </w:rPr>
        <w:t xml:space="preserve"> посетив наш сайт </w:t>
      </w:r>
      <w:hyperlink r:id="rId158" w:history="1">
        <w:r w:rsidR="008028ED" w:rsidRPr="00902936">
          <w:rPr>
            <w:rStyle w:val="aa"/>
            <w:rFonts w:ascii="Arial" w:hAnsi="Arial" w:cs="Arial"/>
            <w:szCs w:val="24"/>
            <w:lang w:val="en-US"/>
          </w:rPr>
          <w:t>www</w:t>
        </w:r>
        <w:r w:rsidR="008028ED" w:rsidRPr="00902936">
          <w:rPr>
            <w:rStyle w:val="aa"/>
            <w:rFonts w:ascii="Arial" w:hAnsi="Arial" w:cs="Arial"/>
            <w:szCs w:val="24"/>
          </w:rPr>
          <w:t>.</w:t>
        </w:r>
        <w:r w:rsidR="008028ED" w:rsidRPr="00902936">
          <w:rPr>
            <w:rStyle w:val="aa"/>
            <w:rFonts w:ascii="Arial" w:hAnsi="Arial" w:cs="Arial"/>
            <w:szCs w:val="24"/>
            <w:lang w:val="en-US"/>
          </w:rPr>
          <w:t>komatsuforest</w:t>
        </w:r>
        <w:r w:rsidR="008028ED" w:rsidRPr="00902936">
          <w:rPr>
            <w:rStyle w:val="aa"/>
            <w:rFonts w:ascii="Arial" w:hAnsi="Arial" w:cs="Arial"/>
            <w:szCs w:val="24"/>
          </w:rPr>
          <w:t>.</w:t>
        </w:r>
        <w:r w:rsidR="008028ED" w:rsidRPr="00902936">
          <w:rPr>
            <w:rStyle w:val="aa"/>
            <w:rFonts w:ascii="Arial" w:hAnsi="Arial" w:cs="Arial"/>
            <w:szCs w:val="24"/>
            <w:lang w:val="en-US"/>
          </w:rPr>
          <w:t>ru</w:t>
        </w:r>
      </w:hyperlink>
      <w:r w:rsidR="008028ED" w:rsidRPr="00902936">
        <w:rPr>
          <w:rFonts w:ascii="Arial" w:hAnsi="Arial" w:cs="Arial"/>
          <w:szCs w:val="24"/>
        </w:rPr>
        <w:t xml:space="preserve"> или по </w:t>
      </w:r>
      <w:r>
        <w:rPr>
          <w:rFonts w:ascii="Arial" w:hAnsi="Arial" w:cs="Arial"/>
          <w:szCs w:val="24"/>
        </w:rPr>
        <w:t xml:space="preserve">отдельному </w:t>
      </w:r>
      <w:r w:rsidR="008028ED" w:rsidRPr="00902936">
        <w:rPr>
          <w:rFonts w:ascii="Arial" w:hAnsi="Arial" w:cs="Arial"/>
          <w:szCs w:val="24"/>
        </w:rPr>
        <w:t>запросу.</w:t>
      </w:r>
    </w:p>
    <w:p w14:paraId="2D074454" w14:textId="77777777" w:rsidR="008028ED" w:rsidRPr="00AB239B" w:rsidRDefault="008028ED" w:rsidP="005C79A2">
      <w:pPr>
        <w:pStyle w:val="20"/>
        <w:ind w:right="369"/>
        <w:rPr>
          <w:rFonts w:ascii="Arial" w:hAnsi="Arial" w:cs="Arial"/>
          <w:b/>
          <w:szCs w:val="24"/>
        </w:rPr>
      </w:pPr>
    </w:p>
    <w:p w14:paraId="0AD51359" w14:textId="77777777" w:rsidR="008028ED" w:rsidRPr="00D51BA0" w:rsidRDefault="004638A0" w:rsidP="005C79A2">
      <w:pPr>
        <w:ind w:right="369"/>
        <w:jc w:val="both"/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b/>
          <w:noProof/>
          <w:szCs w:val="24"/>
          <w:lang w:val="ru-RU" w:eastAsia="ru-RU"/>
        </w:rPr>
        <w:drawing>
          <wp:anchor distT="0" distB="0" distL="114300" distR="114300" simplePos="0" relativeHeight="251694080" behindDoc="0" locked="0" layoutInCell="1" allowOverlap="1" wp14:anchorId="4E57FA66" wp14:editId="202DFABE">
            <wp:simplePos x="0" y="0"/>
            <wp:positionH relativeFrom="column">
              <wp:posOffset>-783590</wp:posOffset>
            </wp:positionH>
            <wp:positionV relativeFrom="paragraph">
              <wp:posOffset>1270</wp:posOffset>
            </wp:positionV>
            <wp:extent cx="609600" cy="609600"/>
            <wp:effectExtent l="0" t="0" r="0" b="0"/>
            <wp:wrapNone/>
            <wp:docPr id="26" name="Рисунок 26" descr="C:\Users\makr01\Dropbox\share\Komatsu\marketing\photos\temp\icons\handshak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kr01\Dropbox\share\Komatsu\marketing\photos\temp\icons\handshake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8ED" w:rsidRPr="00D51BA0">
        <w:rPr>
          <w:rFonts w:ascii="Arial" w:hAnsi="Arial" w:cs="Arial"/>
          <w:szCs w:val="24"/>
          <w:lang w:val="ru-RU"/>
        </w:rPr>
        <w:t xml:space="preserve">Мы готовы встретиться с Вами в удобное для Вас время, чтобы обсудить любые </w:t>
      </w:r>
      <w:r w:rsidR="00432AAF" w:rsidRPr="00D51BA0">
        <w:rPr>
          <w:rFonts w:ascii="Arial" w:hAnsi="Arial" w:cs="Arial"/>
          <w:szCs w:val="24"/>
          <w:lang w:val="ru-RU"/>
        </w:rPr>
        <w:t>коммерческ</w:t>
      </w:r>
      <w:r w:rsidR="00F17871">
        <w:rPr>
          <w:rFonts w:ascii="Arial" w:hAnsi="Arial" w:cs="Arial"/>
          <w:szCs w:val="24"/>
          <w:lang w:val="ru-RU"/>
        </w:rPr>
        <w:t xml:space="preserve">ие и </w:t>
      </w:r>
      <w:r w:rsidR="00432AAF" w:rsidRPr="00D51BA0">
        <w:rPr>
          <w:rFonts w:ascii="Arial" w:hAnsi="Arial" w:cs="Arial"/>
          <w:szCs w:val="24"/>
          <w:lang w:val="ru-RU"/>
        </w:rPr>
        <w:t xml:space="preserve">технические </w:t>
      </w:r>
      <w:r w:rsidR="008028ED" w:rsidRPr="00D51BA0">
        <w:rPr>
          <w:rFonts w:ascii="Arial" w:hAnsi="Arial" w:cs="Arial"/>
          <w:szCs w:val="24"/>
          <w:lang w:val="ru-RU"/>
        </w:rPr>
        <w:t xml:space="preserve">вопросы касательно </w:t>
      </w:r>
      <w:r w:rsidR="00432AAF" w:rsidRPr="00D51BA0">
        <w:rPr>
          <w:rFonts w:ascii="Arial" w:hAnsi="Arial" w:cs="Arial"/>
          <w:szCs w:val="24"/>
          <w:lang w:val="ru-RU"/>
        </w:rPr>
        <w:t xml:space="preserve">нашей лесной техники «Комацу» </w:t>
      </w:r>
      <w:r w:rsidR="008028ED" w:rsidRPr="00D51BA0">
        <w:rPr>
          <w:rFonts w:ascii="Arial" w:hAnsi="Arial" w:cs="Arial"/>
          <w:szCs w:val="24"/>
          <w:lang w:val="ru-RU"/>
        </w:rPr>
        <w:t>и других вопросов, связанных с поставкой нашей техники «</w:t>
      </w:r>
      <w:r w:rsidR="00940F60" w:rsidRPr="00D51BA0">
        <w:rPr>
          <w:rFonts w:ascii="Arial" w:hAnsi="Arial" w:cs="Arial"/>
          <w:szCs w:val="24"/>
          <w:lang w:val="ru-RU"/>
        </w:rPr>
        <w:t>Komatsu</w:t>
      </w:r>
      <w:r w:rsidR="008028ED" w:rsidRPr="00D51BA0">
        <w:rPr>
          <w:rFonts w:ascii="Arial" w:hAnsi="Arial" w:cs="Arial"/>
          <w:szCs w:val="24"/>
          <w:lang w:val="ru-RU"/>
        </w:rPr>
        <w:t>» в Ваш адрес.</w:t>
      </w:r>
    </w:p>
    <w:p w14:paraId="2B540617" w14:textId="77777777" w:rsidR="00D51BA0" w:rsidRPr="00F17871" w:rsidRDefault="00D51BA0" w:rsidP="008028ED">
      <w:pPr>
        <w:pStyle w:val="20"/>
        <w:ind w:right="510"/>
        <w:rPr>
          <w:rFonts w:ascii="Arial" w:hAnsi="Arial" w:cs="Arial"/>
          <w:b/>
          <w:szCs w:val="24"/>
        </w:rPr>
      </w:pPr>
    </w:p>
    <w:p w14:paraId="517A6224" w14:textId="77777777" w:rsidR="008028ED" w:rsidRPr="00902936" w:rsidRDefault="008028ED" w:rsidP="008028ED">
      <w:pPr>
        <w:pStyle w:val="20"/>
        <w:ind w:right="510"/>
        <w:rPr>
          <w:rFonts w:ascii="Arial" w:hAnsi="Arial" w:cs="Arial"/>
          <w:szCs w:val="24"/>
        </w:rPr>
      </w:pPr>
      <w:r w:rsidRPr="00902936">
        <w:rPr>
          <w:rFonts w:ascii="Arial" w:hAnsi="Arial" w:cs="Arial"/>
          <w:b/>
          <w:szCs w:val="24"/>
        </w:rPr>
        <w:t>С уважением</w:t>
      </w:r>
    </w:p>
    <w:p w14:paraId="5F13EB59" w14:textId="77777777" w:rsidR="008028ED" w:rsidRPr="00902936" w:rsidRDefault="008028ED" w:rsidP="008028ED">
      <w:pPr>
        <w:pStyle w:val="1"/>
        <w:spacing w:before="0" w:after="0"/>
        <w:rPr>
          <w:rFonts w:cs="Arial"/>
          <w:kern w:val="0"/>
          <w:sz w:val="24"/>
          <w:szCs w:val="24"/>
          <w:lang w:val="ru-RU"/>
        </w:rPr>
      </w:pPr>
      <w:r w:rsidRPr="00902936">
        <w:rPr>
          <w:rFonts w:cs="Arial"/>
          <w:kern w:val="0"/>
          <w:sz w:val="24"/>
          <w:szCs w:val="24"/>
        </w:rPr>
        <w:t>Komatsu</w:t>
      </w:r>
      <w:r w:rsidRPr="00902936">
        <w:rPr>
          <w:rFonts w:cs="Arial"/>
          <w:kern w:val="0"/>
          <w:sz w:val="24"/>
          <w:szCs w:val="24"/>
          <w:lang w:val="ru-RU"/>
        </w:rPr>
        <w:t xml:space="preserve"> </w:t>
      </w:r>
      <w:r w:rsidRPr="00902936">
        <w:rPr>
          <w:rFonts w:cs="Arial"/>
          <w:kern w:val="0"/>
          <w:sz w:val="24"/>
          <w:szCs w:val="24"/>
        </w:rPr>
        <w:t>Forest</w:t>
      </w:r>
      <w:r w:rsidRPr="00902936">
        <w:rPr>
          <w:rFonts w:cs="Arial"/>
          <w:kern w:val="0"/>
          <w:sz w:val="24"/>
          <w:szCs w:val="24"/>
          <w:lang w:val="ru-RU"/>
        </w:rPr>
        <w:t xml:space="preserve"> </w:t>
      </w:r>
      <w:r w:rsidRPr="00902936">
        <w:rPr>
          <w:rFonts w:cs="Arial"/>
          <w:kern w:val="0"/>
          <w:sz w:val="24"/>
          <w:szCs w:val="24"/>
          <w:lang w:val="fi-FI"/>
        </w:rPr>
        <w:t>Russia</w:t>
      </w:r>
    </w:p>
    <w:p w14:paraId="1A38A13B" w14:textId="77777777" w:rsidR="008028ED" w:rsidRPr="00902936" w:rsidRDefault="008028ED" w:rsidP="008028ED">
      <w:pPr>
        <w:pStyle w:val="1"/>
        <w:spacing w:before="0" w:after="0"/>
        <w:rPr>
          <w:rFonts w:cs="Arial"/>
          <w:kern w:val="0"/>
          <w:sz w:val="24"/>
          <w:szCs w:val="24"/>
          <w:lang w:val="ru-RU"/>
        </w:rPr>
      </w:pPr>
      <w:r w:rsidRPr="00902936">
        <w:rPr>
          <w:rFonts w:cs="Arial"/>
          <w:kern w:val="0"/>
          <w:sz w:val="24"/>
          <w:szCs w:val="24"/>
          <w:lang w:val="ru-RU"/>
        </w:rPr>
        <w:t xml:space="preserve">Лесозаготовительные машины </w:t>
      </w:r>
      <w:r w:rsidR="00940F60">
        <w:rPr>
          <w:rFonts w:cs="Arial"/>
          <w:kern w:val="0"/>
          <w:sz w:val="24"/>
          <w:szCs w:val="24"/>
          <w:lang w:val="fi-FI"/>
        </w:rPr>
        <w:t>Komatsu</w:t>
      </w:r>
    </w:p>
    <w:p w14:paraId="098E1D7E" w14:textId="77777777" w:rsidR="008028ED" w:rsidRPr="00AB239B" w:rsidRDefault="008028ED" w:rsidP="008028ED">
      <w:pPr>
        <w:rPr>
          <w:rFonts w:ascii="Arial" w:hAnsi="Arial" w:cs="Arial"/>
          <w:b/>
          <w:szCs w:val="24"/>
          <w:lang w:val="ru-RU"/>
        </w:rPr>
      </w:pPr>
    </w:p>
    <w:p w14:paraId="2C0E2212" w14:textId="77777777" w:rsidR="008028ED" w:rsidRPr="00902936" w:rsidRDefault="008028ED" w:rsidP="008028ED">
      <w:pPr>
        <w:rPr>
          <w:rFonts w:ascii="Arial" w:hAnsi="Arial" w:cs="Arial"/>
          <w:b/>
          <w:szCs w:val="24"/>
          <w:lang w:val="ru-RU"/>
        </w:rPr>
      </w:pPr>
      <w:r w:rsidRPr="00902936">
        <w:rPr>
          <w:rFonts w:ascii="Arial" w:hAnsi="Arial" w:cs="Arial"/>
          <w:b/>
          <w:szCs w:val="24"/>
          <w:lang w:val="ru-RU"/>
        </w:rPr>
        <w:t>Тимофей Богатенко</w:t>
      </w:r>
      <w:r w:rsidRPr="00902936">
        <w:rPr>
          <w:rFonts w:ascii="Arial" w:hAnsi="Arial" w:cs="Arial"/>
          <w:b/>
          <w:szCs w:val="24"/>
          <w:lang w:val="ru-RU"/>
        </w:rPr>
        <w:tab/>
      </w:r>
      <w:r w:rsidRPr="00902936">
        <w:rPr>
          <w:rFonts w:ascii="Arial" w:hAnsi="Arial" w:cs="Arial"/>
          <w:b/>
          <w:szCs w:val="24"/>
          <w:lang w:val="ru-RU"/>
        </w:rPr>
        <w:tab/>
      </w:r>
      <w:r w:rsidRPr="00902936">
        <w:rPr>
          <w:rFonts w:ascii="Arial" w:hAnsi="Arial" w:cs="Arial"/>
          <w:b/>
          <w:szCs w:val="24"/>
          <w:lang w:val="ru-RU"/>
        </w:rPr>
        <w:tab/>
      </w:r>
    </w:p>
    <w:p w14:paraId="353DE854" w14:textId="77777777" w:rsidR="008028ED" w:rsidRPr="00902936" w:rsidRDefault="00C1077D" w:rsidP="008028ED">
      <w:pPr>
        <w:rPr>
          <w:rFonts w:ascii="Arial" w:hAnsi="Arial" w:cs="Arial"/>
          <w:b/>
          <w:szCs w:val="24"/>
          <w:lang w:val="ru-RU"/>
        </w:rPr>
      </w:pPr>
      <w:r>
        <w:rPr>
          <w:rFonts w:ascii="Arial" w:hAnsi="Arial" w:cs="Arial"/>
          <w:b/>
          <w:szCs w:val="24"/>
          <w:lang w:val="ru-RU"/>
        </w:rPr>
        <w:t>Директор по продажам и маркетингу</w:t>
      </w:r>
    </w:p>
    <w:p w14:paraId="2306A58D" w14:textId="77777777" w:rsidR="008028ED" w:rsidRPr="00902936" w:rsidRDefault="008028ED" w:rsidP="008028ED">
      <w:pPr>
        <w:rPr>
          <w:rFonts w:ascii="Arial" w:hAnsi="Arial" w:cs="Arial"/>
          <w:b/>
          <w:szCs w:val="24"/>
          <w:lang w:val="en-US"/>
        </w:rPr>
      </w:pPr>
      <w:r w:rsidRPr="00902936">
        <w:rPr>
          <w:rFonts w:ascii="Arial" w:hAnsi="Arial" w:cs="Arial"/>
          <w:b/>
          <w:szCs w:val="24"/>
          <w:lang w:val="ru-RU"/>
        </w:rPr>
        <w:t>Те</w:t>
      </w:r>
      <w:r w:rsidRPr="00902936">
        <w:rPr>
          <w:rFonts w:ascii="Arial" w:hAnsi="Arial" w:cs="Arial"/>
          <w:b/>
          <w:szCs w:val="24"/>
          <w:lang w:val="en-US"/>
        </w:rPr>
        <w:t>l: + 7 812 44 999 07</w:t>
      </w:r>
    </w:p>
    <w:p w14:paraId="5109CD31" w14:textId="77777777" w:rsidR="008028ED" w:rsidRPr="00902936" w:rsidRDefault="008028ED" w:rsidP="008028ED">
      <w:pPr>
        <w:rPr>
          <w:rFonts w:ascii="Arial" w:hAnsi="Arial" w:cs="Arial"/>
          <w:b/>
          <w:szCs w:val="24"/>
          <w:lang w:val="en-US"/>
        </w:rPr>
      </w:pPr>
      <w:r w:rsidRPr="00902936">
        <w:rPr>
          <w:rFonts w:ascii="Arial" w:hAnsi="Arial" w:cs="Arial"/>
          <w:b/>
          <w:szCs w:val="24"/>
          <w:lang w:val="en-US"/>
        </w:rPr>
        <w:t>Fax: +7 812 44 999 08</w:t>
      </w:r>
      <w:r w:rsidRPr="00902936">
        <w:rPr>
          <w:rFonts w:ascii="Arial" w:hAnsi="Arial" w:cs="Arial"/>
          <w:b/>
          <w:szCs w:val="24"/>
          <w:lang w:val="en-US"/>
        </w:rPr>
        <w:tab/>
      </w:r>
    </w:p>
    <w:p w14:paraId="0011A8C5" w14:textId="77777777" w:rsidR="008028ED" w:rsidRPr="00EA5791" w:rsidRDefault="008028ED" w:rsidP="008028ED">
      <w:pPr>
        <w:rPr>
          <w:rFonts w:ascii="Arial" w:hAnsi="Arial" w:cs="Arial"/>
          <w:b/>
          <w:szCs w:val="24"/>
          <w:lang w:val="en-US"/>
        </w:rPr>
      </w:pPr>
      <w:r w:rsidRPr="00902936">
        <w:rPr>
          <w:rFonts w:ascii="Arial" w:hAnsi="Arial" w:cs="Arial"/>
          <w:b/>
          <w:szCs w:val="24"/>
          <w:lang w:val="en-US"/>
        </w:rPr>
        <w:t>Mob. tel. +7 921 906-96-90</w:t>
      </w:r>
    </w:p>
    <w:p w14:paraId="40844A7C" w14:textId="77777777" w:rsidR="008028ED" w:rsidRPr="00902936" w:rsidRDefault="00DB14AB" w:rsidP="008028ED">
      <w:pPr>
        <w:rPr>
          <w:rFonts w:ascii="Arial" w:hAnsi="Arial" w:cs="Arial"/>
          <w:b/>
          <w:szCs w:val="24"/>
          <w:lang w:val="en-US"/>
        </w:rPr>
      </w:pPr>
      <w:hyperlink r:id="rId160" w:history="1">
        <w:r w:rsidR="008028ED" w:rsidRPr="00902936">
          <w:rPr>
            <w:rStyle w:val="aa"/>
            <w:rFonts w:ascii="Arial" w:hAnsi="Arial" w:cs="Arial"/>
            <w:b/>
            <w:szCs w:val="24"/>
            <w:lang w:val="en-US"/>
          </w:rPr>
          <w:t>tim.bogatenko@komatsuforest.com</w:t>
        </w:r>
      </w:hyperlink>
      <w:r w:rsidR="008028ED" w:rsidRPr="00902936">
        <w:rPr>
          <w:rFonts w:ascii="Arial" w:hAnsi="Arial" w:cs="Arial"/>
          <w:b/>
          <w:szCs w:val="24"/>
          <w:lang w:val="en-US"/>
        </w:rPr>
        <w:t>,</w:t>
      </w:r>
    </w:p>
    <w:p w14:paraId="2E2A4460" w14:textId="77777777" w:rsidR="00B77FF8" w:rsidRDefault="00DB14AB" w:rsidP="00EC475C">
      <w:pPr>
        <w:rPr>
          <w:rStyle w:val="aa"/>
          <w:rFonts w:ascii="Arial" w:hAnsi="Arial" w:cs="Arial"/>
          <w:b/>
          <w:szCs w:val="24"/>
          <w:lang w:val="en-US"/>
        </w:rPr>
      </w:pPr>
      <w:hyperlink r:id="rId161" w:history="1">
        <w:r w:rsidR="008028ED" w:rsidRPr="00902936">
          <w:rPr>
            <w:rStyle w:val="aa"/>
            <w:rFonts w:ascii="Arial" w:hAnsi="Arial" w:cs="Arial"/>
            <w:b/>
            <w:szCs w:val="24"/>
            <w:lang w:val="en-US"/>
          </w:rPr>
          <w:t>www.komatsuforest.ru</w:t>
        </w:r>
      </w:hyperlink>
      <w:r w:rsidR="008028ED" w:rsidRPr="00902936">
        <w:rPr>
          <w:rFonts w:ascii="Arial" w:hAnsi="Arial" w:cs="Arial"/>
          <w:b/>
          <w:szCs w:val="24"/>
          <w:lang w:val="en-US"/>
        </w:rPr>
        <w:t xml:space="preserve">, </w:t>
      </w:r>
      <w:hyperlink r:id="rId162" w:history="1">
        <w:r w:rsidR="008028ED" w:rsidRPr="00902936">
          <w:rPr>
            <w:rStyle w:val="aa"/>
            <w:rFonts w:ascii="Arial" w:hAnsi="Arial" w:cs="Arial"/>
            <w:b/>
            <w:szCs w:val="24"/>
            <w:lang w:val="en-US"/>
          </w:rPr>
          <w:t>www.komatsuforest.com</w:t>
        </w:r>
      </w:hyperlink>
    </w:p>
    <w:p w14:paraId="268DE95F" w14:textId="77777777" w:rsidR="0008588B" w:rsidRDefault="0008588B" w:rsidP="00EC475C">
      <w:pPr>
        <w:rPr>
          <w:rStyle w:val="aa"/>
          <w:rFonts w:ascii="Arial" w:hAnsi="Arial" w:cs="Arial"/>
          <w:b/>
          <w:szCs w:val="24"/>
          <w:lang w:val="en-US"/>
        </w:rPr>
      </w:pPr>
    </w:p>
    <w:p w14:paraId="2D3EBAD4" w14:textId="3AED7FF6" w:rsidR="0008588B" w:rsidRDefault="0008588B" w:rsidP="00EC475C">
      <w:pPr>
        <w:rPr>
          <w:rStyle w:val="aa"/>
          <w:rFonts w:ascii="Arial" w:hAnsi="Arial" w:cs="Arial"/>
          <w:b/>
          <w:szCs w:val="24"/>
          <w:lang w:val="en-US"/>
        </w:rPr>
      </w:pPr>
    </w:p>
    <w:p w14:paraId="5A921E45" w14:textId="77777777" w:rsidR="0008588B" w:rsidRDefault="0008588B" w:rsidP="00EC475C">
      <w:pPr>
        <w:rPr>
          <w:rStyle w:val="aa"/>
          <w:rFonts w:ascii="Arial" w:hAnsi="Arial" w:cs="Arial"/>
          <w:b/>
          <w:szCs w:val="24"/>
          <w:lang w:val="en-US"/>
        </w:rPr>
      </w:pPr>
    </w:p>
    <w:p w14:paraId="32A0334E" w14:textId="7FA2717A" w:rsidR="0008588B" w:rsidRDefault="0008588B" w:rsidP="00EC475C">
      <w:pPr>
        <w:rPr>
          <w:rStyle w:val="aa"/>
          <w:rFonts w:ascii="Arial" w:hAnsi="Arial" w:cs="Arial"/>
          <w:b/>
          <w:szCs w:val="24"/>
          <w:lang w:val="en-US"/>
        </w:rPr>
      </w:pPr>
    </w:p>
    <w:p w14:paraId="46DD02F0" w14:textId="77777777" w:rsidR="0008588B" w:rsidRDefault="00333A8A" w:rsidP="00333A8A">
      <w:pPr>
        <w:jc w:val="center"/>
        <w:rPr>
          <w:rFonts w:ascii="Arial" w:hAnsi="Arial" w:cs="Arial"/>
          <w:b/>
          <w:szCs w:val="24"/>
          <w:lang w:val="en-US"/>
        </w:rPr>
      </w:pPr>
      <w:r>
        <w:rPr>
          <w:rFonts w:ascii="Arial" w:hAnsi="Arial" w:cs="Arial"/>
          <w:b/>
          <w:szCs w:val="24"/>
          <w:lang w:val="en-US"/>
        </w:rPr>
        <w:t>ИНСТРУМЕНТАРИЙ</w:t>
      </w:r>
    </w:p>
    <w:p w14:paraId="27C69598" w14:textId="0B02221E" w:rsidR="00333A8A" w:rsidRDefault="00333A8A" w:rsidP="00333A8A">
      <w:pPr>
        <w:jc w:val="center"/>
        <w:rPr>
          <w:rFonts w:ascii="Arial" w:hAnsi="Arial" w:cs="Arial"/>
          <w:b/>
          <w:szCs w:val="24"/>
          <w:lang w:val="ru-RU"/>
        </w:rPr>
      </w:pPr>
    </w:p>
    <w:p w14:paraId="0865AAFC" w14:textId="49B0E140" w:rsidR="00BC3357" w:rsidRDefault="00142712" w:rsidP="00333A8A">
      <w:pPr>
        <w:jc w:val="center"/>
        <w:rPr>
          <w:rFonts w:ascii="Arial" w:hAnsi="Arial" w:cs="Arial"/>
          <w:b/>
          <w:szCs w:val="24"/>
          <w:lang w:val="ru-RU"/>
        </w:rPr>
      </w:pPr>
      <w:r>
        <w:rPr>
          <w:rStyle w:val="aa"/>
          <w:rFonts w:ascii="Arial" w:hAnsi="Arial" w:cs="Arial"/>
          <w:b/>
          <w:noProof/>
          <w:szCs w:val="24"/>
          <w:lang w:val="ru-RU" w:eastAsia="ru-RU"/>
        </w:rPr>
        <w:drawing>
          <wp:anchor distT="0" distB="0" distL="114300" distR="114300" simplePos="0" relativeHeight="251898880" behindDoc="0" locked="0" layoutInCell="1" allowOverlap="1" wp14:anchorId="31C04E01" wp14:editId="125C6ADC">
            <wp:simplePos x="0" y="0"/>
            <wp:positionH relativeFrom="column">
              <wp:posOffset>-716072</wp:posOffset>
            </wp:positionH>
            <wp:positionV relativeFrom="paragraph">
              <wp:posOffset>217106</wp:posOffset>
            </wp:positionV>
            <wp:extent cx="3576577" cy="1948646"/>
            <wp:effectExtent l="0" t="0" r="5080" b="7620"/>
            <wp:wrapNone/>
            <wp:docPr id="66" name="Рисунок 66" descr="quotation%20template/tools/head%20C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quotation%20template/tools/head%20C123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048" cy="195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3357">
        <w:rPr>
          <w:rFonts w:ascii="Arial" w:hAnsi="Arial" w:cs="Arial"/>
          <w:b/>
          <w:szCs w:val="24"/>
          <w:lang w:val="ru-RU"/>
        </w:rPr>
        <w:t>Харвестерные агрегаты</w:t>
      </w:r>
    </w:p>
    <w:p w14:paraId="3F5D32F4" w14:textId="695053EF" w:rsidR="00BC3357" w:rsidRDefault="00CC4710" w:rsidP="00333A8A">
      <w:pPr>
        <w:jc w:val="center"/>
        <w:rPr>
          <w:rFonts w:ascii="Arial" w:hAnsi="Arial" w:cs="Arial"/>
          <w:b/>
          <w:szCs w:val="24"/>
          <w:lang w:val="ru-RU"/>
        </w:rPr>
      </w:pPr>
      <w:r>
        <w:rPr>
          <w:rFonts w:ascii="Arial" w:hAnsi="Arial" w:cs="Arial"/>
          <w:b/>
          <w:noProof/>
          <w:szCs w:val="24"/>
          <w:lang w:val="ru-RU" w:eastAsia="ru-RU"/>
        </w:rPr>
        <w:drawing>
          <wp:anchor distT="0" distB="0" distL="114300" distR="114300" simplePos="0" relativeHeight="251755520" behindDoc="1" locked="0" layoutInCell="1" allowOverlap="1" wp14:anchorId="02ECF2BE" wp14:editId="52078E7D">
            <wp:simplePos x="0" y="0"/>
            <wp:positionH relativeFrom="column">
              <wp:posOffset>2889859</wp:posOffset>
            </wp:positionH>
            <wp:positionV relativeFrom="paragraph">
              <wp:posOffset>17931</wp:posOffset>
            </wp:positionV>
            <wp:extent cx="3618865" cy="1975423"/>
            <wp:effectExtent l="0" t="0" r="635" b="6350"/>
            <wp:wrapNone/>
            <wp:docPr id="263" name="Picture 263" descr="C:\Users\makr01\Cloud\Komatsu\marketing\quotation template\tools\head C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kr01\Cloud\Komatsu\marketing\quotation template\tools\head C93.pn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865" cy="1975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789753" w14:textId="32D33ECB" w:rsidR="002C7B8A" w:rsidRDefault="002C7B8A" w:rsidP="00333A8A">
      <w:pPr>
        <w:jc w:val="center"/>
        <w:rPr>
          <w:rFonts w:ascii="Arial" w:hAnsi="Arial" w:cs="Arial"/>
          <w:b/>
          <w:szCs w:val="24"/>
          <w:lang w:val="ru-RU"/>
        </w:rPr>
      </w:pPr>
    </w:p>
    <w:p w14:paraId="2E523F71" w14:textId="5E2FD043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2458A84C" w14:textId="08D73E6E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783D21B4" w14:textId="37093477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5C42FC23" w14:textId="7FD0E280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10CFAD66" w14:textId="67062107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0A3BDE00" w14:textId="20251735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35C06577" w14:textId="669A0E6B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31015A4D" w14:textId="047D06BE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1BF20E2C" w14:textId="0FBA311F" w:rsidR="002C7B8A" w:rsidRPr="002C7B8A" w:rsidRDefault="00142712" w:rsidP="002C7B8A">
      <w:pPr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noProof/>
          <w:szCs w:val="24"/>
          <w:lang w:val="ru-RU" w:eastAsia="ru-RU"/>
        </w:rPr>
        <w:drawing>
          <wp:anchor distT="0" distB="0" distL="114300" distR="114300" simplePos="0" relativeHeight="251899904" behindDoc="0" locked="0" layoutInCell="1" allowOverlap="1" wp14:anchorId="48A4F416" wp14:editId="494B3D79">
            <wp:simplePos x="0" y="0"/>
            <wp:positionH relativeFrom="column">
              <wp:posOffset>2883655</wp:posOffset>
            </wp:positionH>
            <wp:positionV relativeFrom="paragraph">
              <wp:posOffset>164979</wp:posOffset>
            </wp:positionV>
            <wp:extent cx="3646025" cy="1986484"/>
            <wp:effectExtent l="0" t="0" r="12065" b="0"/>
            <wp:wrapNone/>
            <wp:docPr id="70" name="Рисунок 70" descr="quotation%20template/tools/head%20S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quotation%20template/tools/head%20S82.pn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225" cy="1992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4710">
        <w:rPr>
          <w:rFonts w:ascii="Arial" w:hAnsi="Arial" w:cs="Arial"/>
          <w:b/>
          <w:noProof/>
          <w:szCs w:val="24"/>
          <w:lang w:val="ru-RU" w:eastAsia="ru-RU"/>
        </w:rPr>
        <w:drawing>
          <wp:anchor distT="0" distB="0" distL="114300" distR="114300" simplePos="0" relativeHeight="251756544" behindDoc="1" locked="0" layoutInCell="1" allowOverlap="1" wp14:anchorId="7BE581EA" wp14:editId="49D7F36B">
            <wp:simplePos x="0" y="0"/>
            <wp:positionH relativeFrom="column">
              <wp:posOffset>-744566</wp:posOffset>
            </wp:positionH>
            <wp:positionV relativeFrom="paragraph">
              <wp:posOffset>163975</wp:posOffset>
            </wp:positionV>
            <wp:extent cx="3626815" cy="1979763"/>
            <wp:effectExtent l="0" t="0" r="0" b="1905"/>
            <wp:wrapNone/>
            <wp:docPr id="273" name="Picture 273" descr="C:\Users\makr01\Cloud\Komatsu\marketing\quotation template\tools\head S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kr01\Cloud\Komatsu\marketing\quotation template\tools\head S92.pn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6815" cy="197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166B6D" w14:textId="668ECF79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67240C56" w14:textId="12F51DBA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6CFA33FA" w14:textId="01653079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55A8FDDF" w14:textId="69BDCC6C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4F203E2F" w14:textId="1BB0F30F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22FE79AD" w14:textId="35476BD9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178EAB35" w14:textId="2E7BBC89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574ABD0F" w14:textId="5C8094EE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6943DA1D" w14:textId="2823B780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6B13796D" w14:textId="7B837086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65264434" w14:textId="47BF57C6" w:rsidR="002C7B8A" w:rsidRPr="002C7B8A" w:rsidRDefault="00D13A37" w:rsidP="002C7B8A">
      <w:pPr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noProof/>
          <w:szCs w:val="24"/>
          <w:lang w:val="ru-RU" w:eastAsia="ru-RU"/>
        </w:rPr>
        <w:drawing>
          <wp:anchor distT="0" distB="0" distL="114300" distR="114300" simplePos="0" relativeHeight="251760640" behindDoc="1" locked="0" layoutInCell="1" allowOverlap="1" wp14:anchorId="59DE1BD7" wp14:editId="49CE42E1">
            <wp:simplePos x="0" y="0"/>
            <wp:positionH relativeFrom="column">
              <wp:posOffset>-714231</wp:posOffset>
            </wp:positionH>
            <wp:positionV relativeFrom="paragraph">
              <wp:posOffset>190275</wp:posOffset>
            </wp:positionV>
            <wp:extent cx="3618233" cy="1911985"/>
            <wp:effectExtent l="0" t="0" r="1270" b="0"/>
            <wp:wrapNone/>
            <wp:docPr id="46" name="Picture 46" descr="C:\Users\makr01\Cloud\Komatsu\marketing\quotation template\tools\head s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kr01\Cloud\Komatsu\marketing\quotation template\tools\head s132.pn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233" cy="191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13779B" w14:textId="12971A07" w:rsidR="002C7B8A" w:rsidRPr="002C7B8A" w:rsidRDefault="00142712" w:rsidP="002C7B8A">
      <w:pPr>
        <w:rPr>
          <w:rFonts w:ascii="Arial" w:hAnsi="Arial" w:cs="Arial"/>
          <w:szCs w:val="24"/>
          <w:lang w:val="ru-RU"/>
        </w:rPr>
      </w:pPr>
      <w:r>
        <w:rPr>
          <w:rFonts w:ascii="Arial" w:hAnsi="Arial" w:cs="Arial"/>
          <w:noProof/>
          <w:szCs w:val="24"/>
          <w:lang w:val="ru-RU" w:eastAsia="ru-RU"/>
        </w:rPr>
        <w:lastRenderedPageBreak/>
        <w:drawing>
          <wp:anchor distT="0" distB="0" distL="114300" distR="114300" simplePos="0" relativeHeight="251761664" behindDoc="1" locked="0" layoutInCell="1" allowOverlap="1" wp14:anchorId="45DF8EEE" wp14:editId="2159D05C">
            <wp:simplePos x="0" y="0"/>
            <wp:positionH relativeFrom="column">
              <wp:posOffset>2972435</wp:posOffset>
            </wp:positionH>
            <wp:positionV relativeFrom="paragraph">
              <wp:posOffset>5715</wp:posOffset>
            </wp:positionV>
            <wp:extent cx="3657949" cy="1932973"/>
            <wp:effectExtent l="0" t="0" r="0" b="0"/>
            <wp:wrapNone/>
            <wp:docPr id="50" name="Picture 50" descr="C:\Users\makr01\Cloud\Komatsu\marketing\quotation template\tools\head C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kr01\Cloud\Komatsu\marketing\quotation template\tools\head C144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949" cy="193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E01A52" w14:textId="32EFB24F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495EB1A7" w14:textId="502FC86D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50D222DE" w14:textId="67E20954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28907844" w14:textId="6361B916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49628578" w14:textId="266CAA57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63A73258" w14:textId="127DE6AD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20434D6F" w14:textId="5E20A4A3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50FE71A4" w14:textId="58B06CD9" w:rsidR="002C7B8A" w:rsidRPr="002C7B8A" w:rsidRDefault="002C7B8A" w:rsidP="002C7B8A">
      <w:pPr>
        <w:rPr>
          <w:rFonts w:ascii="Arial" w:hAnsi="Arial" w:cs="Arial"/>
          <w:szCs w:val="24"/>
          <w:lang w:val="ru-RU"/>
        </w:rPr>
      </w:pPr>
    </w:p>
    <w:p w14:paraId="5BC27984" w14:textId="77777777" w:rsidR="00E5387E" w:rsidRPr="0073633C" w:rsidRDefault="00E5387E" w:rsidP="007366D1">
      <w:pPr>
        <w:rPr>
          <w:rFonts w:ascii="Arial" w:hAnsi="Arial" w:cs="Arial"/>
          <w:szCs w:val="24"/>
          <w:lang w:val="ru-RU"/>
        </w:rPr>
      </w:pPr>
    </w:p>
    <w:p w14:paraId="483F3037" w14:textId="00217103" w:rsidR="002C7B8A" w:rsidRDefault="004A1C73" w:rsidP="002C7B8A">
      <w:pPr>
        <w:jc w:val="center"/>
        <w:rPr>
          <w:rFonts w:ascii="Arial" w:hAnsi="Arial" w:cs="Arial"/>
          <w:b/>
          <w:szCs w:val="24"/>
          <w:lang w:val="en-US"/>
        </w:rPr>
      </w:pPr>
      <w:r>
        <w:rPr>
          <w:rFonts w:ascii="Arial" w:hAnsi="Arial" w:cs="Arial"/>
          <w:noProof/>
          <w:szCs w:val="24"/>
          <w:lang w:val="ru-RU" w:eastAsia="ru-RU"/>
        </w:rPr>
        <w:drawing>
          <wp:anchor distT="0" distB="0" distL="114300" distR="114300" simplePos="0" relativeHeight="251922432" behindDoc="0" locked="0" layoutInCell="1" allowOverlap="1" wp14:anchorId="21D340AA" wp14:editId="23545D88">
            <wp:simplePos x="0" y="0"/>
            <wp:positionH relativeFrom="column">
              <wp:posOffset>2971800</wp:posOffset>
            </wp:positionH>
            <wp:positionV relativeFrom="paragraph">
              <wp:posOffset>111760</wp:posOffset>
            </wp:positionV>
            <wp:extent cx="3530600" cy="1858914"/>
            <wp:effectExtent l="0" t="0" r="0" b="8255"/>
            <wp:wrapNone/>
            <wp:docPr id="118" name="Рисунок 118" descr="C:\Users\kruma\AppData\Local\Microsoft\Windows\INetCache\Content.Word\s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ruma\AppData\Local\Microsoft\Windows\INetCache\Content.Word\s172.pn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1858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6D66">
        <w:rPr>
          <w:rFonts w:ascii="Arial" w:hAnsi="Arial" w:cs="Arial"/>
          <w:noProof/>
          <w:szCs w:val="24"/>
          <w:lang w:val="ru-RU" w:eastAsia="ru-RU"/>
        </w:rPr>
        <w:drawing>
          <wp:anchor distT="0" distB="0" distL="114300" distR="114300" simplePos="0" relativeHeight="251758592" behindDoc="1" locked="0" layoutInCell="1" allowOverlap="1" wp14:anchorId="2182A8E9" wp14:editId="4089DACC">
            <wp:simplePos x="0" y="0"/>
            <wp:positionH relativeFrom="column">
              <wp:posOffset>-654701</wp:posOffset>
            </wp:positionH>
            <wp:positionV relativeFrom="paragraph">
              <wp:posOffset>110136</wp:posOffset>
            </wp:positionV>
            <wp:extent cx="3619170" cy="1912480"/>
            <wp:effectExtent l="0" t="0" r="635" b="0"/>
            <wp:wrapNone/>
            <wp:docPr id="38" name="Picture 38" descr="C:\Users\makr01\Cloud\Komatsu\marketing\quotation template\tools\head 370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kr01\Cloud\Komatsu\marketing\quotation template\tools\head 370E.pn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170" cy="19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61BFAC" w14:textId="6A4F529E" w:rsidR="003A6D66" w:rsidRDefault="003A6D66" w:rsidP="002C7B8A">
      <w:pPr>
        <w:jc w:val="center"/>
        <w:rPr>
          <w:rFonts w:ascii="Arial" w:hAnsi="Arial" w:cs="Arial"/>
          <w:b/>
          <w:szCs w:val="24"/>
          <w:lang w:val="en-US"/>
        </w:rPr>
      </w:pPr>
    </w:p>
    <w:p w14:paraId="1902F158" w14:textId="77777777" w:rsidR="003A6D66" w:rsidRDefault="003A6D66" w:rsidP="002C7B8A">
      <w:pPr>
        <w:jc w:val="center"/>
        <w:rPr>
          <w:rFonts w:ascii="Arial" w:hAnsi="Arial" w:cs="Arial"/>
          <w:b/>
          <w:szCs w:val="24"/>
          <w:lang w:val="en-US"/>
        </w:rPr>
      </w:pPr>
    </w:p>
    <w:p w14:paraId="20F177DD" w14:textId="019F41D0" w:rsidR="003A6D66" w:rsidRDefault="003A6D66" w:rsidP="002C7B8A">
      <w:pPr>
        <w:jc w:val="center"/>
        <w:rPr>
          <w:rFonts w:ascii="Arial" w:hAnsi="Arial" w:cs="Arial"/>
          <w:b/>
          <w:szCs w:val="24"/>
          <w:lang w:val="en-US"/>
        </w:rPr>
      </w:pPr>
    </w:p>
    <w:p w14:paraId="6A902A48" w14:textId="77777777" w:rsidR="003A6D66" w:rsidRDefault="003A6D66" w:rsidP="002C7B8A">
      <w:pPr>
        <w:jc w:val="center"/>
        <w:rPr>
          <w:rFonts w:ascii="Arial" w:hAnsi="Arial" w:cs="Arial"/>
          <w:b/>
          <w:szCs w:val="24"/>
          <w:lang w:val="en-US"/>
        </w:rPr>
      </w:pPr>
    </w:p>
    <w:p w14:paraId="37B2F38F" w14:textId="77777777" w:rsidR="003A6D66" w:rsidRDefault="003A6D66" w:rsidP="002C7B8A">
      <w:pPr>
        <w:jc w:val="center"/>
        <w:rPr>
          <w:rFonts w:ascii="Arial" w:hAnsi="Arial" w:cs="Arial"/>
          <w:b/>
          <w:szCs w:val="24"/>
          <w:lang w:val="en-US"/>
        </w:rPr>
      </w:pPr>
    </w:p>
    <w:p w14:paraId="673681E6" w14:textId="77777777" w:rsidR="003A6D66" w:rsidRDefault="003A6D66" w:rsidP="002C7B8A">
      <w:pPr>
        <w:jc w:val="center"/>
        <w:rPr>
          <w:rFonts w:ascii="Arial" w:hAnsi="Arial" w:cs="Arial"/>
          <w:b/>
          <w:szCs w:val="24"/>
          <w:lang w:val="en-US"/>
        </w:rPr>
      </w:pPr>
    </w:p>
    <w:p w14:paraId="3122434D" w14:textId="77777777" w:rsidR="003A6D66" w:rsidRDefault="003A6D66" w:rsidP="002C7B8A">
      <w:pPr>
        <w:jc w:val="center"/>
        <w:rPr>
          <w:rFonts w:ascii="Arial" w:hAnsi="Arial" w:cs="Arial"/>
          <w:b/>
          <w:szCs w:val="24"/>
          <w:lang w:val="en-US"/>
        </w:rPr>
      </w:pPr>
    </w:p>
    <w:p w14:paraId="0A7CA649" w14:textId="77777777" w:rsidR="003A6D66" w:rsidRDefault="003A6D66" w:rsidP="002C7B8A">
      <w:pPr>
        <w:jc w:val="center"/>
        <w:rPr>
          <w:rFonts w:ascii="Arial" w:hAnsi="Arial" w:cs="Arial"/>
          <w:b/>
          <w:szCs w:val="24"/>
          <w:lang w:val="en-US"/>
        </w:rPr>
      </w:pPr>
    </w:p>
    <w:p w14:paraId="6B03F2AB" w14:textId="77777777" w:rsidR="003A6D66" w:rsidRDefault="003A6D66" w:rsidP="002C7B8A">
      <w:pPr>
        <w:jc w:val="center"/>
        <w:rPr>
          <w:rFonts w:ascii="Arial" w:hAnsi="Arial" w:cs="Arial"/>
          <w:b/>
          <w:szCs w:val="24"/>
          <w:lang w:val="en-US"/>
        </w:rPr>
      </w:pPr>
    </w:p>
    <w:p w14:paraId="11817426" w14:textId="77777777" w:rsidR="003A6D66" w:rsidRDefault="003A6D66" w:rsidP="002C7B8A">
      <w:pPr>
        <w:jc w:val="center"/>
        <w:rPr>
          <w:rFonts w:ascii="Arial" w:hAnsi="Arial" w:cs="Arial"/>
          <w:b/>
          <w:szCs w:val="24"/>
          <w:lang w:val="en-US"/>
        </w:rPr>
      </w:pPr>
    </w:p>
    <w:p w14:paraId="2E518A2E" w14:textId="77777777" w:rsidR="003A6D66" w:rsidRDefault="003A6D66" w:rsidP="002C7B8A">
      <w:pPr>
        <w:jc w:val="center"/>
        <w:rPr>
          <w:rFonts w:ascii="Arial" w:hAnsi="Arial" w:cs="Arial"/>
          <w:b/>
          <w:szCs w:val="24"/>
          <w:lang w:val="en-US"/>
        </w:rPr>
      </w:pPr>
    </w:p>
    <w:p w14:paraId="092EDF48" w14:textId="77777777" w:rsidR="003A6D66" w:rsidRDefault="003A6D66" w:rsidP="002C7B8A">
      <w:pPr>
        <w:jc w:val="center"/>
        <w:rPr>
          <w:rFonts w:ascii="Arial" w:hAnsi="Arial" w:cs="Arial"/>
          <w:b/>
          <w:szCs w:val="24"/>
          <w:lang w:val="en-US"/>
        </w:rPr>
      </w:pPr>
    </w:p>
    <w:p w14:paraId="66387517" w14:textId="77777777" w:rsidR="003A6D66" w:rsidRDefault="003A6D66" w:rsidP="002C7B8A">
      <w:pPr>
        <w:jc w:val="center"/>
        <w:rPr>
          <w:rFonts w:ascii="Arial" w:hAnsi="Arial" w:cs="Arial"/>
          <w:b/>
          <w:szCs w:val="24"/>
          <w:lang w:val="en-US"/>
        </w:rPr>
      </w:pPr>
    </w:p>
    <w:p w14:paraId="1EF0EC71" w14:textId="77777777" w:rsidR="003A6D66" w:rsidRDefault="003A6D66" w:rsidP="002C7B8A">
      <w:pPr>
        <w:jc w:val="center"/>
        <w:rPr>
          <w:rFonts w:ascii="Arial" w:hAnsi="Arial" w:cs="Arial"/>
          <w:b/>
          <w:szCs w:val="24"/>
          <w:lang w:val="en-US"/>
        </w:rPr>
      </w:pPr>
    </w:p>
    <w:p w14:paraId="1BAB72E9" w14:textId="77777777" w:rsidR="003A6D66" w:rsidRDefault="003A6D66" w:rsidP="002C7B8A">
      <w:pPr>
        <w:jc w:val="center"/>
        <w:rPr>
          <w:rFonts w:ascii="Arial" w:hAnsi="Arial" w:cs="Arial"/>
          <w:b/>
          <w:szCs w:val="24"/>
          <w:lang w:val="en-US"/>
        </w:rPr>
      </w:pPr>
    </w:p>
    <w:p w14:paraId="1B640F8A" w14:textId="77777777" w:rsidR="003A6D66" w:rsidRPr="002C7B8A" w:rsidRDefault="003A6D66" w:rsidP="002C7B8A">
      <w:pPr>
        <w:jc w:val="center"/>
        <w:rPr>
          <w:rFonts w:ascii="Arial" w:hAnsi="Arial" w:cs="Arial"/>
          <w:b/>
          <w:szCs w:val="24"/>
          <w:lang w:val="en-US"/>
        </w:rPr>
      </w:pPr>
    </w:p>
    <w:p w14:paraId="3B299A8D" w14:textId="26A92F28" w:rsidR="00BC3357" w:rsidRDefault="002C7B8A" w:rsidP="002C7B8A">
      <w:pPr>
        <w:jc w:val="center"/>
        <w:rPr>
          <w:rFonts w:ascii="Arial" w:hAnsi="Arial" w:cs="Arial"/>
          <w:b/>
          <w:szCs w:val="24"/>
          <w:lang w:val="en-US"/>
        </w:rPr>
      </w:pPr>
      <w:r w:rsidRPr="002C7B8A">
        <w:rPr>
          <w:rFonts w:ascii="Arial" w:hAnsi="Arial" w:cs="Arial"/>
          <w:b/>
          <w:szCs w:val="24"/>
          <w:lang w:val="en-US"/>
        </w:rPr>
        <w:t>Манипуляторы</w:t>
      </w:r>
    </w:p>
    <w:p w14:paraId="461AF4A1" w14:textId="4230144D" w:rsidR="002C7B8A" w:rsidRPr="002C7B8A" w:rsidRDefault="00087487" w:rsidP="002C7B8A">
      <w:pPr>
        <w:jc w:val="center"/>
        <w:rPr>
          <w:rFonts w:ascii="Arial" w:hAnsi="Arial" w:cs="Arial"/>
          <w:b/>
          <w:szCs w:val="24"/>
          <w:lang w:val="ru-RU"/>
        </w:rPr>
      </w:pPr>
      <w:r>
        <w:rPr>
          <w:rFonts w:ascii="Arial" w:hAnsi="Arial" w:cs="Arial"/>
          <w:b/>
          <w:noProof/>
          <w:szCs w:val="24"/>
          <w:lang w:val="ru-RU" w:eastAsia="ru-RU"/>
        </w:rPr>
        <w:drawing>
          <wp:anchor distT="0" distB="0" distL="114300" distR="114300" simplePos="0" relativeHeight="251910144" behindDoc="0" locked="0" layoutInCell="1" allowOverlap="1" wp14:anchorId="505BB9A4" wp14:editId="54BA35BA">
            <wp:simplePos x="0" y="0"/>
            <wp:positionH relativeFrom="column">
              <wp:posOffset>3001010</wp:posOffset>
            </wp:positionH>
            <wp:positionV relativeFrom="paragraph">
              <wp:posOffset>138430</wp:posOffset>
            </wp:positionV>
            <wp:extent cx="3566160" cy="1127234"/>
            <wp:effectExtent l="0" t="0" r="0" b="0"/>
            <wp:wrapNone/>
            <wp:docPr id="44" name="Рисунок 44" descr="C:\Users\kruma\AppData\Local\Microsoft\Windows\INetCache\Content.Word\200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ruma\AppData\Local\Microsoft\Windows\INetCache\Content.Word\200h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171" cy="113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5205">
        <w:rPr>
          <w:rFonts w:ascii="Arial" w:hAnsi="Arial" w:cs="Arial"/>
          <w:b/>
          <w:noProof/>
          <w:szCs w:val="24"/>
          <w:lang w:val="ru-RU" w:eastAsia="ru-RU"/>
        </w:rPr>
        <w:drawing>
          <wp:anchor distT="0" distB="0" distL="114300" distR="114300" simplePos="0" relativeHeight="251732992" behindDoc="0" locked="0" layoutInCell="1" allowOverlap="1" wp14:anchorId="2EE5B42E" wp14:editId="03F3D657">
            <wp:simplePos x="0" y="0"/>
            <wp:positionH relativeFrom="column">
              <wp:posOffset>3002267</wp:posOffset>
            </wp:positionH>
            <wp:positionV relativeFrom="paragraph">
              <wp:posOffset>1356222</wp:posOffset>
            </wp:positionV>
            <wp:extent cx="3566184" cy="915808"/>
            <wp:effectExtent l="0" t="0" r="0" b="0"/>
            <wp:wrapNone/>
            <wp:docPr id="279" name="Изображение 279" descr="../quotation%20template/tools/270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../quotation%20template/tools/270h.pn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946" cy="916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5205">
        <w:rPr>
          <w:rFonts w:ascii="Arial" w:hAnsi="Arial" w:cs="Arial"/>
          <w:b/>
          <w:noProof/>
          <w:szCs w:val="24"/>
          <w:lang w:val="ru-RU" w:eastAsia="ru-RU"/>
        </w:rPr>
        <w:drawing>
          <wp:anchor distT="0" distB="0" distL="114300" distR="114300" simplePos="0" relativeHeight="251731968" behindDoc="0" locked="0" layoutInCell="1" allowOverlap="1" wp14:anchorId="70743D91" wp14:editId="636C53F2">
            <wp:simplePos x="0" y="0"/>
            <wp:positionH relativeFrom="column">
              <wp:posOffset>-773029</wp:posOffset>
            </wp:positionH>
            <wp:positionV relativeFrom="paragraph">
              <wp:posOffset>1356222</wp:posOffset>
            </wp:positionV>
            <wp:extent cx="3704097" cy="915808"/>
            <wp:effectExtent l="0" t="0" r="4445" b="0"/>
            <wp:wrapNone/>
            <wp:docPr id="278" name="Изображение 278" descr="../quotation%20template/tools/230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../quotation%20template/tools/230h.pn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806" cy="91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C7B8A" w:rsidRPr="002C7B8A" w:rsidSect="004F287E">
      <w:headerReference w:type="default" r:id="rId171"/>
      <w:footerReference w:type="even" r:id="rId172"/>
      <w:footerReference w:type="default" r:id="rId173"/>
      <w:headerReference w:type="first" r:id="rId174"/>
      <w:footerReference w:type="first" r:id="rId175"/>
      <w:pgSz w:w="11907" w:h="16840" w:code="9"/>
      <w:pgMar w:top="709" w:right="850" w:bottom="993" w:left="1474" w:header="284" w:footer="307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3D73AEF" w14:textId="77777777" w:rsidR="00DB14AB" w:rsidRDefault="00DB14AB">
      <w:r>
        <w:separator/>
      </w:r>
    </w:p>
  </w:endnote>
  <w:endnote w:type="continuationSeparator" w:id="0">
    <w:p w14:paraId="23C4E41B" w14:textId="77777777" w:rsidR="00DB14AB" w:rsidRDefault="00DB14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ctora LH Light">
    <w:altName w:val="Arial"/>
    <w:charset w:val="00"/>
    <w:family w:val="swiss"/>
    <w:pitch w:val="variable"/>
    <w:sig w:usb0="00000003" w:usb1="00000000" w:usb2="00000000" w:usb3="00000000" w:csb0="00000001" w:csb1="00000000"/>
  </w:font>
  <w:font w:name="Vectora LH Roman">
    <w:altName w:val="Arial"/>
    <w:charset w:val="00"/>
    <w:family w:val="swiss"/>
    <w:pitch w:val="variable"/>
    <w:sig w:usb0="00000003" w:usb1="00000000" w:usb2="00000000" w:usb3="00000000" w:csb0="00000001" w:csb1="00000000"/>
  </w:font>
  <w:font w:name="Smolensk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A79778" w14:textId="77777777" w:rsidR="003D544D" w:rsidRDefault="003D544D" w:rsidP="007E0B9D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14:paraId="346A9F93" w14:textId="77777777" w:rsidR="003D544D" w:rsidRDefault="003D544D" w:rsidP="00F11DA3">
    <w:pPr>
      <w:pStyle w:val="a4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C8F5A1" w14:textId="19D04CFA" w:rsidR="003D544D" w:rsidRDefault="003D544D" w:rsidP="007E0B9D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 w:rsidR="004F779A">
      <w:rPr>
        <w:rStyle w:val="a6"/>
        <w:noProof/>
      </w:rPr>
      <w:t>11</w:t>
    </w:r>
    <w:r>
      <w:rPr>
        <w:rStyle w:val="a6"/>
      </w:rPr>
      <w:fldChar w:fldCharType="end"/>
    </w:r>
  </w:p>
  <w:p w14:paraId="6F83E825" w14:textId="77777777" w:rsidR="003D544D" w:rsidRPr="003223CC" w:rsidRDefault="003D544D" w:rsidP="00F11DA3">
    <w:pPr>
      <w:pStyle w:val="a4"/>
      <w:pBdr>
        <w:bottom w:val="single" w:sz="6" w:space="1" w:color="auto"/>
      </w:pBdr>
      <w:tabs>
        <w:tab w:val="right" w:pos="9639"/>
      </w:tabs>
      <w:ind w:right="360"/>
      <w:rPr>
        <w:rFonts w:ascii="Calibri" w:hAnsi="Calibri"/>
        <w:sz w:val="16"/>
        <w:lang w:val="ru-RU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68BF97" w14:textId="77777777" w:rsidR="003D544D" w:rsidRDefault="003D544D" w:rsidP="00685139">
    <w:pPr>
      <w:pStyle w:val="a4"/>
      <w:pBdr>
        <w:bottom w:val="single" w:sz="6" w:space="1" w:color="auto"/>
      </w:pBdr>
      <w:tabs>
        <w:tab w:val="right" w:pos="9639"/>
      </w:tabs>
      <w:rPr>
        <w:rFonts w:ascii="Vectora LH Light" w:hAnsi="Vectora LH Light"/>
        <w:sz w:val="16"/>
      </w:rPr>
    </w:pPr>
  </w:p>
  <w:p w14:paraId="4E8B0A20" w14:textId="77777777" w:rsidR="003D544D" w:rsidRPr="00A0517C" w:rsidRDefault="003D544D">
    <w:pPr>
      <w:pStyle w:val="a4"/>
      <w:rPr>
        <w:lang w:val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92E43C8" w14:textId="77777777" w:rsidR="00DB14AB" w:rsidRDefault="00DB14AB">
      <w:r>
        <w:separator/>
      </w:r>
    </w:p>
  </w:footnote>
  <w:footnote w:type="continuationSeparator" w:id="0">
    <w:p w14:paraId="3C6A986A" w14:textId="77777777" w:rsidR="00DB14AB" w:rsidRDefault="00DB14A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7BB7384" w14:textId="77777777" w:rsidR="003D544D" w:rsidRPr="006F4456" w:rsidRDefault="003D544D" w:rsidP="00B451F7">
    <w:pPr>
      <w:pStyle w:val="a3"/>
      <w:jc w:val="right"/>
      <w:rPr>
        <w:szCs w:val="24"/>
        <w:lang w:val="ru-RU"/>
      </w:rPr>
    </w:pPr>
    <w:r>
      <w:rPr>
        <w:noProof/>
        <w:lang w:val="ru-RU" w:eastAsia="ru-RU"/>
      </w:rPr>
      <w:drawing>
        <wp:inline distT="0" distB="0" distL="0" distR="0" wp14:anchorId="11926852" wp14:editId="38B8CCD5">
          <wp:extent cx="2638425" cy="285750"/>
          <wp:effectExtent l="0" t="0" r="0" b="0"/>
          <wp:docPr id="3" name="Рисунок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38425" cy="285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64401F8" w14:textId="77777777" w:rsidR="003D544D" w:rsidRPr="00241846" w:rsidRDefault="003D544D" w:rsidP="00241846">
    <w:pPr>
      <w:pStyle w:val="a3"/>
      <w:tabs>
        <w:tab w:val="clear" w:pos="8306"/>
        <w:tab w:val="right" w:pos="9498"/>
      </w:tabs>
      <w:rPr>
        <w:rFonts w:ascii="Arial" w:hAnsi="Arial" w:cs="Arial"/>
        <w:sz w:val="22"/>
        <w:lang w:val="ru-RU"/>
      </w:rPr>
    </w:pPr>
    <w:r>
      <w:rPr>
        <w:lang w:val="ru-RU"/>
      </w:rPr>
      <w:tab/>
    </w:r>
    <w:r>
      <w:rPr>
        <w:lang w:val="ru-RU"/>
      </w:rP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F765A8"/>
    <w:multiLevelType w:val="hybridMultilevel"/>
    <w:tmpl w:val="67C8C62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463910"/>
    <w:multiLevelType w:val="hybridMultilevel"/>
    <w:tmpl w:val="957EA84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876897"/>
    <w:multiLevelType w:val="hybridMultilevel"/>
    <w:tmpl w:val="5F7EFF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D54059"/>
    <w:multiLevelType w:val="hybridMultilevel"/>
    <w:tmpl w:val="8F68F83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31E44366"/>
    <w:multiLevelType w:val="hybridMultilevel"/>
    <w:tmpl w:val="E020C2F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33701A3F"/>
    <w:multiLevelType w:val="hybridMultilevel"/>
    <w:tmpl w:val="38EE93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5AF7CDF"/>
    <w:multiLevelType w:val="hybridMultilevel"/>
    <w:tmpl w:val="25C2FE9C"/>
    <w:lvl w:ilvl="0" w:tplc="21CC0F3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7B88D3A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461F5CC1"/>
    <w:multiLevelType w:val="hybridMultilevel"/>
    <w:tmpl w:val="23861EC6"/>
    <w:lvl w:ilvl="0" w:tplc="04190001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6"/>
        </w:tabs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6"/>
        </w:tabs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6"/>
        </w:tabs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6"/>
        </w:tabs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6"/>
        </w:tabs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6"/>
        </w:tabs>
        <w:ind w:left="6546" w:hanging="360"/>
      </w:pPr>
      <w:rPr>
        <w:rFonts w:ascii="Wingdings" w:hAnsi="Wingdings" w:hint="default"/>
      </w:rPr>
    </w:lvl>
  </w:abstractNum>
  <w:abstractNum w:abstractNumId="8" w15:restartNumberingAfterBreak="0">
    <w:nsid w:val="4A0E51EA"/>
    <w:multiLevelType w:val="singleLevel"/>
    <w:tmpl w:val="84621B5C"/>
    <w:lvl w:ilvl="0">
      <w:start w:val="5"/>
      <w:numFmt w:val="bullet"/>
      <w:lvlText w:val="-"/>
      <w:lvlJc w:val="left"/>
      <w:pPr>
        <w:tabs>
          <w:tab w:val="num" w:pos="432"/>
        </w:tabs>
        <w:ind w:left="432" w:hanging="360"/>
      </w:pPr>
      <w:rPr>
        <w:rFonts w:hint="default"/>
      </w:rPr>
    </w:lvl>
  </w:abstractNum>
  <w:abstractNum w:abstractNumId="9" w15:restartNumberingAfterBreak="0">
    <w:nsid w:val="4C3F4862"/>
    <w:multiLevelType w:val="hybridMultilevel"/>
    <w:tmpl w:val="4A16C258"/>
    <w:lvl w:ilvl="0" w:tplc="1BC2469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AE6F9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C624B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12A334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35066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F26C7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C60D5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1A8A06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8051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627E3D10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66022D9D"/>
    <w:multiLevelType w:val="hybridMultilevel"/>
    <w:tmpl w:val="5AB09C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C1104D0"/>
    <w:multiLevelType w:val="hybridMultilevel"/>
    <w:tmpl w:val="AADADD7C"/>
    <w:lvl w:ilvl="0" w:tplc="520852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8"/>
  </w:num>
  <w:num w:numId="2">
    <w:abstractNumId w:val="10"/>
  </w:num>
  <w:num w:numId="3">
    <w:abstractNumId w:val="7"/>
  </w:num>
  <w:num w:numId="4">
    <w:abstractNumId w:val="3"/>
  </w:num>
  <w:num w:numId="5">
    <w:abstractNumId w:val="1"/>
  </w:num>
  <w:num w:numId="6">
    <w:abstractNumId w:val="0"/>
  </w:num>
  <w:num w:numId="7">
    <w:abstractNumId w:val="6"/>
  </w:num>
  <w:num w:numId="8">
    <w:abstractNumId w:val="4"/>
  </w:num>
  <w:num w:numId="9">
    <w:abstractNumId w:val="2"/>
  </w:num>
  <w:num w:numId="10">
    <w:abstractNumId w:val="11"/>
  </w:num>
  <w:num w:numId="11">
    <w:abstractNumId w:val="5"/>
  </w:num>
  <w:num w:numId="12">
    <w:abstractNumId w:val="12"/>
  </w:num>
  <w:num w:numId="13">
    <w:abstractNumId w:val="9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dvAddWiseVersionID" w:val="1"/>
  </w:docVars>
  <w:rsids>
    <w:rsidRoot w:val="00544FAE"/>
    <w:rsid w:val="000002FD"/>
    <w:rsid w:val="0000183E"/>
    <w:rsid w:val="00003C36"/>
    <w:rsid w:val="00003E94"/>
    <w:rsid w:val="00004BD0"/>
    <w:rsid w:val="00005759"/>
    <w:rsid w:val="000067BD"/>
    <w:rsid w:val="00007358"/>
    <w:rsid w:val="00011C83"/>
    <w:rsid w:val="0001220A"/>
    <w:rsid w:val="00014C1C"/>
    <w:rsid w:val="00014C5E"/>
    <w:rsid w:val="000164B8"/>
    <w:rsid w:val="0002006A"/>
    <w:rsid w:val="000209C2"/>
    <w:rsid w:val="0002173B"/>
    <w:rsid w:val="00024A0A"/>
    <w:rsid w:val="00024A33"/>
    <w:rsid w:val="000264DF"/>
    <w:rsid w:val="00027077"/>
    <w:rsid w:val="00027C3C"/>
    <w:rsid w:val="00031514"/>
    <w:rsid w:val="00031D1E"/>
    <w:rsid w:val="00032DF3"/>
    <w:rsid w:val="00033455"/>
    <w:rsid w:val="00033B7D"/>
    <w:rsid w:val="00033E23"/>
    <w:rsid w:val="00034AB7"/>
    <w:rsid w:val="00034E4B"/>
    <w:rsid w:val="00035E55"/>
    <w:rsid w:val="000360D2"/>
    <w:rsid w:val="000360F2"/>
    <w:rsid w:val="00036BA7"/>
    <w:rsid w:val="00040495"/>
    <w:rsid w:val="00040679"/>
    <w:rsid w:val="00040F17"/>
    <w:rsid w:val="000416FF"/>
    <w:rsid w:val="000437AC"/>
    <w:rsid w:val="000447EE"/>
    <w:rsid w:val="000473D2"/>
    <w:rsid w:val="000477FA"/>
    <w:rsid w:val="00047CA3"/>
    <w:rsid w:val="000513F6"/>
    <w:rsid w:val="000522E4"/>
    <w:rsid w:val="00052CB5"/>
    <w:rsid w:val="00053D01"/>
    <w:rsid w:val="00055D2F"/>
    <w:rsid w:val="00057D03"/>
    <w:rsid w:val="000618C7"/>
    <w:rsid w:val="00061A88"/>
    <w:rsid w:val="00062107"/>
    <w:rsid w:val="00062AEF"/>
    <w:rsid w:val="00063B0D"/>
    <w:rsid w:val="00063BC4"/>
    <w:rsid w:val="000655BA"/>
    <w:rsid w:val="000708E4"/>
    <w:rsid w:val="00071002"/>
    <w:rsid w:val="0007122C"/>
    <w:rsid w:val="00072BF6"/>
    <w:rsid w:val="00072E14"/>
    <w:rsid w:val="0007309E"/>
    <w:rsid w:val="00073A26"/>
    <w:rsid w:val="00074738"/>
    <w:rsid w:val="00075474"/>
    <w:rsid w:val="00075756"/>
    <w:rsid w:val="00080B47"/>
    <w:rsid w:val="000812D2"/>
    <w:rsid w:val="00081A81"/>
    <w:rsid w:val="00084ABD"/>
    <w:rsid w:val="0008588B"/>
    <w:rsid w:val="00085C4A"/>
    <w:rsid w:val="0008691B"/>
    <w:rsid w:val="00087487"/>
    <w:rsid w:val="00087C62"/>
    <w:rsid w:val="0009068D"/>
    <w:rsid w:val="00091752"/>
    <w:rsid w:val="00092B6A"/>
    <w:rsid w:val="000932F2"/>
    <w:rsid w:val="00094111"/>
    <w:rsid w:val="00094D72"/>
    <w:rsid w:val="00095482"/>
    <w:rsid w:val="0009584F"/>
    <w:rsid w:val="00095F54"/>
    <w:rsid w:val="000A091D"/>
    <w:rsid w:val="000A2336"/>
    <w:rsid w:val="000A3F29"/>
    <w:rsid w:val="000A53B6"/>
    <w:rsid w:val="000A59E2"/>
    <w:rsid w:val="000A5A3F"/>
    <w:rsid w:val="000A766D"/>
    <w:rsid w:val="000A7A7A"/>
    <w:rsid w:val="000A7D7B"/>
    <w:rsid w:val="000B062A"/>
    <w:rsid w:val="000B0F5B"/>
    <w:rsid w:val="000B1132"/>
    <w:rsid w:val="000B1350"/>
    <w:rsid w:val="000B31A5"/>
    <w:rsid w:val="000B3CB5"/>
    <w:rsid w:val="000B4919"/>
    <w:rsid w:val="000B671E"/>
    <w:rsid w:val="000B7379"/>
    <w:rsid w:val="000B7A62"/>
    <w:rsid w:val="000C00AE"/>
    <w:rsid w:val="000C13EB"/>
    <w:rsid w:val="000C3555"/>
    <w:rsid w:val="000C3ACA"/>
    <w:rsid w:val="000C3D94"/>
    <w:rsid w:val="000C49AA"/>
    <w:rsid w:val="000C6B96"/>
    <w:rsid w:val="000D1072"/>
    <w:rsid w:val="000D1917"/>
    <w:rsid w:val="000D1DCB"/>
    <w:rsid w:val="000D2476"/>
    <w:rsid w:val="000D38E3"/>
    <w:rsid w:val="000D40AA"/>
    <w:rsid w:val="000D5BEE"/>
    <w:rsid w:val="000D6475"/>
    <w:rsid w:val="000D6DD7"/>
    <w:rsid w:val="000D7E5E"/>
    <w:rsid w:val="000E157B"/>
    <w:rsid w:val="000E23CC"/>
    <w:rsid w:val="000E3A83"/>
    <w:rsid w:val="000E3DBF"/>
    <w:rsid w:val="000E4C49"/>
    <w:rsid w:val="000E4EE5"/>
    <w:rsid w:val="000E5A52"/>
    <w:rsid w:val="000E63B6"/>
    <w:rsid w:val="000E646A"/>
    <w:rsid w:val="000E74D1"/>
    <w:rsid w:val="000F0F0F"/>
    <w:rsid w:val="000F1203"/>
    <w:rsid w:val="000F1710"/>
    <w:rsid w:val="000F2D90"/>
    <w:rsid w:val="000F2F55"/>
    <w:rsid w:val="000F302A"/>
    <w:rsid w:val="000F3F30"/>
    <w:rsid w:val="000F4005"/>
    <w:rsid w:val="000F46C4"/>
    <w:rsid w:val="000F4BB8"/>
    <w:rsid w:val="00102E56"/>
    <w:rsid w:val="00103515"/>
    <w:rsid w:val="0010359D"/>
    <w:rsid w:val="00103CB5"/>
    <w:rsid w:val="0010434D"/>
    <w:rsid w:val="00104997"/>
    <w:rsid w:val="001054F3"/>
    <w:rsid w:val="001111D0"/>
    <w:rsid w:val="00111E6C"/>
    <w:rsid w:val="00112A0F"/>
    <w:rsid w:val="001133FC"/>
    <w:rsid w:val="0011410D"/>
    <w:rsid w:val="00114298"/>
    <w:rsid w:val="0011475B"/>
    <w:rsid w:val="0011573A"/>
    <w:rsid w:val="0011587E"/>
    <w:rsid w:val="001167BF"/>
    <w:rsid w:val="0012063C"/>
    <w:rsid w:val="001228E7"/>
    <w:rsid w:val="001264D8"/>
    <w:rsid w:val="00126AAC"/>
    <w:rsid w:val="00127109"/>
    <w:rsid w:val="0013046D"/>
    <w:rsid w:val="00130F39"/>
    <w:rsid w:val="001310D9"/>
    <w:rsid w:val="00133BA5"/>
    <w:rsid w:val="001355D4"/>
    <w:rsid w:val="0013623D"/>
    <w:rsid w:val="00140132"/>
    <w:rsid w:val="00140656"/>
    <w:rsid w:val="00141004"/>
    <w:rsid w:val="00141363"/>
    <w:rsid w:val="00142712"/>
    <w:rsid w:val="00142CD1"/>
    <w:rsid w:val="00143D9F"/>
    <w:rsid w:val="00143F66"/>
    <w:rsid w:val="00144B87"/>
    <w:rsid w:val="001455D4"/>
    <w:rsid w:val="00146EF0"/>
    <w:rsid w:val="00147813"/>
    <w:rsid w:val="00147E46"/>
    <w:rsid w:val="00151CCF"/>
    <w:rsid w:val="00152BA3"/>
    <w:rsid w:val="00153A23"/>
    <w:rsid w:val="00153D38"/>
    <w:rsid w:val="00153EDD"/>
    <w:rsid w:val="0015496B"/>
    <w:rsid w:val="00155371"/>
    <w:rsid w:val="00156005"/>
    <w:rsid w:val="00156C6A"/>
    <w:rsid w:val="001579DE"/>
    <w:rsid w:val="00157EDC"/>
    <w:rsid w:val="00160787"/>
    <w:rsid w:val="00161825"/>
    <w:rsid w:val="0016290C"/>
    <w:rsid w:val="00163FDF"/>
    <w:rsid w:val="00166A35"/>
    <w:rsid w:val="00167953"/>
    <w:rsid w:val="00167F1F"/>
    <w:rsid w:val="001701C4"/>
    <w:rsid w:val="00171DB9"/>
    <w:rsid w:val="00172323"/>
    <w:rsid w:val="00174288"/>
    <w:rsid w:val="0017443E"/>
    <w:rsid w:val="00176021"/>
    <w:rsid w:val="001763FD"/>
    <w:rsid w:val="0017694C"/>
    <w:rsid w:val="001817DB"/>
    <w:rsid w:val="00181E57"/>
    <w:rsid w:val="00183AEE"/>
    <w:rsid w:val="00184287"/>
    <w:rsid w:val="001844D2"/>
    <w:rsid w:val="00184A90"/>
    <w:rsid w:val="00185E9E"/>
    <w:rsid w:val="00186AE3"/>
    <w:rsid w:val="001908B6"/>
    <w:rsid w:val="00190E5A"/>
    <w:rsid w:val="00190EAB"/>
    <w:rsid w:val="00191138"/>
    <w:rsid w:val="00191A55"/>
    <w:rsid w:val="00194F04"/>
    <w:rsid w:val="00197BF4"/>
    <w:rsid w:val="001A151D"/>
    <w:rsid w:val="001A3572"/>
    <w:rsid w:val="001A3A6C"/>
    <w:rsid w:val="001A4055"/>
    <w:rsid w:val="001A5B04"/>
    <w:rsid w:val="001A6A6E"/>
    <w:rsid w:val="001A6B10"/>
    <w:rsid w:val="001A6E06"/>
    <w:rsid w:val="001B04C1"/>
    <w:rsid w:val="001B2455"/>
    <w:rsid w:val="001B3462"/>
    <w:rsid w:val="001B4605"/>
    <w:rsid w:val="001B470F"/>
    <w:rsid w:val="001B587A"/>
    <w:rsid w:val="001B7052"/>
    <w:rsid w:val="001B7845"/>
    <w:rsid w:val="001C03DD"/>
    <w:rsid w:val="001C186A"/>
    <w:rsid w:val="001C3AE1"/>
    <w:rsid w:val="001C48FA"/>
    <w:rsid w:val="001C59A7"/>
    <w:rsid w:val="001C5C4C"/>
    <w:rsid w:val="001C6079"/>
    <w:rsid w:val="001C687D"/>
    <w:rsid w:val="001C711F"/>
    <w:rsid w:val="001C764C"/>
    <w:rsid w:val="001C765E"/>
    <w:rsid w:val="001C79F7"/>
    <w:rsid w:val="001C7E27"/>
    <w:rsid w:val="001D2811"/>
    <w:rsid w:val="001D345E"/>
    <w:rsid w:val="001D4777"/>
    <w:rsid w:val="001D5E73"/>
    <w:rsid w:val="001E19A8"/>
    <w:rsid w:val="001E1E91"/>
    <w:rsid w:val="001E325B"/>
    <w:rsid w:val="001E5E21"/>
    <w:rsid w:val="001E6372"/>
    <w:rsid w:val="001E69E7"/>
    <w:rsid w:val="001F02D0"/>
    <w:rsid w:val="001F20EC"/>
    <w:rsid w:val="001F2E95"/>
    <w:rsid w:val="001F3206"/>
    <w:rsid w:val="001F63F0"/>
    <w:rsid w:val="001F7974"/>
    <w:rsid w:val="00202A9F"/>
    <w:rsid w:val="00203C84"/>
    <w:rsid w:val="0020731F"/>
    <w:rsid w:val="0021106C"/>
    <w:rsid w:val="002118F6"/>
    <w:rsid w:val="002122C2"/>
    <w:rsid w:val="002133B2"/>
    <w:rsid w:val="00216D86"/>
    <w:rsid w:val="00221A50"/>
    <w:rsid w:val="002222F2"/>
    <w:rsid w:val="00222BC3"/>
    <w:rsid w:val="0022627D"/>
    <w:rsid w:val="00226BAC"/>
    <w:rsid w:val="0022710C"/>
    <w:rsid w:val="0022728C"/>
    <w:rsid w:val="002302CE"/>
    <w:rsid w:val="00230827"/>
    <w:rsid w:val="002314E3"/>
    <w:rsid w:val="0023205C"/>
    <w:rsid w:val="00232A10"/>
    <w:rsid w:val="00233349"/>
    <w:rsid w:val="002334FB"/>
    <w:rsid w:val="00234814"/>
    <w:rsid w:val="00235EF6"/>
    <w:rsid w:val="0024010E"/>
    <w:rsid w:val="002403CE"/>
    <w:rsid w:val="002411A1"/>
    <w:rsid w:val="00241846"/>
    <w:rsid w:val="00242DCC"/>
    <w:rsid w:val="00243EF4"/>
    <w:rsid w:val="0024431D"/>
    <w:rsid w:val="0024486E"/>
    <w:rsid w:val="00244FF9"/>
    <w:rsid w:val="002458E8"/>
    <w:rsid w:val="00245989"/>
    <w:rsid w:val="00245EC7"/>
    <w:rsid w:val="00246044"/>
    <w:rsid w:val="0024741B"/>
    <w:rsid w:val="002476E1"/>
    <w:rsid w:val="00250815"/>
    <w:rsid w:val="00252084"/>
    <w:rsid w:val="002523C2"/>
    <w:rsid w:val="002544B3"/>
    <w:rsid w:val="00255955"/>
    <w:rsid w:val="002570E9"/>
    <w:rsid w:val="0025735C"/>
    <w:rsid w:val="00257D66"/>
    <w:rsid w:val="00260695"/>
    <w:rsid w:val="00260961"/>
    <w:rsid w:val="002613BE"/>
    <w:rsid w:val="00262923"/>
    <w:rsid w:val="0026370D"/>
    <w:rsid w:val="00264782"/>
    <w:rsid w:val="00264EAC"/>
    <w:rsid w:val="0026682D"/>
    <w:rsid w:val="00266E0B"/>
    <w:rsid w:val="002676C8"/>
    <w:rsid w:val="00267783"/>
    <w:rsid w:val="002678B4"/>
    <w:rsid w:val="0027011E"/>
    <w:rsid w:val="00270A63"/>
    <w:rsid w:val="00273C15"/>
    <w:rsid w:val="002743EB"/>
    <w:rsid w:val="00274CC6"/>
    <w:rsid w:val="002760BF"/>
    <w:rsid w:val="00277473"/>
    <w:rsid w:val="00277487"/>
    <w:rsid w:val="0027787D"/>
    <w:rsid w:val="00277973"/>
    <w:rsid w:val="00280107"/>
    <w:rsid w:val="00280438"/>
    <w:rsid w:val="00282372"/>
    <w:rsid w:val="00282465"/>
    <w:rsid w:val="0028359A"/>
    <w:rsid w:val="002858AF"/>
    <w:rsid w:val="00290CD9"/>
    <w:rsid w:val="00291B10"/>
    <w:rsid w:val="00294414"/>
    <w:rsid w:val="0029758B"/>
    <w:rsid w:val="002A00A8"/>
    <w:rsid w:val="002A1C31"/>
    <w:rsid w:val="002A3782"/>
    <w:rsid w:val="002A38DC"/>
    <w:rsid w:val="002A3B98"/>
    <w:rsid w:val="002A45D9"/>
    <w:rsid w:val="002A4644"/>
    <w:rsid w:val="002A5926"/>
    <w:rsid w:val="002A6D52"/>
    <w:rsid w:val="002A73CE"/>
    <w:rsid w:val="002A7720"/>
    <w:rsid w:val="002A7CCC"/>
    <w:rsid w:val="002B1945"/>
    <w:rsid w:val="002B1D6F"/>
    <w:rsid w:val="002B1FF8"/>
    <w:rsid w:val="002B2165"/>
    <w:rsid w:val="002B2534"/>
    <w:rsid w:val="002B3692"/>
    <w:rsid w:val="002B5100"/>
    <w:rsid w:val="002B5FBE"/>
    <w:rsid w:val="002B7AED"/>
    <w:rsid w:val="002C08DE"/>
    <w:rsid w:val="002C0B3A"/>
    <w:rsid w:val="002C0DAA"/>
    <w:rsid w:val="002C1F3D"/>
    <w:rsid w:val="002C20E9"/>
    <w:rsid w:val="002C245A"/>
    <w:rsid w:val="002C366C"/>
    <w:rsid w:val="002C3B1F"/>
    <w:rsid w:val="002C3D15"/>
    <w:rsid w:val="002C41B4"/>
    <w:rsid w:val="002C5120"/>
    <w:rsid w:val="002C6824"/>
    <w:rsid w:val="002C782D"/>
    <w:rsid w:val="002C7B8A"/>
    <w:rsid w:val="002D17E3"/>
    <w:rsid w:val="002D3CD2"/>
    <w:rsid w:val="002D4B77"/>
    <w:rsid w:val="002D4C8E"/>
    <w:rsid w:val="002D4F5C"/>
    <w:rsid w:val="002D7CC9"/>
    <w:rsid w:val="002E24F8"/>
    <w:rsid w:val="002E3FAF"/>
    <w:rsid w:val="002E4794"/>
    <w:rsid w:val="002E6DE4"/>
    <w:rsid w:val="002F1D7B"/>
    <w:rsid w:val="002F24FB"/>
    <w:rsid w:val="002F258A"/>
    <w:rsid w:val="002F35C7"/>
    <w:rsid w:val="002F4684"/>
    <w:rsid w:val="002F4F99"/>
    <w:rsid w:val="002F5412"/>
    <w:rsid w:val="002F6669"/>
    <w:rsid w:val="002F728C"/>
    <w:rsid w:val="002F752B"/>
    <w:rsid w:val="002F773A"/>
    <w:rsid w:val="002F775A"/>
    <w:rsid w:val="002F7A37"/>
    <w:rsid w:val="00300A44"/>
    <w:rsid w:val="003030A7"/>
    <w:rsid w:val="003041EB"/>
    <w:rsid w:val="003060BD"/>
    <w:rsid w:val="00307427"/>
    <w:rsid w:val="003100BB"/>
    <w:rsid w:val="0031046F"/>
    <w:rsid w:val="003112E7"/>
    <w:rsid w:val="003115BC"/>
    <w:rsid w:val="00312AAF"/>
    <w:rsid w:val="00313E73"/>
    <w:rsid w:val="00314BD1"/>
    <w:rsid w:val="003169A0"/>
    <w:rsid w:val="0031759C"/>
    <w:rsid w:val="00320278"/>
    <w:rsid w:val="00320FE9"/>
    <w:rsid w:val="003223CC"/>
    <w:rsid w:val="00323A54"/>
    <w:rsid w:val="00324705"/>
    <w:rsid w:val="003268F2"/>
    <w:rsid w:val="00327879"/>
    <w:rsid w:val="00327BAB"/>
    <w:rsid w:val="00327C60"/>
    <w:rsid w:val="003302B5"/>
    <w:rsid w:val="003312CF"/>
    <w:rsid w:val="00332AAE"/>
    <w:rsid w:val="003335D8"/>
    <w:rsid w:val="00333805"/>
    <w:rsid w:val="00333A8A"/>
    <w:rsid w:val="0033574F"/>
    <w:rsid w:val="003362C2"/>
    <w:rsid w:val="00336A61"/>
    <w:rsid w:val="00337407"/>
    <w:rsid w:val="00340056"/>
    <w:rsid w:val="00341063"/>
    <w:rsid w:val="00341B27"/>
    <w:rsid w:val="0034304E"/>
    <w:rsid w:val="00346620"/>
    <w:rsid w:val="00350936"/>
    <w:rsid w:val="00350BEC"/>
    <w:rsid w:val="003512A0"/>
    <w:rsid w:val="003514DC"/>
    <w:rsid w:val="00353462"/>
    <w:rsid w:val="00353B36"/>
    <w:rsid w:val="00355B23"/>
    <w:rsid w:val="003576E7"/>
    <w:rsid w:val="0036005C"/>
    <w:rsid w:val="003601EE"/>
    <w:rsid w:val="00360CE0"/>
    <w:rsid w:val="00361B88"/>
    <w:rsid w:val="00362438"/>
    <w:rsid w:val="00362A68"/>
    <w:rsid w:val="003660D4"/>
    <w:rsid w:val="00372581"/>
    <w:rsid w:val="00372C27"/>
    <w:rsid w:val="00374719"/>
    <w:rsid w:val="003747FF"/>
    <w:rsid w:val="0037585A"/>
    <w:rsid w:val="00375F88"/>
    <w:rsid w:val="00376CA5"/>
    <w:rsid w:val="003802B1"/>
    <w:rsid w:val="0038031F"/>
    <w:rsid w:val="003813C9"/>
    <w:rsid w:val="003818AD"/>
    <w:rsid w:val="0038251D"/>
    <w:rsid w:val="0038283D"/>
    <w:rsid w:val="003831EF"/>
    <w:rsid w:val="00383471"/>
    <w:rsid w:val="003858D5"/>
    <w:rsid w:val="0039038F"/>
    <w:rsid w:val="00391A1E"/>
    <w:rsid w:val="00391B89"/>
    <w:rsid w:val="00395666"/>
    <w:rsid w:val="003966FC"/>
    <w:rsid w:val="00396F50"/>
    <w:rsid w:val="003976C9"/>
    <w:rsid w:val="003979D2"/>
    <w:rsid w:val="00397A01"/>
    <w:rsid w:val="003A0A9C"/>
    <w:rsid w:val="003A156A"/>
    <w:rsid w:val="003A1812"/>
    <w:rsid w:val="003A1C28"/>
    <w:rsid w:val="003A3100"/>
    <w:rsid w:val="003A31BC"/>
    <w:rsid w:val="003A4BD7"/>
    <w:rsid w:val="003A54AD"/>
    <w:rsid w:val="003A6D66"/>
    <w:rsid w:val="003B08AE"/>
    <w:rsid w:val="003B1489"/>
    <w:rsid w:val="003B2DBF"/>
    <w:rsid w:val="003B32CC"/>
    <w:rsid w:val="003B4150"/>
    <w:rsid w:val="003B41DE"/>
    <w:rsid w:val="003B6CE9"/>
    <w:rsid w:val="003B7425"/>
    <w:rsid w:val="003C02DD"/>
    <w:rsid w:val="003C07F9"/>
    <w:rsid w:val="003C1AE8"/>
    <w:rsid w:val="003C2801"/>
    <w:rsid w:val="003C2882"/>
    <w:rsid w:val="003C46E0"/>
    <w:rsid w:val="003C520C"/>
    <w:rsid w:val="003C705E"/>
    <w:rsid w:val="003D2C1A"/>
    <w:rsid w:val="003D4250"/>
    <w:rsid w:val="003D4AF5"/>
    <w:rsid w:val="003D4D35"/>
    <w:rsid w:val="003D544D"/>
    <w:rsid w:val="003D616F"/>
    <w:rsid w:val="003D6C9E"/>
    <w:rsid w:val="003D6F0B"/>
    <w:rsid w:val="003D7991"/>
    <w:rsid w:val="003E0B15"/>
    <w:rsid w:val="003E192F"/>
    <w:rsid w:val="003E1B02"/>
    <w:rsid w:val="003E2101"/>
    <w:rsid w:val="003E2EF0"/>
    <w:rsid w:val="003E35AC"/>
    <w:rsid w:val="003E3A92"/>
    <w:rsid w:val="003E3CB6"/>
    <w:rsid w:val="003E41E0"/>
    <w:rsid w:val="003E48A5"/>
    <w:rsid w:val="003E59DD"/>
    <w:rsid w:val="003E6A69"/>
    <w:rsid w:val="003F0F27"/>
    <w:rsid w:val="003F19F6"/>
    <w:rsid w:val="003F1D93"/>
    <w:rsid w:val="003F1EB2"/>
    <w:rsid w:val="003F2DDC"/>
    <w:rsid w:val="003F2F97"/>
    <w:rsid w:val="003F41D5"/>
    <w:rsid w:val="003F4545"/>
    <w:rsid w:val="003F4560"/>
    <w:rsid w:val="003F4956"/>
    <w:rsid w:val="003F53E7"/>
    <w:rsid w:val="003F5705"/>
    <w:rsid w:val="003F5D42"/>
    <w:rsid w:val="003F5EBE"/>
    <w:rsid w:val="003F65C7"/>
    <w:rsid w:val="003F724C"/>
    <w:rsid w:val="003F77B3"/>
    <w:rsid w:val="00400C77"/>
    <w:rsid w:val="00400EE0"/>
    <w:rsid w:val="0040315C"/>
    <w:rsid w:val="00404EFC"/>
    <w:rsid w:val="00407770"/>
    <w:rsid w:val="004079A3"/>
    <w:rsid w:val="00407CD1"/>
    <w:rsid w:val="004114EE"/>
    <w:rsid w:val="0041252C"/>
    <w:rsid w:val="004125BA"/>
    <w:rsid w:val="00412B10"/>
    <w:rsid w:val="00413ED4"/>
    <w:rsid w:val="00413F83"/>
    <w:rsid w:val="00414444"/>
    <w:rsid w:val="00414CE8"/>
    <w:rsid w:val="00417EE6"/>
    <w:rsid w:val="00417FCE"/>
    <w:rsid w:val="004204F2"/>
    <w:rsid w:val="00423466"/>
    <w:rsid w:val="0042376E"/>
    <w:rsid w:val="00423D6E"/>
    <w:rsid w:val="00425451"/>
    <w:rsid w:val="00427424"/>
    <w:rsid w:val="004275C9"/>
    <w:rsid w:val="00427861"/>
    <w:rsid w:val="004303BE"/>
    <w:rsid w:val="004324CA"/>
    <w:rsid w:val="00432AAF"/>
    <w:rsid w:val="0043356A"/>
    <w:rsid w:val="00434293"/>
    <w:rsid w:val="00435A70"/>
    <w:rsid w:val="00437678"/>
    <w:rsid w:val="004377C6"/>
    <w:rsid w:val="00440B53"/>
    <w:rsid w:val="00440CA0"/>
    <w:rsid w:val="00440E8F"/>
    <w:rsid w:val="004415AF"/>
    <w:rsid w:val="00442EB3"/>
    <w:rsid w:val="00443945"/>
    <w:rsid w:val="00444AD0"/>
    <w:rsid w:val="00445E56"/>
    <w:rsid w:val="0044657C"/>
    <w:rsid w:val="00447FC6"/>
    <w:rsid w:val="00451365"/>
    <w:rsid w:val="00451C76"/>
    <w:rsid w:val="004542DE"/>
    <w:rsid w:val="00454EE9"/>
    <w:rsid w:val="004562E5"/>
    <w:rsid w:val="00461EBC"/>
    <w:rsid w:val="0046274C"/>
    <w:rsid w:val="004638A0"/>
    <w:rsid w:val="004647FF"/>
    <w:rsid w:val="0046513C"/>
    <w:rsid w:val="004653C4"/>
    <w:rsid w:val="00465EF5"/>
    <w:rsid w:val="0046671D"/>
    <w:rsid w:val="00466E46"/>
    <w:rsid w:val="004673EB"/>
    <w:rsid w:val="00470FD9"/>
    <w:rsid w:val="00473259"/>
    <w:rsid w:val="00474BF5"/>
    <w:rsid w:val="00475416"/>
    <w:rsid w:val="00475476"/>
    <w:rsid w:val="0047648A"/>
    <w:rsid w:val="00480584"/>
    <w:rsid w:val="0048074C"/>
    <w:rsid w:val="00480BB5"/>
    <w:rsid w:val="004815FE"/>
    <w:rsid w:val="004848C2"/>
    <w:rsid w:val="004858C3"/>
    <w:rsid w:val="004871A6"/>
    <w:rsid w:val="004928AA"/>
    <w:rsid w:val="00493010"/>
    <w:rsid w:val="004930F1"/>
    <w:rsid w:val="00493500"/>
    <w:rsid w:val="00497231"/>
    <w:rsid w:val="00497304"/>
    <w:rsid w:val="00497BC4"/>
    <w:rsid w:val="004A1C73"/>
    <w:rsid w:val="004A2107"/>
    <w:rsid w:val="004A262D"/>
    <w:rsid w:val="004A2C22"/>
    <w:rsid w:val="004A327E"/>
    <w:rsid w:val="004A3DB9"/>
    <w:rsid w:val="004A4B48"/>
    <w:rsid w:val="004A4F07"/>
    <w:rsid w:val="004A502A"/>
    <w:rsid w:val="004A5F31"/>
    <w:rsid w:val="004B0638"/>
    <w:rsid w:val="004B2DCF"/>
    <w:rsid w:val="004B3B8A"/>
    <w:rsid w:val="004B4447"/>
    <w:rsid w:val="004B45A7"/>
    <w:rsid w:val="004B4991"/>
    <w:rsid w:val="004B5031"/>
    <w:rsid w:val="004B54D2"/>
    <w:rsid w:val="004B6412"/>
    <w:rsid w:val="004C0A85"/>
    <w:rsid w:val="004C343D"/>
    <w:rsid w:val="004C3574"/>
    <w:rsid w:val="004C4DA8"/>
    <w:rsid w:val="004D0FF8"/>
    <w:rsid w:val="004D1126"/>
    <w:rsid w:val="004D2406"/>
    <w:rsid w:val="004D2B84"/>
    <w:rsid w:val="004D51E2"/>
    <w:rsid w:val="004D563D"/>
    <w:rsid w:val="004D5C1E"/>
    <w:rsid w:val="004D67DE"/>
    <w:rsid w:val="004D6E7D"/>
    <w:rsid w:val="004D705B"/>
    <w:rsid w:val="004E3238"/>
    <w:rsid w:val="004E4F2D"/>
    <w:rsid w:val="004E5F1F"/>
    <w:rsid w:val="004E676F"/>
    <w:rsid w:val="004F028D"/>
    <w:rsid w:val="004F1C91"/>
    <w:rsid w:val="004F287E"/>
    <w:rsid w:val="004F2AFA"/>
    <w:rsid w:val="004F2E7F"/>
    <w:rsid w:val="004F3855"/>
    <w:rsid w:val="004F3BB8"/>
    <w:rsid w:val="004F45AE"/>
    <w:rsid w:val="004F48A9"/>
    <w:rsid w:val="004F56A5"/>
    <w:rsid w:val="004F7370"/>
    <w:rsid w:val="004F779A"/>
    <w:rsid w:val="004F7B2E"/>
    <w:rsid w:val="00500460"/>
    <w:rsid w:val="0050099B"/>
    <w:rsid w:val="005015B1"/>
    <w:rsid w:val="00501EB7"/>
    <w:rsid w:val="00502633"/>
    <w:rsid w:val="00503FD7"/>
    <w:rsid w:val="00507B31"/>
    <w:rsid w:val="005100DF"/>
    <w:rsid w:val="005114AD"/>
    <w:rsid w:val="005116EF"/>
    <w:rsid w:val="00512FD3"/>
    <w:rsid w:val="00513771"/>
    <w:rsid w:val="0051380B"/>
    <w:rsid w:val="00514D10"/>
    <w:rsid w:val="0051631B"/>
    <w:rsid w:val="0051667E"/>
    <w:rsid w:val="0052052F"/>
    <w:rsid w:val="00520ABB"/>
    <w:rsid w:val="005213D2"/>
    <w:rsid w:val="00521926"/>
    <w:rsid w:val="00521CAB"/>
    <w:rsid w:val="00521D7E"/>
    <w:rsid w:val="0052232B"/>
    <w:rsid w:val="005227C0"/>
    <w:rsid w:val="005243B7"/>
    <w:rsid w:val="00530767"/>
    <w:rsid w:val="00531B38"/>
    <w:rsid w:val="00531F32"/>
    <w:rsid w:val="00532402"/>
    <w:rsid w:val="005328EE"/>
    <w:rsid w:val="00533401"/>
    <w:rsid w:val="00536001"/>
    <w:rsid w:val="00541325"/>
    <w:rsid w:val="0054222F"/>
    <w:rsid w:val="005422CB"/>
    <w:rsid w:val="00543173"/>
    <w:rsid w:val="00544A1E"/>
    <w:rsid w:val="00544FAE"/>
    <w:rsid w:val="00545B8C"/>
    <w:rsid w:val="0054645B"/>
    <w:rsid w:val="00546A97"/>
    <w:rsid w:val="00547176"/>
    <w:rsid w:val="005474EB"/>
    <w:rsid w:val="0054767A"/>
    <w:rsid w:val="00550B4A"/>
    <w:rsid w:val="00551946"/>
    <w:rsid w:val="00552948"/>
    <w:rsid w:val="005556A1"/>
    <w:rsid w:val="00555FA8"/>
    <w:rsid w:val="0055723D"/>
    <w:rsid w:val="005601F1"/>
    <w:rsid w:val="00562B31"/>
    <w:rsid w:val="00565F2D"/>
    <w:rsid w:val="005668D4"/>
    <w:rsid w:val="00570271"/>
    <w:rsid w:val="00570FD6"/>
    <w:rsid w:val="00571E1F"/>
    <w:rsid w:val="00572EFE"/>
    <w:rsid w:val="005731AA"/>
    <w:rsid w:val="00573641"/>
    <w:rsid w:val="00573ACF"/>
    <w:rsid w:val="00573BDD"/>
    <w:rsid w:val="00573D24"/>
    <w:rsid w:val="005747E4"/>
    <w:rsid w:val="005801BE"/>
    <w:rsid w:val="005807AE"/>
    <w:rsid w:val="005826B7"/>
    <w:rsid w:val="00586152"/>
    <w:rsid w:val="005864C6"/>
    <w:rsid w:val="0058684A"/>
    <w:rsid w:val="00587242"/>
    <w:rsid w:val="005936D9"/>
    <w:rsid w:val="005938D0"/>
    <w:rsid w:val="00595CD2"/>
    <w:rsid w:val="005A0CF5"/>
    <w:rsid w:val="005A156C"/>
    <w:rsid w:val="005A26CF"/>
    <w:rsid w:val="005A571B"/>
    <w:rsid w:val="005A621B"/>
    <w:rsid w:val="005A65A4"/>
    <w:rsid w:val="005A7423"/>
    <w:rsid w:val="005A7F89"/>
    <w:rsid w:val="005B035E"/>
    <w:rsid w:val="005B1016"/>
    <w:rsid w:val="005B41DA"/>
    <w:rsid w:val="005B438F"/>
    <w:rsid w:val="005B5368"/>
    <w:rsid w:val="005B68FB"/>
    <w:rsid w:val="005B759A"/>
    <w:rsid w:val="005C0091"/>
    <w:rsid w:val="005C0D67"/>
    <w:rsid w:val="005C0E9B"/>
    <w:rsid w:val="005C11E9"/>
    <w:rsid w:val="005C177B"/>
    <w:rsid w:val="005C241D"/>
    <w:rsid w:val="005C2FF1"/>
    <w:rsid w:val="005C3ABC"/>
    <w:rsid w:val="005C4502"/>
    <w:rsid w:val="005C5F72"/>
    <w:rsid w:val="005C6DB4"/>
    <w:rsid w:val="005C78E7"/>
    <w:rsid w:val="005C79A2"/>
    <w:rsid w:val="005C7DD9"/>
    <w:rsid w:val="005C7F47"/>
    <w:rsid w:val="005D070A"/>
    <w:rsid w:val="005D227B"/>
    <w:rsid w:val="005D3095"/>
    <w:rsid w:val="005D32EA"/>
    <w:rsid w:val="005D4F7E"/>
    <w:rsid w:val="005D5DD0"/>
    <w:rsid w:val="005D66B5"/>
    <w:rsid w:val="005D70DC"/>
    <w:rsid w:val="005D76A3"/>
    <w:rsid w:val="005E02F9"/>
    <w:rsid w:val="005E0407"/>
    <w:rsid w:val="005E2DE8"/>
    <w:rsid w:val="005E4608"/>
    <w:rsid w:val="005E55B2"/>
    <w:rsid w:val="005E55F7"/>
    <w:rsid w:val="005E58C9"/>
    <w:rsid w:val="005E5D1A"/>
    <w:rsid w:val="005E689C"/>
    <w:rsid w:val="005E7872"/>
    <w:rsid w:val="005F07C1"/>
    <w:rsid w:val="005F1374"/>
    <w:rsid w:val="005F1BC5"/>
    <w:rsid w:val="005F1E56"/>
    <w:rsid w:val="005F2E22"/>
    <w:rsid w:val="005F3B62"/>
    <w:rsid w:val="005F5725"/>
    <w:rsid w:val="005F57AE"/>
    <w:rsid w:val="005F58E4"/>
    <w:rsid w:val="005F62EB"/>
    <w:rsid w:val="005F6C58"/>
    <w:rsid w:val="00601E15"/>
    <w:rsid w:val="00603014"/>
    <w:rsid w:val="00603845"/>
    <w:rsid w:val="006038FF"/>
    <w:rsid w:val="00603CB5"/>
    <w:rsid w:val="00604115"/>
    <w:rsid w:val="00605501"/>
    <w:rsid w:val="00606644"/>
    <w:rsid w:val="006069B0"/>
    <w:rsid w:val="00607229"/>
    <w:rsid w:val="00607277"/>
    <w:rsid w:val="006075A4"/>
    <w:rsid w:val="0061336A"/>
    <w:rsid w:val="006141F7"/>
    <w:rsid w:val="00614ED9"/>
    <w:rsid w:val="006159D1"/>
    <w:rsid w:val="00617570"/>
    <w:rsid w:val="00620103"/>
    <w:rsid w:val="00620824"/>
    <w:rsid w:val="00620A00"/>
    <w:rsid w:val="00620D07"/>
    <w:rsid w:val="00620DA2"/>
    <w:rsid w:val="00621712"/>
    <w:rsid w:val="00621BF8"/>
    <w:rsid w:val="00622751"/>
    <w:rsid w:val="006231D0"/>
    <w:rsid w:val="006236BD"/>
    <w:rsid w:val="00625E3F"/>
    <w:rsid w:val="0062620C"/>
    <w:rsid w:val="006267B7"/>
    <w:rsid w:val="00634591"/>
    <w:rsid w:val="0063487F"/>
    <w:rsid w:val="00634A2C"/>
    <w:rsid w:val="00641235"/>
    <w:rsid w:val="0064289E"/>
    <w:rsid w:val="00643321"/>
    <w:rsid w:val="00643716"/>
    <w:rsid w:val="00644213"/>
    <w:rsid w:val="0064534D"/>
    <w:rsid w:val="00645A6F"/>
    <w:rsid w:val="00646784"/>
    <w:rsid w:val="00646AD7"/>
    <w:rsid w:val="00647F23"/>
    <w:rsid w:val="0065018F"/>
    <w:rsid w:val="0065267B"/>
    <w:rsid w:val="0065312E"/>
    <w:rsid w:val="0065325B"/>
    <w:rsid w:val="00653833"/>
    <w:rsid w:val="00653DF2"/>
    <w:rsid w:val="00655DDF"/>
    <w:rsid w:val="00655E75"/>
    <w:rsid w:val="006569EB"/>
    <w:rsid w:val="006600B6"/>
    <w:rsid w:val="00662228"/>
    <w:rsid w:val="00662517"/>
    <w:rsid w:val="00663893"/>
    <w:rsid w:val="00663BB4"/>
    <w:rsid w:val="00664C72"/>
    <w:rsid w:val="006650BE"/>
    <w:rsid w:val="006665AF"/>
    <w:rsid w:val="00666B8A"/>
    <w:rsid w:val="00675B6C"/>
    <w:rsid w:val="006769BC"/>
    <w:rsid w:val="00677AC7"/>
    <w:rsid w:val="00677C90"/>
    <w:rsid w:val="00677D4E"/>
    <w:rsid w:val="006802EC"/>
    <w:rsid w:val="006811CC"/>
    <w:rsid w:val="006832B7"/>
    <w:rsid w:val="00684B29"/>
    <w:rsid w:val="00685139"/>
    <w:rsid w:val="0068536C"/>
    <w:rsid w:val="006855A3"/>
    <w:rsid w:val="00685A28"/>
    <w:rsid w:val="006864A2"/>
    <w:rsid w:val="00686F07"/>
    <w:rsid w:val="00687B98"/>
    <w:rsid w:val="0069145F"/>
    <w:rsid w:val="0069272E"/>
    <w:rsid w:val="006934DB"/>
    <w:rsid w:val="00693787"/>
    <w:rsid w:val="00694375"/>
    <w:rsid w:val="00695498"/>
    <w:rsid w:val="006959F2"/>
    <w:rsid w:val="00695E63"/>
    <w:rsid w:val="006968F3"/>
    <w:rsid w:val="00696B3C"/>
    <w:rsid w:val="0069779F"/>
    <w:rsid w:val="006A1336"/>
    <w:rsid w:val="006A390F"/>
    <w:rsid w:val="006A5A44"/>
    <w:rsid w:val="006A73AC"/>
    <w:rsid w:val="006B0977"/>
    <w:rsid w:val="006B1526"/>
    <w:rsid w:val="006B3629"/>
    <w:rsid w:val="006B4DAF"/>
    <w:rsid w:val="006B5F2B"/>
    <w:rsid w:val="006B6429"/>
    <w:rsid w:val="006B6B61"/>
    <w:rsid w:val="006C02A5"/>
    <w:rsid w:val="006C1566"/>
    <w:rsid w:val="006C4235"/>
    <w:rsid w:val="006C47AB"/>
    <w:rsid w:val="006C5D2F"/>
    <w:rsid w:val="006C5FCC"/>
    <w:rsid w:val="006C74B6"/>
    <w:rsid w:val="006C759E"/>
    <w:rsid w:val="006C7A38"/>
    <w:rsid w:val="006C7C0A"/>
    <w:rsid w:val="006D14BC"/>
    <w:rsid w:val="006D2264"/>
    <w:rsid w:val="006D244C"/>
    <w:rsid w:val="006D4417"/>
    <w:rsid w:val="006D44E6"/>
    <w:rsid w:val="006D6BEF"/>
    <w:rsid w:val="006D70E5"/>
    <w:rsid w:val="006E03DA"/>
    <w:rsid w:val="006E0AA9"/>
    <w:rsid w:val="006E3D7E"/>
    <w:rsid w:val="006E5F55"/>
    <w:rsid w:val="006E64C7"/>
    <w:rsid w:val="006E7652"/>
    <w:rsid w:val="006E7A83"/>
    <w:rsid w:val="006E7B59"/>
    <w:rsid w:val="006F0F47"/>
    <w:rsid w:val="006F2910"/>
    <w:rsid w:val="006F4009"/>
    <w:rsid w:val="006F4456"/>
    <w:rsid w:val="006F4B04"/>
    <w:rsid w:val="006F4C3B"/>
    <w:rsid w:val="006F65AF"/>
    <w:rsid w:val="007005D5"/>
    <w:rsid w:val="00700DC3"/>
    <w:rsid w:val="007026B9"/>
    <w:rsid w:val="00702F19"/>
    <w:rsid w:val="00703FB5"/>
    <w:rsid w:val="00704BF6"/>
    <w:rsid w:val="007071B6"/>
    <w:rsid w:val="0070792F"/>
    <w:rsid w:val="00710F85"/>
    <w:rsid w:val="0071154C"/>
    <w:rsid w:val="007136E2"/>
    <w:rsid w:val="00714CCB"/>
    <w:rsid w:val="007163C6"/>
    <w:rsid w:val="00717F6A"/>
    <w:rsid w:val="007209A5"/>
    <w:rsid w:val="0072259E"/>
    <w:rsid w:val="00722F9E"/>
    <w:rsid w:val="0072386C"/>
    <w:rsid w:val="00724DC6"/>
    <w:rsid w:val="00724FC9"/>
    <w:rsid w:val="00732014"/>
    <w:rsid w:val="007328A0"/>
    <w:rsid w:val="0073378B"/>
    <w:rsid w:val="0073392F"/>
    <w:rsid w:val="00733B8C"/>
    <w:rsid w:val="0073633C"/>
    <w:rsid w:val="007366D1"/>
    <w:rsid w:val="00736C42"/>
    <w:rsid w:val="00737363"/>
    <w:rsid w:val="00740C87"/>
    <w:rsid w:val="0074163C"/>
    <w:rsid w:val="00741F98"/>
    <w:rsid w:val="00742104"/>
    <w:rsid w:val="00742F2B"/>
    <w:rsid w:val="00743D35"/>
    <w:rsid w:val="00745013"/>
    <w:rsid w:val="00745D30"/>
    <w:rsid w:val="00746A04"/>
    <w:rsid w:val="007518C4"/>
    <w:rsid w:val="0075215C"/>
    <w:rsid w:val="00752A27"/>
    <w:rsid w:val="00753548"/>
    <w:rsid w:val="00754C4E"/>
    <w:rsid w:val="007550DA"/>
    <w:rsid w:val="00756BF8"/>
    <w:rsid w:val="007600C8"/>
    <w:rsid w:val="00763793"/>
    <w:rsid w:val="00763A8E"/>
    <w:rsid w:val="007661A0"/>
    <w:rsid w:val="00766B41"/>
    <w:rsid w:val="00767214"/>
    <w:rsid w:val="00770004"/>
    <w:rsid w:val="00770FEE"/>
    <w:rsid w:val="00771990"/>
    <w:rsid w:val="00771D5D"/>
    <w:rsid w:val="007726F3"/>
    <w:rsid w:val="00772D47"/>
    <w:rsid w:val="00774377"/>
    <w:rsid w:val="00774EAE"/>
    <w:rsid w:val="007753C4"/>
    <w:rsid w:val="00777DE6"/>
    <w:rsid w:val="0078043A"/>
    <w:rsid w:val="00782207"/>
    <w:rsid w:val="007824A1"/>
    <w:rsid w:val="00783223"/>
    <w:rsid w:val="00783C4C"/>
    <w:rsid w:val="00784267"/>
    <w:rsid w:val="00784744"/>
    <w:rsid w:val="007847BC"/>
    <w:rsid w:val="0078688E"/>
    <w:rsid w:val="00786FE7"/>
    <w:rsid w:val="007918CF"/>
    <w:rsid w:val="00791BB6"/>
    <w:rsid w:val="00791ED0"/>
    <w:rsid w:val="0079241C"/>
    <w:rsid w:val="00792919"/>
    <w:rsid w:val="00794495"/>
    <w:rsid w:val="007958CB"/>
    <w:rsid w:val="00795CC8"/>
    <w:rsid w:val="00796C7C"/>
    <w:rsid w:val="00797FAA"/>
    <w:rsid w:val="007A1B4D"/>
    <w:rsid w:val="007A5182"/>
    <w:rsid w:val="007A5241"/>
    <w:rsid w:val="007A7AD6"/>
    <w:rsid w:val="007A7C4A"/>
    <w:rsid w:val="007B00DF"/>
    <w:rsid w:val="007B20F2"/>
    <w:rsid w:val="007B254F"/>
    <w:rsid w:val="007B3477"/>
    <w:rsid w:val="007B3E5B"/>
    <w:rsid w:val="007B3FE0"/>
    <w:rsid w:val="007B4536"/>
    <w:rsid w:val="007B4CD9"/>
    <w:rsid w:val="007B6A74"/>
    <w:rsid w:val="007B74C4"/>
    <w:rsid w:val="007C0095"/>
    <w:rsid w:val="007C0DE0"/>
    <w:rsid w:val="007C5A9F"/>
    <w:rsid w:val="007C68A6"/>
    <w:rsid w:val="007C6987"/>
    <w:rsid w:val="007C6D57"/>
    <w:rsid w:val="007C7BE8"/>
    <w:rsid w:val="007D202D"/>
    <w:rsid w:val="007D2062"/>
    <w:rsid w:val="007D21AC"/>
    <w:rsid w:val="007D244C"/>
    <w:rsid w:val="007D27F2"/>
    <w:rsid w:val="007D2929"/>
    <w:rsid w:val="007D3E4F"/>
    <w:rsid w:val="007D429F"/>
    <w:rsid w:val="007D4714"/>
    <w:rsid w:val="007D4930"/>
    <w:rsid w:val="007D59CC"/>
    <w:rsid w:val="007D5FDF"/>
    <w:rsid w:val="007D6C49"/>
    <w:rsid w:val="007D6E45"/>
    <w:rsid w:val="007E0B9D"/>
    <w:rsid w:val="007E15FB"/>
    <w:rsid w:val="007E259B"/>
    <w:rsid w:val="007E2C6F"/>
    <w:rsid w:val="007E2F96"/>
    <w:rsid w:val="007E5FD2"/>
    <w:rsid w:val="007E6C61"/>
    <w:rsid w:val="007F0DFD"/>
    <w:rsid w:val="007F24EB"/>
    <w:rsid w:val="007F276D"/>
    <w:rsid w:val="007F33FC"/>
    <w:rsid w:val="007F34BA"/>
    <w:rsid w:val="007F43D5"/>
    <w:rsid w:val="007F5278"/>
    <w:rsid w:val="007F56AA"/>
    <w:rsid w:val="00800501"/>
    <w:rsid w:val="00800C41"/>
    <w:rsid w:val="008028ED"/>
    <w:rsid w:val="008031D6"/>
    <w:rsid w:val="0080371D"/>
    <w:rsid w:val="00806635"/>
    <w:rsid w:val="00806D80"/>
    <w:rsid w:val="00807583"/>
    <w:rsid w:val="00811CD7"/>
    <w:rsid w:val="008124ED"/>
    <w:rsid w:val="00815BDC"/>
    <w:rsid w:val="00816236"/>
    <w:rsid w:val="00816798"/>
    <w:rsid w:val="00817205"/>
    <w:rsid w:val="00820EE0"/>
    <w:rsid w:val="008226D3"/>
    <w:rsid w:val="008245C5"/>
    <w:rsid w:val="00824FBF"/>
    <w:rsid w:val="008255C7"/>
    <w:rsid w:val="00826C30"/>
    <w:rsid w:val="008276C8"/>
    <w:rsid w:val="008276D0"/>
    <w:rsid w:val="008308AF"/>
    <w:rsid w:val="008313B8"/>
    <w:rsid w:val="00831FC2"/>
    <w:rsid w:val="008322C2"/>
    <w:rsid w:val="0083338E"/>
    <w:rsid w:val="0083460B"/>
    <w:rsid w:val="00835652"/>
    <w:rsid w:val="0083575F"/>
    <w:rsid w:val="00836BB7"/>
    <w:rsid w:val="00837D49"/>
    <w:rsid w:val="008401BC"/>
    <w:rsid w:val="008415AE"/>
    <w:rsid w:val="00843B85"/>
    <w:rsid w:val="00843B9B"/>
    <w:rsid w:val="008456A0"/>
    <w:rsid w:val="00845871"/>
    <w:rsid w:val="00845CCC"/>
    <w:rsid w:val="008463F3"/>
    <w:rsid w:val="00846928"/>
    <w:rsid w:val="00846EAB"/>
    <w:rsid w:val="00851F6A"/>
    <w:rsid w:val="00852352"/>
    <w:rsid w:val="00852A37"/>
    <w:rsid w:val="00852C7A"/>
    <w:rsid w:val="008530AD"/>
    <w:rsid w:val="00855069"/>
    <w:rsid w:val="008563FA"/>
    <w:rsid w:val="0085782D"/>
    <w:rsid w:val="00860127"/>
    <w:rsid w:val="008602DE"/>
    <w:rsid w:val="008608FB"/>
    <w:rsid w:val="00860ABA"/>
    <w:rsid w:val="00860D00"/>
    <w:rsid w:val="00861145"/>
    <w:rsid w:val="00865529"/>
    <w:rsid w:val="00866472"/>
    <w:rsid w:val="00866B20"/>
    <w:rsid w:val="0086702D"/>
    <w:rsid w:val="00867D3C"/>
    <w:rsid w:val="00867F73"/>
    <w:rsid w:val="00870C1A"/>
    <w:rsid w:val="00871F61"/>
    <w:rsid w:val="00873BEB"/>
    <w:rsid w:val="00874CF8"/>
    <w:rsid w:val="008756C9"/>
    <w:rsid w:val="008800B1"/>
    <w:rsid w:val="008809A9"/>
    <w:rsid w:val="008818DC"/>
    <w:rsid w:val="00882580"/>
    <w:rsid w:val="00883C71"/>
    <w:rsid w:val="00884DFA"/>
    <w:rsid w:val="00886E24"/>
    <w:rsid w:val="00886ED5"/>
    <w:rsid w:val="00890D6A"/>
    <w:rsid w:val="00891C37"/>
    <w:rsid w:val="00893546"/>
    <w:rsid w:val="00894C36"/>
    <w:rsid w:val="00894F38"/>
    <w:rsid w:val="008A5323"/>
    <w:rsid w:val="008A5976"/>
    <w:rsid w:val="008B052B"/>
    <w:rsid w:val="008B0827"/>
    <w:rsid w:val="008B111F"/>
    <w:rsid w:val="008B180C"/>
    <w:rsid w:val="008B1894"/>
    <w:rsid w:val="008B1D51"/>
    <w:rsid w:val="008B22AF"/>
    <w:rsid w:val="008B4CA6"/>
    <w:rsid w:val="008B5C33"/>
    <w:rsid w:val="008B6315"/>
    <w:rsid w:val="008C2220"/>
    <w:rsid w:val="008C4EAD"/>
    <w:rsid w:val="008C6675"/>
    <w:rsid w:val="008C7AC9"/>
    <w:rsid w:val="008D101D"/>
    <w:rsid w:val="008D222E"/>
    <w:rsid w:val="008D385D"/>
    <w:rsid w:val="008D531F"/>
    <w:rsid w:val="008D649C"/>
    <w:rsid w:val="008D6551"/>
    <w:rsid w:val="008D65C8"/>
    <w:rsid w:val="008D72E8"/>
    <w:rsid w:val="008E0FD4"/>
    <w:rsid w:val="008E164E"/>
    <w:rsid w:val="008E21F2"/>
    <w:rsid w:val="008E21F7"/>
    <w:rsid w:val="008E24C0"/>
    <w:rsid w:val="008E3CF8"/>
    <w:rsid w:val="008E4DE2"/>
    <w:rsid w:val="008E4E85"/>
    <w:rsid w:val="008E6D02"/>
    <w:rsid w:val="008E71AA"/>
    <w:rsid w:val="008E7B5F"/>
    <w:rsid w:val="008F0A17"/>
    <w:rsid w:val="008F47EA"/>
    <w:rsid w:val="008F4E5C"/>
    <w:rsid w:val="008F50F3"/>
    <w:rsid w:val="008F5471"/>
    <w:rsid w:val="008F5CE4"/>
    <w:rsid w:val="008F6C78"/>
    <w:rsid w:val="008F724D"/>
    <w:rsid w:val="008F77FB"/>
    <w:rsid w:val="00900379"/>
    <w:rsid w:val="0090224B"/>
    <w:rsid w:val="00902936"/>
    <w:rsid w:val="009048C2"/>
    <w:rsid w:val="00905922"/>
    <w:rsid w:val="00906B3C"/>
    <w:rsid w:val="00910695"/>
    <w:rsid w:val="009169A1"/>
    <w:rsid w:val="0091772C"/>
    <w:rsid w:val="00917840"/>
    <w:rsid w:val="00923AC8"/>
    <w:rsid w:val="00925705"/>
    <w:rsid w:val="00926947"/>
    <w:rsid w:val="00927459"/>
    <w:rsid w:val="00927B41"/>
    <w:rsid w:val="00934A4C"/>
    <w:rsid w:val="00934DB1"/>
    <w:rsid w:val="0093504D"/>
    <w:rsid w:val="00935F41"/>
    <w:rsid w:val="00940F60"/>
    <w:rsid w:val="00944214"/>
    <w:rsid w:val="0094449E"/>
    <w:rsid w:val="00944C5F"/>
    <w:rsid w:val="00945825"/>
    <w:rsid w:val="0094595B"/>
    <w:rsid w:val="00945C42"/>
    <w:rsid w:val="00950392"/>
    <w:rsid w:val="0095090B"/>
    <w:rsid w:val="00951635"/>
    <w:rsid w:val="0095327D"/>
    <w:rsid w:val="009535F8"/>
    <w:rsid w:val="0095412E"/>
    <w:rsid w:val="00954E68"/>
    <w:rsid w:val="00955718"/>
    <w:rsid w:val="00955813"/>
    <w:rsid w:val="00956502"/>
    <w:rsid w:val="009575B9"/>
    <w:rsid w:val="00957D60"/>
    <w:rsid w:val="009611AA"/>
    <w:rsid w:val="009619DC"/>
    <w:rsid w:val="0096252F"/>
    <w:rsid w:val="009637B7"/>
    <w:rsid w:val="00965E6F"/>
    <w:rsid w:val="00967524"/>
    <w:rsid w:val="009718A7"/>
    <w:rsid w:val="00974BF1"/>
    <w:rsid w:val="009774E8"/>
    <w:rsid w:val="00977DEF"/>
    <w:rsid w:val="00982A16"/>
    <w:rsid w:val="00983879"/>
    <w:rsid w:val="0098424B"/>
    <w:rsid w:val="00984266"/>
    <w:rsid w:val="009865BE"/>
    <w:rsid w:val="0098671F"/>
    <w:rsid w:val="00986C8E"/>
    <w:rsid w:val="009878A5"/>
    <w:rsid w:val="0099064F"/>
    <w:rsid w:val="00990889"/>
    <w:rsid w:val="00991890"/>
    <w:rsid w:val="009923BE"/>
    <w:rsid w:val="0099371A"/>
    <w:rsid w:val="00993A86"/>
    <w:rsid w:val="00994070"/>
    <w:rsid w:val="009941C3"/>
    <w:rsid w:val="00994991"/>
    <w:rsid w:val="00996B0A"/>
    <w:rsid w:val="009A2B57"/>
    <w:rsid w:val="009A2C3B"/>
    <w:rsid w:val="009A4E53"/>
    <w:rsid w:val="009A6158"/>
    <w:rsid w:val="009B073E"/>
    <w:rsid w:val="009B0871"/>
    <w:rsid w:val="009B2DAD"/>
    <w:rsid w:val="009B5DFE"/>
    <w:rsid w:val="009B650E"/>
    <w:rsid w:val="009B74E3"/>
    <w:rsid w:val="009C0D91"/>
    <w:rsid w:val="009C16F6"/>
    <w:rsid w:val="009C27CD"/>
    <w:rsid w:val="009C2A76"/>
    <w:rsid w:val="009C2C84"/>
    <w:rsid w:val="009C4D99"/>
    <w:rsid w:val="009C5E1E"/>
    <w:rsid w:val="009C629D"/>
    <w:rsid w:val="009C7624"/>
    <w:rsid w:val="009C7A07"/>
    <w:rsid w:val="009C7FA1"/>
    <w:rsid w:val="009D0C55"/>
    <w:rsid w:val="009D1F91"/>
    <w:rsid w:val="009D2144"/>
    <w:rsid w:val="009D29E9"/>
    <w:rsid w:val="009D3D5D"/>
    <w:rsid w:val="009D4A93"/>
    <w:rsid w:val="009D55CA"/>
    <w:rsid w:val="009D59EF"/>
    <w:rsid w:val="009E14A9"/>
    <w:rsid w:val="009E2668"/>
    <w:rsid w:val="009E2DEC"/>
    <w:rsid w:val="009E30FA"/>
    <w:rsid w:val="009E4BDF"/>
    <w:rsid w:val="009E56E1"/>
    <w:rsid w:val="009F027B"/>
    <w:rsid w:val="009F03C2"/>
    <w:rsid w:val="009F2225"/>
    <w:rsid w:val="009F22D9"/>
    <w:rsid w:val="009F329E"/>
    <w:rsid w:val="009F347F"/>
    <w:rsid w:val="009F3D9C"/>
    <w:rsid w:val="009F4523"/>
    <w:rsid w:val="009F6B37"/>
    <w:rsid w:val="00A010F8"/>
    <w:rsid w:val="00A03399"/>
    <w:rsid w:val="00A0396C"/>
    <w:rsid w:val="00A0517C"/>
    <w:rsid w:val="00A05673"/>
    <w:rsid w:val="00A0574E"/>
    <w:rsid w:val="00A05816"/>
    <w:rsid w:val="00A05A8F"/>
    <w:rsid w:val="00A0692F"/>
    <w:rsid w:val="00A06AC0"/>
    <w:rsid w:val="00A07F6F"/>
    <w:rsid w:val="00A10241"/>
    <w:rsid w:val="00A11122"/>
    <w:rsid w:val="00A122E8"/>
    <w:rsid w:val="00A12501"/>
    <w:rsid w:val="00A126A5"/>
    <w:rsid w:val="00A12BF8"/>
    <w:rsid w:val="00A1390D"/>
    <w:rsid w:val="00A13CA6"/>
    <w:rsid w:val="00A153C7"/>
    <w:rsid w:val="00A15A30"/>
    <w:rsid w:val="00A168C1"/>
    <w:rsid w:val="00A178AB"/>
    <w:rsid w:val="00A20DF1"/>
    <w:rsid w:val="00A20EBB"/>
    <w:rsid w:val="00A22CF0"/>
    <w:rsid w:val="00A23290"/>
    <w:rsid w:val="00A245C2"/>
    <w:rsid w:val="00A25B95"/>
    <w:rsid w:val="00A26923"/>
    <w:rsid w:val="00A271B7"/>
    <w:rsid w:val="00A2754A"/>
    <w:rsid w:val="00A3000F"/>
    <w:rsid w:val="00A3037B"/>
    <w:rsid w:val="00A31421"/>
    <w:rsid w:val="00A31942"/>
    <w:rsid w:val="00A32208"/>
    <w:rsid w:val="00A3441B"/>
    <w:rsid w:val="00A34667"/>
    <w:rsid w:val="00A34B9A"/>
    <w:rsid w:val="00A35205"/>
    <w:rsid w:val="00A3526E"/>
    <w:rsid w:val="00A36FF3"/>
    <w:rsid w:val="00A37BBE"/>
    <w:rsid w:val="00A37E88"/>
    <w:rsid w:val="00A404FC"/>
    <w:rsid w:val="00A40529"/>
    <w:rsid w:val="00A41E93"/>
    <w:rsid w:val="00A45F2C"/>
    <w:rsid w:val="00A528B0"/>
    <w:rsid w:val="00A53102"/>
    <w:rsid w:val="00A540C3"/>
    <w:rsid w:val="00A54A92"/>
    <w:rsid w:val="00A54AF7"/>
    <w:rsid w:val="00A54DCD"/>
    <w:rsid w:val="00A55C15"/>
    <w:rsid w:val="00A56870"/>
    <w:rsid w:val="00A57112"/>
    <w:rsid w:val="00A57D6A"/>
    <w:rsid w:val="00A6047D"/>
    <w:rsid w:val="00A6333B"/>
    <w:rsid w:val="00A6479A"/>
    <w:rsid w:val="00A65437"/>
    <w:rsid w:val="00A65CD6"/>
    <w:rsid w:val="00A67A9F"/>
    <w:rsid w:val="00A70BFA"/>
    <w:rsid w:val="00A71D01"/>
    <w:rsid w:val="00A730C5"/>
    <w:rsid w:val="00A7603D"/>
    <w:rsid w:val="00A7613E"/>
    <w:rsid w:val="00A776B4"/>
    <w:rsid w:val="00A77984"/>
    <w:rsid w:val="00A80696"/>
    <w:rsid w:val="00A81F0C"/>
    <w:rsid w:val="00A81F67"/>
    <w:rsid w:val="00A82AFA"/>
    <w:rsid w:val="00A83DA0"/>
    <w:rsid w:val="00A84758"/>
    <w:rsid w:val="00A84EBE"/>
    <w:rsid w:val="00A8576D"/>
    <w:rsid w:val="00A86920"/>
    <w:rsid w:val="00A86D5F"/>
    <w:rsid w:val="00A87ED5"/>
    <w:rsid w:val="00A9077A"/>
    <w:rsid w:val="00A92440"/>
    <w:rsid w:val="00A92BD1"/>
    <w:rsid w:val="00A954EF"/>
    <w:rsid w:val="00A97667"/>
    <w:rsid w:val="00A979CA"/>
    <w:rsid w:val="00A97E94"/>
    <w:rsid w:val="00AA0352"/>
    <w:rsid w:val="00AA1BDF"/>
    <w:rsid w:val="00AA1EAB"/>
    <w:rsid w:val="00AA2BA0"/>
    <w:rsid w:val="00AA2CAD"/>
    <w:rsid w:val="00AA32AE"/>
    <w:rsid w:val="00AA3D9A"/>
    <w:rsid w:val="00AA54A7"/>
    <w:rsid w:val="00AA58F3"/>
    <w:rsid w:val="00AB0445"/>
    <w:rsid w:val="00AB078F"/>
    <w:rsid w:val="00AB239B"/>
    <w:rsid w:val="00AB348C"/>
    <w:rsid w:val="00AC0E98"/>
    <w:rsid w:val="00AC2C6E"/>
    <w:rsid w:val="00AC317C"/>
    <w:rsid w:val="00AC3187"/>
    <w:rsid w:val="00AC3988"/>
    <w:rsid w:val="00AC5175"/>
    <w:rsid w:val="00AC5A26"/>
    <w:rsid w:val="00AC5C86"/>
    <w:rsid w:val="00AC672A"/>
    <w:rsid w:val="00AC7C7C"/>
    <w:rsid w:val="00AD1768"/>
    <w:rsid w:val="00AD379A"/>
    <w:rsid w:val="00AD3D72"/>
    <w:rsid w:val="00AD4A44"/>
    <w:rsid w:val="00AD6038"/>
    <w:rsid w:val="00AD6664"/>
    <w:rsid w:val="00AD6777"/>
    <w:rsid w:val="00AE0024"/>
    <w:rsid w:val="00AE0358"/>
    <w:rsid w:val="00AE0381"/>
    <w:rsid w:val="00AE083F"/>
    <w:rsid w:val="00AE14E5"/>
    <w:rsid w:val="00AE1601"/>
    <w:rsid w:val="00AE169E"/>
    <w:rsid w:val="00AE1BE6"/>
    <w:rsid w:val="00AE573C"/>
    <w:rsid w:val="00AE599A"/>
    <w:rsid w:val="00AE68B1"/>
    <w:rsid w:val="00AE6B73"/>
    <w:rsid w:val="00AE6D1A"/>
    <w:rsid w:val="00AE71E9"/>
    <w:rsid w:val="00AE748C"/>
    <w:rsid w:val="00AF13CC"/>
    <w:rsid w:val="00AF18B8"/>
    <w:rsid w:val="00AF38E0"/>
    <w:rsid w:val="00AF440B"/>
    <w:rsid w:val="00AF50FA"/>
    <w:rsid w:val="00AF7584"/>
    <w:rsid w:val="00AF77B2"/>
    <w:rsid w:val="00B005B1"/>
    <w:rsid w:val="00B008CE"/>
    <w:rsid w:val="00B012E0"/>
    <w:rsid w:val="00B021E8"/>
    <w:rsid w:val="00B02914"/>
    <w:rsid w:val="00B03CDE"/>
    <w:rsid w:val="00B048B3"/>
    <w:rsid w:val="00B04D1F"/>
    <w:rsid w:val="00B053CA"/>
    <w:rsid w:val="00B056AA"/>
    <w:rsid w:val="00B05EDB"/>
    <w:rsid w:val="00B10217"/>
    <w:rsid w:val="00B10EA0"/>
    <w:rsid w:val="00B13C3D"/>
    <w:rsid w:val="00B13DC2"/>
    <w:rsid w:val="00B15E34"/>
    <w:rsid w:val="00B163F7"/>
    <w:rsid w:val="00B16944"/>
    <w:rsid w:val="00B177F9"/>
    <w:rsid w:val="00B220F4"/>
    <w:rsid w:val="00B2233B"/>
    <w:rsid w:val="00B24429"/>
    <w:rsid w:val="00B244FE"/>
    <w:rsid w:val="00B25C62"/>
    <w:rsid w:val="00B268F9"/>
    <w:rsid w:val="00B275C6"/>
    <w:rsid w:val="00B27688"/>
    <w:rsid w:val="00B306D0"/>
    <w:rsid w:val="00B32B39"/>
    <w:rsid w:val="00B32DD2"/>
    <w:rsid w:val="00B33958"/>
    <w:rsid w:val="00B3476F"/>
    <w:rsid w:val="00B350BB"/>
    <w:rsid w:val="00B35348"/>
    <w:rsid w:val="00B357C6"/>
    <w:rsid w:val="00B3695B"/>
    <w:rsid w:val="00B370F1"/>
    <w:rsid w:val="00B4176E"/>
    <w:rsid w:val="00B41E7D"/>
    <w:rsid w:val="00B42670"/>
    <w:rsid w:val="00B451F7"/>
    <w:rsid w:val="00B4548B"/>
    <w:rsid w:val="00B46109"/>
    <w:rsid w:val="00B471FA"/>
    <w:rsid w:val="00B47308"/>
    <w:rsid w:val="00B47981"/>
    <w:rsid w:val="00B513CE"/>
    <w:rsid w:val="00B51BD5"/>
    <w:rsid w:val="00B52551"/>
    <w:rsid w:val="00B529A3"/>
    <w:rsid w:val="00B52AB5"/>
    <w:rsid w:val="00B5410D"/>
    <w:rsid w:val="00B554B2"/>
    <w:rsid w:val="00B5613F"/>
    <w:rsid w:val="00B5686B"/>
    <w:rsid w:val="00B56C78"/>
    <w:rsid w:val="00B615EA"/>
    <w:rsid w:val="00B6179F"/>
    <w:rsid w:val="00B637D0"/>
    <w:rsid w:val="00B649F8"/>
    <w:rsid w:val="00B65C33"/>
    <w:rsid w:val="00B65E2B"/>
    <w:rsid w:val="00B6620D"/>
    <w:rsid w:val="00B6638F"/>
    <w:rsid w:val="00B6697E"/>
    <w:rsid w:val="00B66BA3"/>
    <w:rsid w:val="00B675A6"/>
    <w:rsid w:val="00B71201"/>
    <w:rsid w:val="00B717F8"/>
    <w:rsid w:val="00B71E3E"/>
    <w:rsid w:val="00B732CA"/>
    <w:rsid w:val="00B73CA4"/>
    <w:rsid w:val="00B7457F"/>
    <w:rsid w:val="00B75691"/>
    <w:rsid w:val="00B75FA5"/>
    <w:rsid w:val="00B76329"/>
    <w:rsid w:val="00B76552"/>
    <w:rsid w:val="00B77FF8"/>
    <w:rsid w:val="00B80846"/>
    <w:rsid w:val="00B80B3A"/>
    <w:rsid w:val="00B82204"/>
    <w:rsid w:val="00B8300D"/>
    <w:rsid w:val="00B831B7"/>
    <w:rsid w:val="00B84BE8"/>
    <w:rsid w:val="00B86487"/>
    <w:rsid w:val="00B86A3B"/>
    <w:rsid w:val="00B86BF0"/>
    <w:rsid w:val="00B905DC"/>
    <w:rsid w:val="00B9096A"/>
    <w:rsid w:val="00B933F4"/>
    <w:rsid w:val="00B94001"/>
    <w:rsid w:val="00B94386"/>
    <w:rsid w:val="00B957BB"/>
    <w:rsid w:val="00B96B90"/>
    <w:rsid w:val="00B977CD"/>
    <w:rsid w:val="00BA0230"/>
    <w:rsid w:val="00BA1836"/>
    <w:rsid w:val="00BA2DBA"/>
    <w:rsid w:val="00BA5882"/>
    <w:rsid w:val="00BA76AA"/>
    <w:rsid w:val="00BA7DAA"/>
    <w:rsid w:val="00BB00AE"/>
    <w:rsid w:val="00BB04F4"/>
    <w:rsid w:val="00BB0C52"/>
    <w:rsid w:val="00BB1997"/>
    <w:rsid w:val="00BB2A19"/>
    <w:rsid w:val="00BB329B"/>
    <w:rsid w:val="00BB41C1"/>
    <w:rsid w:val="00BB43B0"/>
    <w:rsid w:val="00BB507D"/>
    <w:rsid w:val="00BC1149"/>
    <w:rsid w:val="00BC1797"/>
    <w:rsid w:val="00BC21B9"/>
    <w:rsid w:val="00BC259E"/>
    <w:rsid w:val="00BC3357"/>
    <w:rsid w:val="00BC3B93"/>
    <w:rsid w:val="00BC5A5C"/>
    <w:rsid w:val="00BC6A8B"/>
    <w:rsid w:val="00BC7223"/>
    <w:rsid w:val="00BC75D8"/>
    <w:rsid w:val="00BC77C7"/>
    <w:rsid w:val="00BD0C60"/>
    <w:rsid w:val="00BD0D88"/>
    <w:rsid w:val="00BD0FA3"/>
    <w:rsid w:val="00BD117D"/>
    <w:rsid w:val="00BD11F6"/>
    <w:rsid w:val="00BD22A3"/>
    <w:rsid w:val="00BD34A3"/>
    <w:rsid w:val="00BD39C1"/>
    <w:rsid w:val="00BD4290"/>
    <w:rsid w:val="00BD452C"/>
    <w:rsid w:val="00BD5435"/>
    <w:rsid w:val="00BD5527"/>
    <w:rsid w:val="00BD6BC1"/>
    <w:rsid w:val="00BD7EC8"/>
    <w:rsid w:val="00BE0EB6"/>
    <w:rsid w:val="00BE226A"/>
    <w:rsid w:val="00BE31BE"/>
    <w:rsid w:val="00BE3C70"/>
    <w:rsid w:val="00BE42B7"/>
    <w:rsid w:val="00BE4808"/>
    <w:rsid w:val="00BE54C2"/>
    <w:rsid w:val="00BE5CAF"/>
    <w:rsid w:val="00BE5FB7"/>
    <w:rsid w:val="00BE76AE"/>
    <w:rsid w:val="00BE7720"/>
    <w:rsid w:val="00BF0439"/>
    <w:rsid w:val="00BF07EB"/>
    <w:rsid w:val="00BF1C87"/>
    <w:rsid w:val="00BF60DF"/>
    <w:rsid w:val="00BF6BC5"/>
    <w:rsid w:val="00C00B1D"/>
    <w:rsid w:val="00C0171D"/>
    <w:rsid w:val="00C02017"/>
    <w:rsid w:val="00C0599E"/>
    <w:rsid w:val="00C06739"/>
    <w:rsid w:val="00C07C7D"/>
    <w:rsid w:val="00C1050B"/>
    <w:rsid w:val="00C1077D"/>
    <w:rsid w:val="00C10B20"/>
    <w:rsid w:val="00C11282"/>
    <w:rsid w:val="00C1158C"/>
    <w:rsid w:val="00C11A5C"/>
    <w:rsid w:val="00C12540"/>
    <w:rsid w:val="00C1416A"/>
    <w:rsid w:val="00C15628"/>
    <w:rsid w:val="00C171A1"/>
    <w:rsid w:val="00C175CF"/>
    <w:rsid w:val="00C202C9"/>
    <w:rsid w:val="00C2052F"/>
    <w:rsid w:val="00C209A6"/>
    <w:rsid w:val="00C20DD9"/>
    <w:rsid w:val="00C20E91"/>
    <w:rsid w:val="00C21704"/>
    <w:rsid w:val="00C217F4"/>
    <w:rsid w:val="00C23EAF"/>
    <w:rsid w:val="00C2411B"/>
    <w:rsid w:val="00C2523D"/>
    <w:rsid w:val="00C257F8"/>
    <w:rsid w:val="00C342E2"/>
    <w:rsid w:val="00C34CAF"/>
    <w:rsid w:val="00C35816"/>
    <w:rsid w:val="00C40578"/>
    <w:rsid w:val="00C41351"/>
    <w:rsid w:val="00C42EAA"/>
    <w:rsid w:val="00C43A96"/>
    <w:rsid w:val="00C43E43"/>
    <w:rsid w:val="00C44577"/>
    <w:rsid w:val="00C4685D"/>
    <w:rsid w:val="00C47222"/>
    <w:rsid w:val="00C521D1"/>
    <w:rsid w:val="00C53902"/>
    <w:rsid w:val="00C53FEF"/>
    <w:rsid w:val="00C547D4"/>
    <w:rsid w:val="00C60A19"/>
    <w:rsid w:val="00C60E34"/>
    <w:rsid w:val="00C62712"/>
    <w:rsid w:val="00C65CB2"/>
    <w:rsid w:val="00C66205"/>
    <w:rsid w:val="00C715A5"/>
    <w:rsid w:val="00C71DBB"/>
    <w:rsid w:val="00C72C12"/>
    <w:rsid w:val="00C76BF3"/>
    <w:rsid w:val="00C7749A"/>
    <w:rsid w:val="00C802C3"/>
    <w:rsid w:val="00C80662"/>
    <w:rsid w:val="00C80713"/>
    <w:rsid w:val="00C80E5D"/>
    <w:rsid w:val="00C81031"/>
    <w:rsid w:val="00C8203F"/>
    <w:rsid w:val="00C835DF"/>
    <w:rsid w:val="00C83618"/>
    <w:rsid w:val="00C8466A"/>
    <w:rsid w:val="00C84DF1"/>
    <w:rsid w:val="00C85E7B"/>
    <w:rsid w:val="00C867D9"/>
    <w:rsid w:val="00C87226"/>
    <w:rsid w:val="00C87473"/>
    <w:rsid w:val="00C87932"/>
    <w:rsid w:val="00C903D5"/>
    <w:rsid w:val="00C915E0"/>
    <w:rsid w:val="00C93F89"/>
    <w:rsid w:val="00C94477"/>
    <w:rsid w:val="00C94D11"/>
    <w:rsid w:val="00C95640"/>
    <w:rsid w:val="00C95F8A"/>
    <w:rsid w:val="00CA0125"/>
    <w:rsid w:val="00CA0396"/>
    <w:rsid w:val="00CA1207"/>
    <w:rsid w:val="00CA16FE"/>
    <w:rsid w:val="00CA1A9D"/>
    <w:rsid w:val="00CA2150"/>
    <w:rsid w:val="00CA4B0A"/>
    <w:rsid w:val="00CA4D87"/>
    <w:rsid w:val="00CA4F64"/>
    <w:rsid w:val="00CA5086"/>
    <w:rsid w:val="00CA562E"/>
    <w:rsid w:val="00CA5E55"/>
    <w:rsid w:val="00CA5F52"/>
    <w:rsid w:val="00CB16EE"/>
    <w:rsid w:val="00CB2B03"/>
    <w:rsid w:val="00CB3491"/>
    <w:rsid w:val="00CB3605"/>
    <w:rsid w:val="00CB53A1"/>
    <w:rsid w:val="00CB54EE"/>
    <w:rsid w:val="00CB5625"/>
    <w:rsid w:val="00CB57A2"/>
    <w:rsid w:val="00CB75AC"/>
    <w:rsid w:val="00CB7C35"/>
    <w:rsid w:val="00CC0176"/>
    <w:rsid w:val="00CC09E9"/>
    <w:rsid w:val="00CC13E9"/>
    <w:rsid w:val="00CC2703"/>
    <w:rsid w:val="00CC2B37"/>
    <w:rsid w:val="00CC2FB3"/>
    <w:rsid w:val="00CC4710"/>
    <w:rsid w:val="00CC4AC2"/>
    <w:rsid w:val="00CC5D8A"/>
    <w:rsid w:val="00CC6C07"/>
    <w:rsid w:val="00CC755E"/>
    <w:rsid w:val="00CD0F83"/>
    <w:rsid w:val="00CD127D"/>
    <w:rsid w:val="00CD1F7F"/>
    <w:rsid w:val="00CD26A5"/>
    <w:rsid w:val="00CD3C0A"/>
    <w:rsid w:val="00CD589C"/>
    <w:rsid w:val="00CE0565"/>
    <w:rsid w:val="00CE21BC"/>
    <w:rsid w:val="00CE2606"/>
    <w:rsid w:val="00CE3E7A"/>
    <w:rsid w:val="00CE4004"/>
    <w:rsid w:val="00CE49D9"/>
    <w:rsid w:val="00CE539C"/>
    <w:rsid w:val="00CE54FC"/>
    <w:rsid w:val="00CE591A"/>
    <w:rsid w:val="00CE5A08"/>
    <w:rsid w:val="00CE622E"/>
    <w:rsid w:val="00CE6C87"/>
    <w:rsid w:val="00CE6D34"/>
    <w:rsid w:val="00CE7C0D"/>
    <w:rsid w:val="00CF05E9"/>
    <w:rsid w:val="00CF2A06"/>
    <w:rsid w:val="00CF2CBC"/>
    <w:rsid w:val="00CF32CA"/>
    <w:rsid w:val="00CF333B"/>
    <w:rsid w:val="00CF3E0E"/>
    <w:rsid w:val="00CF514C"/>
    <w:rsid w:val="00CF5267"/>
    <w:rsid w:val="00CF6DBC"/>
    <w:rsid w:val="00D018D6"/>
    <w:rsid w:val="00D01937"/>
    <w:rsid w:val="00D07177"/>
    <w:rsid w:val="00D07307"/>
    <w:rsid w:val="00D102A3"/>
    <w:rsid w:val="00D12008"/>
    <w:rsid w:val="00D12CE5"/>
    <w:rsid w:val="00D1334C"/>
    <w:rsid w:val="00D13A37"/>
    <w:rsid w:val="00D14026"/>
    <w:rsid w:val="00D145D5"/>
    <w:rsid w:val="00D2336E"/>
    <w:rsid w:val="00D24ED6"/>
    <w:rsid w:val="00D25061"/>
    <w:rsid w:val="00D30C1C"/>
    <w:rsid w:val="00D314AB"/>
    <w:rsid w:val="00D31606"/>
    <w:rsid w:val="00D3285B"/>
    <w:rsid w:val="00D345B6"/>
    <w:rsid w:val="00D361A3"/>
    <w:rsid w:val="00D36F58"/>
    <w:rsid w:val="00D373AB"/>
    <w:rsid w:val="00D37511"/>
    <w:rsid w:val="00D37DA5"/>
    <w:rsid w:val="00D40456"/>
    <w:rsid w:val="00D4049A"/>
    <w:rsid w:val="00D418D0"/>
    <w:rsid w:val="00D41BD9"/>
    <w:rsid w:val="00D41F44"/>
    <w:rsid w:val="00D4474B"/>
    <w:rsid w:val="00D44A55"/>
    <w:rsid w:val="00D44AD4"/>
    <w:rsid w:val="00D4579B"/>
    <w:rsid w:val="00D458BF"/>
    <w:rsid w:val="00D46B23"/>
    <w:rsid w:val="00D510C6"/>
    <w:rsid w:val="00D51A1F"/>
    <w:rsid w:val="00D51BA0"/>
    <w:rsid w:val="00D5612F"/>
    <w:rsid w:val="00D56291"/>
    <w:rsid w:val="00D563E1"/>
    <w:rsid w:val="00D61EF0"/>
    <w:rsid w:val="00D62CDB"/>
    <w:rsid w:val="00D63B2D"/>
    <w:rsid w:val="00D63E3B"/>
    <w:rsid w:val="00D66409"/>
    <w:rsid w:val="00D66DBC"/>
    <w:rsid w:val="00D672D3"/>
    <w:rsid w:val="00D70DB8"/>
    <w:rsid w:val="00D717B0"/>
    <w:rsid w:val="00D71C75"/>
    <w:rsid w:val="00D71E3D"/>
    <w:rsid w:val="00D72119"/>
    <w:rsid w:val="00D72157"/>
    <w:rsid w:val="00D723B6"/>
    <w:rsid w:val="00D72F7B"/>
    <w:rsid w:val="00D755BF"/>
    <w:rsid w:val="00D759C4"/>
    <w:rsid w:val="00D764B5"/>
    <w:rsid w:val="00D765ED"/>
    <w:rsid w:val="00D766CE"/>
    <w:rsid w:val="00D76813"/>
    <w:rsid w:val="00D77D45"/>
    <w:rsid w:val="00D8145C"/>
    <w:rsid w:val="00D821D2"/>
    <w:rsid w:val="00D83618"/>
    <w:rsid w:val="00D83BA7"/>
    <w:rsid w:val="00D90CB0"/>
    <w:rsid w:val="00D916B9"/>
    <w:rsid w:val="00D92B21"/>
    <w:rsid w:val="00D95731"/>
    <w:rsid w:val="00D95786"/>
    <w:rsid w:val="00D9665E"/>
    <w:rsid w:val="00D967CF"/>
    <w:rsid w:val="00D96C11"/>
    <w:rsid w:val="00D977E4"/>
    <w:rsid w:val="00DA090B"/>
    <w:rsid w:val="00DA1133"/>
    <w:rsid w:val="00DA11E1"/>
    <w:rsid w:val="00DA283E"/>
    <w:rsid w:val="00DA2954"/>
    <w:rsid w:val="00DA2AC1"/>
    <w:rsid w:val="00DA46D9"/>
    <w:rsid w:val="00DA4989"/>
    <w:rsid w:val="00DA6033"/>
    <w:rsid w:val="00DB0229"/>
    <w:rsid w:val="00DB0FA1"/>
    <w:rsid w:val="00DB14AB"/>
    <w:rsid w:val="00DB1530"/>
    <w:rsid w:val="00DB20DB"/>
    <w:rsid w:val="00DB3388"/>
    <w:rsid w:val="00DB3539"/>
    <w:rsid w:val="00DB57E6"/>
    <w:rsid w:val="00DB6088"/>
    <w:rsid w:val="00DB6397"/>
    <w:rsid w:val="00DB63E3"/>
    <w:rsid w:val="00DB63FF"/>
    <w:rsid w:val="00DC0148"/>
    <w:rsid w:val="00DC2A39"/>
    <w:rsid w:val="00DC3C39"/>
    <w:rsid w:val="00DC4187"/>
    <w:rsid w:val="00DC4C16"/>
    <w:rsid w:val="00DC68D2"/>
    <w:rsid w:val="00DC68EF"/>
    <w:rsid w:val="00DC7469"/>
    <w:rsid w:val="00DC796A"/>
    <w:rsid w:val="00DC79EA"/>
    <w:rsid w:val="00DC7A15"/>
    <w:rsid w:val="00DD08DB"/>
    <w:rsid w:val="00DD0F65"/>
    <w:rsid w:val="00DD0F6C"/>
    <w:rsid w:val="00DD0F90"/>
    <w:rsid w:val="00DD20EA"/>
    <w:rsid w:val="00DD2A5D"/>
    <w:rsid w:val="00DD2E74"/>
    <w:rsid w:val="00DD30A8"/>
    <w:rsid w:val="00DD35F1"/>
    <w:rsid w:val="00DD3B67"/>
    <w:rsid w:val="00DD45C2"/>
    <w:rsid w:val="00DD5114"/>
    <w:rsid w:val="00DD566A"/>
    <w:rsid w:val="00DE0473"/>
    <w:rsid w:val="00DE07F1"/>
    <w:rsid w:val="00DE0F50"/>
    <w:rsid w:val="00DE3659"/>
    <w:rsid w:val="00DE3979"/>
    <w:rsid w:val="00DE3C06"/>
    <w:rsid w:val="00DE520E"/>
    <w:rsid w:val="00DE5C34"/>
    <w:rsid w:val="00DE6105"/>
    <w:rsid w:val="00DE64BD"/>
    <w:rsid w:val="00DE7F0E"/>
    <w:rsid w:val="00DF0891"/>
    <w:rsid w:val="00DF0917"/>
    <w:rsid w:val="00DF0BF1"/>
    <w:rsid w:val="00DF0D0D"/>
    <w:rsid w:val="00DF131F"/>
    <w:rsid w:val="00DF232E"/>
    <w:rsid w:val="00DF32D3"/>
    <w:rsid w:val="00DF3697"/>
    <w:rsid w:val="00DF5A7B"/>
    <w:rsid w:val="00DF7D12"/>
    <w:rsid w:val="00E013C5"/>
    <w:rsid w:val="00E020EC"/>
    <w:rsid w:val="00E04EB2"/>
    <w:rsid w:val="00E0741A"/>
    <w:rsid w:val="00E07974"/>
    <w:rsid w:val="00E07E9A"/>
    <w:rsid w:val="00E106FA"/>
    <w:rsid w:val="00E10DCA"/>
    <w:rsid w:val="00E114E3"/>
    <w:rsid w:val="00E11828"/>
    <w:rsid w:val="00E123DC"/>
    <w:rsid w:val="00E13AF8"/>
    <w:rsid w:val="00E151E8"/>
    <w:rsid w:val="00E16E8E"/>
    <w:rsid w:val="00E17DD3"/>
    <w:rsid w:val="00E21270"/>
    <w:rsid w:val="00E21479"/>
    <w:rsid w:val="00E240B0"/>
    <w:rsid w:val="00E24400"/>
    <w:rsid w:val="00E24EFB"/>
    <w:rsid w:val="00E26E3E"/>
    <w:rsid w:val="00E27160"/>
    <w:rsid w:val="00E2751D"/>
    <w:rsid w:val="00E27636"/>
    <w:rsid w:val="00E30222"/>
    <w:rsid w:val="00E31A41"/>
    <w:rsid w:val="00E3316E"/>
    <w:rsid w:val="00E34205"/>
    <w:rsid w:val="00E34505"/>
    <w:rsid w:val="00E36EC2"/>
    <w:rsid w:val="00E37636"/>
    <w:rsid w:val="00E377C9"/>
    <w:rsid w:val="00E41711"/>
    <w:rsid w:val="00E4291F"/>
    <w:rsid w:val="00E44753"/>
    <w:rsid w:val="00E451A6"/>
    <w:rsid w:val="00E46E39"/>
    <w:rsid w:val="00E47146"/>
    <w:rsid w:val="00E527F4"/>
    <w:rsid w:val="00E53348"/>
    <w:rsid w:val="00E537B4"/>
    <w:rsid w:val="00E5387E"/>
    <w:rsid w:val="00E53DC7"/>
    <w:rsid w:val="00E5535E"/>
    <w:rsid w:val="00E562F4"/>
    <w:rsid w:val="00E60188"/>
    <w:rsid w:val="00E6156D"/>
    <w:rsid w:val="00E63590"/>
    <w:rsid w:val="00E63EA7"/>
    <w:rsid w:val="00E64318"/>
    <w:rsid w:val="00E651C8"/>
    <w:rsid w:val="00E719E9"/>
    <w:rsid w:val="00E732C4"/>
    <w:rsid w:val="00E74179"/>
    <w:rsid w:val="00E76FC3"/>
    <w:rsid w:val="00E77211"/>
    <w:rsid w:val="00E773FA"/>
    <w:rsid w:val="00E77992"/>
    <w:rsid w:val="00E82F72"/>
    <w:rsid w:val="00E87B8F"/>
    <w:rsid w:val="00E90EFA"/>
    <w:rsid w:val="00E92A5B"/>
    <w:rsid w:val="00E93D9A"/>
    <w:rsid w:val="00E94683"/>
    <w:rsid w:val="00E94C5B"/>
    <w:rsid w:val="00E959BA"/>
    <w:rsid w:val="00E96EB0"/>
    <w:rsid w:val="00E96F82"/>
    <w:rsid w:val="00E97BBE"/>
    <w:rsid w:val="00E97F00"/>
    <w:rsid w:val="00EA03B8"/>
    <w:rsid w:val="00EA1622"/>
    <w:rsid w:val="00EA1EA2"/>
    <w:rsid w:val="00EA2456"/>
    <w:rsid w:val="00EA2836"/>
    <w:rsid w:val="00EA4000"/>
    <w:rsid w:val="00EA537C"/>
    <w:rsid w:val="00EA5791"/>
    <w:rsid w:val="00EA745D"/>
    <w:rsid w:val="00EB3376"/>
    <w:rsid w:val="00EB34B2"/>
    <w:rsid w:val="00EB47F1"/>
    <w:rsid w:val="00EB53DC"/>
    <w:rsid w:val="00EB61D7"/>
    <w:rsid w:val="00EB61ED"/>
    <w:rsid w:val="00EB654B"/>
    <w:rsid w:val="00EB6EA4"/>
    <w:rsid w:val="00EC0437"/>
    <w:rsid w:val="00EC2B72"/>
    <w:rsid w:val="00EC2C99"/>
    <w:rsid w:val="00EC3548"/>
    <w:rsid w:val="00EC3F20"/>
    <w:rsid w:val="00EC475C"/>
    <w:rsid w:val="00EC5512"/>
    <w:rsid w:val="00EC6563"/>
    <w:rsid w:val="00EC66DC"/>
    <w:rsid w:val="00ED3045"/>
    <w:rsid w:val="00ED3498"/>
    <w:rsid w:val="00ED3546"/>
    <w:rsid w:val="00ED3801"/>
    <w:rsid w:val="00ED4217"/>
    <w:rsid w:val="00ED53F1"/>
    <w:rsid w:val="00ED660A"/>
    <w:rsid w:val="00ED74DC"/>
    <w:rsid w:val="00EE04DF"/>
    <w:rsid w:val="00EE143F"/>
    <w:rsid w:val="00EE174F"/>
    <w:rsid w:val="00EE1828"/>
    <w:rsid w:val="00EE231D"/>
    <w:rsid w:val="00EE2B2A"/>
    <w:rsid w:val="00EE573C"/>
    <w:rsid w:val="00EE5A4B"/>
    <w:rsid w:val="00EE60E9"/>
    <w:rsid w:val="00EE62AB"/>
    <w:rsid w:val="00EE69A0"/>
    <w:rsid w:val="00EE7361"/>
    <w:rsid w:val="00EE7B8B"/>
    <w:rsid w:val="00EF04A6"/>
    <w:rsid w:val="00EF0939"/>
    <w:rsid w:val="00EF348D"/>
    <w:rsid w:val="00EF45B6"/>
    <w:rsid w:val="00EF5876"/>
    <w:rsid w:val="00EF6B74"/>
    <w:rsid w:val="00EF71E4"/>
    <w:rsid w:val="00F007B1"/>
    <w:rsid w:val="00F00B30"/>
    <w:rsid w:val="00F00CE1"/>
    <w:rsid w:val="00F01902"/>
    <w:rsid w:val="00F026DF"/>
    <w:rsid w:val="00F02D47"/>
    <w:rsid w:val="00F101F3"/>
    <w:rsid w:val="00F10498"/>
    <w:rsid w:val="00F1097A"/>
    <w:rsid w:val="00F11DA3"/>
    <w:rsid w:val="00F120B6"/>
    <w:rsid w:val="00F12677"/>
    <w:rsid w:val="00F12B44"/>
    <w:rsid w:val="00F12D7B"/>
    <w:rsid w:val="00F1530A"/>
    <w:rsid w:val="00F171D2"/>
    <w:rsid w:val="00F17871"/>
    <w:rsid w:val="00F17943"/>
    <w:rsid w:val="00F20DC8"/>
    <w:rsid w:val="00F2151E"/>
    <w:rsid w:val="00F2190C"/>
    <w:rsid w:val="00F22147"/>
    <w:rsid w:val="00F22F6C"/>
    <w:rsid w:val="00F233A7"/>
    <w:rsid w:val="00F23617"/>
    <w:rsid w:val="00F25560"/>
    <w:rsid w:val="00F256A6"/>
    <w:rsid w:val="00F2701F"/>
    <w:rsid w:val="00F3022B"/>
    <w:rsid w:val="00F306E6"/>
    <w:rsid w:val="00F30F9B"/>
    <w:rsid w:val="00F31836"/>
    <w:rsid w:val="00F31D7B"/>
    <w:rsid w:val="00F31F99"/>
    <w:rsid w:val="00F32191"/>
    <w:rsid w:val="00F32503"/>
    <w:rsid w:val="00F32B61"/>
    <w:rsid w:val="00F34685"/>
    <w:rsid w:val="00F34B50"/>
    <w:rsid w:val="00F34B70"/>
    <w:rsid w:val="00F361CA"/>
    <w:rsid w:val="00F37551"/>
    <w:rsid w:val="00F37993"/>
    <w:rsid w:val="00F37B5B"/>
    <w:rsid w:val="00F40158"/>
    <w:rsid w:val="00F402CB"/>
    <w:rsid w:val="00F41AF0"/>
    <w:rsid w:val="00F4242D"/>
    <w:rsid w:val="00F44DF5"/>
    <w:rsid w:val="00F44EEF"/>
    <w:rsid w:val="00F4564C"/>
    <w:rsid w:val="00F45C27"/>
    <w:rsid w:val="00F50180"/>
    <w:rsid w:val="00F5122E"/>
    <w:rsid w:val="00F51297"/>
    <w:rsid w:val="00F51B42"/>
    <w:rsid w:val="00F555D5"/>
    <w:rsid w:val="00F55733"/>
    <w:rsid w:val="00F5615D"/>
    <w:rsid w:val="00F601CB"/>
    <w:rsid w:val="00F603BA"/>
    <w:rsid w:val="00F627A0"/>
    <w:rsid w:val="00F629DC"/>
    <w:rsid w:val="00F62FD9"/>
    <w:rsid w:val="00F6564B"/>
    <w:rsid w:val="00F66F32"/>
    <w:rsid w:val="00F6764C"/>
    <w:rsid w:val="00F67A02"/>
    <w:rsid w:val="00F73B36"/>
    <w:rsid w:val="00F75C3B"/>
    <w:rsid w:val="00F767A1"/>
    <w:rsid w:val="00F831F8"/>
    <w:rsid w:val="00F8410A"/>
    <w:rsid w:val="00F8415D"/>
    <w:rsid w:val="00F8774C"/>
    <w:rsid w:val="00F9064E"/>
    <w:rsid w:val="00F90A30"/>
    <w:rsid w:val="00F90B91"/>
    <w:rsid w:val="00F922C1"/>
    <w:rsid w:val="00F962B4"/>
    <w:rsid w:val="00F96520"/>
    <w:rsid w:val="00F96A54"/>
    <w:rsid w:val="00F977BF"/>
    <w:rsid w:val="00FA3231"/>
    <w:rsid w:val="00FA3C19"/>
    <w:rsid w:val="00FA51B4"/>
    <w:rsid w:val="00FA68F2"/>
    <w:rsid w:val="00FB06B9"/>
    <w:rsid w:val="00FB1FBD"/>
    <w:rsid w:val="00FB25C6"/>
    <w:rsid w:val="00FB2C61"/>
    <w:rsid w:val="00FB2FC8"/>
    <w:rsid w:val="00FB308E"/>
    <w:rsid w:val="00FB4754"/>
    <w:rsid w:val="00FB55B7"/>
    <w:rsid w:val="00FB5D6C"/>
    <w:rsid w:val="00FB744F"/>
    <w:rsid w:val="00FB7978"/>
    <w:rsid w:val="00FC1B3A"/>
    <w:rsid w:val="00FC4E38"/>
    <w:rsid w:val="00FC4F93"/>
    <w:rsid w:val="00FC5C26"/>
    <w:rsid w:val="00FC5CF7"/>
    <w:rsid w:val="00FC5D2D"/>
    <w:rsid w:val="00FC640B"/>
    <w:rsid w:val="00FC7513"/>
    <w:rsid w:val="00FC7749"/>
    <w:rsid w:val="00FD1186"/>
    <w:rsid w:val="00FD4771"/>
    <w:rsid w:val="00FD63FC"/>
    <w:rsid w:val="00FD6C01"/>
    <w:rsid w:val="00FD7BB1"/>
    <w:rsid w:val="00FD7D75"/>
    <w:rsid w:val="00FE1972"/>
    <w:rsid w:val="00FE29B7"/>
    <w:rsid w:val="00FE303A"/>
    <w:rsid w:val="00FE3062"/>
    <w:rsid w:val="00FE3C57"/>
    <w:rsid w:val="00FE46DE"/>
    <w:rsid w:val="00FE4765"/>
    <w:rsid w:val="00FE4B2C"/>
    <w:rsid w:val="00FE4DDF"/>
    <w:rsid w:val="00FE6CF0"/>
    <w:rsid w:val="00FE754D"/>
    <w:rsid w:val="00FF0032"/>
    <w:rsid w:val="00FF011D"/>
    <w:rsid w:val="00FF011E"/>
    <w:rsid w:val="00FF07A7"/>
    <w:rsid w:val="00FF15CF"/>
    <w:rsid w:val="00FF25D8"/>
    <w:rsid w:val="00FF2EDA"/>
    <w:rsid w:val="00FF31FE"/>
    <w:rsid w:val="00FF4FB8"/>
    <w:rsid w:val="00FF6078"/>
    <w:rsid w:val="00FF62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9D8EA81"/>
  <w15:docId w15:val="{1C3B1C92-5259-44F7-B631-5C573DC19A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136E2"/>
    <w:rPr>
      <w:sz w:val="24"/>
      <w:lang w:val="en-GB" w:eastAsia="ja-JP"/>
    </w:rPr>
  </w:style>
  <w:style w:type="paragraph" w:styleId="1">
    <w:name w:val="heading 1"/>
    <w:basedOn w:val="a"/>
    <w:next w:val="a"/>
    <w:qFormat/>
    <w:pPr>
      <w:keepNext/>
      <w:spacing w:before="240" w:after="60"/>
      <w:outlineLvl w:val="0"/>
    </w:pPr>
    <w:rPr>
      <w:rFonts w:ascii="Arial" w:hAnsi="Arial"/>
      <w:b/>
      <w:kern w:val="28"/>
      <w:sz w:val="28"/>
    </w:rPr>
  </w:style>
  <w:style w:type="paragraph" w:styleId="2">
    <w:name w:val="heading 2"/>
    <w:basedOn w:val="a"/>
    <w:next w:val="a"/>
    <w:qFormat/>
    <w:pPr>
      <w:keepNext/>
      <w:spacing w:before="240" w:after="60"/>
      <w:outlineLvl w:val="1"/>
    </w:pPr>
    <w:rPr>
      <w:rFonts w:ascii="Arial" w:hAnsi="Arial"/>
      <w:b/>
      <w:i/>
    </w:rPr>
  </w:style>
  <w:style w:type="paragraph" w:styleId="3">
    <w:name w:val="heading 3"/>
    <w:basedOn w:val="a"/>
    <w:next w:val="a"/>
    <w:qFormat/>
    <w:pPr>
      <w:keepNext/>
      <w:outlineLvl w:val="2"/>
    </w:pPr>
    <w:rPr>
      <w:rFonts w:ascii="Arial" w:hAnsi="Arial"/>
      <w:b/>
      <w:sz w:val="32"/>
      <w:lang w:val="en-US"/>
    </w:rPr>
  </w:style>
  <w:style w:type="paragraph" w:styleId="4">
    <w:name w:val="heading 4"/>
    <w:basedOn w:val="a"/>
    <w:next w:val="a"/>
    <w:qFormat/>
    <w:pPr>
      <w:keepNext/>
      <w:tabs>
        <w:tab w:val="right" w:pos="8280"/>
      </w:tabs>
      <w:ind w:right="942"/>
      <w:outlineLvl w:val="3"/>
    </w:pPr>
    <w:rPr>
      <w:sz w:val="32"/>
      <w:lang w:val="ru-RU"/>
    </w:rPr>
  </w:style>
  <w:style w:type="paragraph" w:styleId="5">
    <w:name w:val="heading 5"/>
    <w:basedOn w:val="a"/>
    <w:next w:val="a"/>
    <w:qFormat/>
    <w:pPr>
      <w:keepNext/>
      <w:tabs>
        <w:tab w:val="right" w:pos="8280"/>
      </w:tabs>
      <w:ind w:right="942"/>
      <w:outlineLvl w:val="4"/>
    </w:pPr>
    <w:rPr>
      <w:b/>
      <w:sz w:val="32"/>
      <w:lang w:val="ru-RU"/>
    </w:rPr>
  </w:style>
  <w:style w:type="paragraph" w:styleId="6">
    <w:name w:val="heading 6"/>
    <w:basedOn w:val="a"/>
    <w:next w:val="a"/>
    <w:qFormat/>
    <w:pPr>
      <w:keepNext/>
      <w:tabs>
        <w:tab w:val="right" w:pos="8280"/>
      </w:tabs>
      <w:ind w:right="-57"/>
      <w:outlineLvl w:val="5"/>
    </w:pPr>
    <w:rPr>
      <w:b/>
      <w:sz w:val="32"/>
      <w:lang w:val="ru-RU"/>
    </w:rPr>
  </w:style>
  <w:style w:type="paragraph" w:styleId="7">
    <w:name w:val="heading 7"/>
    <w:basedOn w:val="a"/>
    <w:next w:val="a"/>
    <w:qFormat/>
    <w:pPr>
      <w:keepNext/>
      <w:tabs>
        <w:tab w:val="right" w:pos="8280"/>
      </w:tabs>
      <w:ind w:right="942"/>
      <w:jc w:val="both"/>
      <w:outlineLvl w:val="6"/>
    </w:pPr>
    <w:rPr>
      <w:b/>
      <w:lang w:val="ru-RU"/>
    </w:rPr>
  </w:style>
  <w:style w:type="paragraph" w:styleId="8">
    <w:name w:val="heading 8"/>
    <w:basedOn w:val="a"/>
    <w:next w:val="a"/>
    <w:qFormat/>
    <w:pPr>
      <w:keepNext/>
      <w:tabs>
        <w:tab w:val="right" w:pos="8280"/>
      </w:tabs>
      <w:ind w:right="942"/>
      <w:jc w:val="both"/>
      <w:outlineLvl w:val="7"/>
    </w:pPr>
    <w:rPr>
      <w:rFonts w:ascii="Arial" w:hAnsi="Arial"/>
      <w:b/>
      <w:sz w:val="28"/>
      <w:lang w:val="ru-RU"/>
    </w:rPr>
  </w:style>
  <w:style w:type="paragraph" w:styleId="9">
    <w:name w:val="heading 9"/>
    <w:basedOn w:val="a"/>
    <w:next w:val="a"/>
    <w:qFormat/>
    <w:pPr>
      <w:keepNext/>
      <w:tabs>
        <w:tab w:val="right" w:pos="8280"/>
      </w:tabs>
      <w:ind w:right="942"/>
      <w:outlineLvl w:val="8"/>
    </w:pPr>
    <w:rPr>
      <w:b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pPr>
      <w:tabs>
        <w:tab w:val="center" w:pos="4153"/>
        <w:tab w:val="right" w:pos="8306"/>
      </w:tabs>
    </w:pPr>
  </w:style>
  <w:style w:type="paragraph" w:styleId="a4">
    <w:name w:val="footer"/>
    <w:basedOn w:val="a"/>
    <w:pPr>
      <w:tabs>
        <w:tab w:val="center" w:pos="4153"/>
        <w:tab w:val="right" w:pos="8306"/>
      </w:tabs>
    </w:pPr>
  </w:style>
  <w:style w:type="character" w:customStyle="1" w:styleId="PartekAddress">
    <w:name w:val="PartekAddress"/>
    <w:rPr>
      <w:rFonts w:ascii="Vectora LH Light" w:hAnsi="Vectora LH Light"/>
      <w:sz w:val="17"/>
    </w:rPr>
  </w:style>
  <w:style w:type="character" w:customStyle="1" w:styleId="PartekAddressCompany">
    <w:name w:val="PartekAddressCompany"/>
    <w:rPr>
      <w:rFonts w:ascii="Vectora LH Roman" w:hAnsi="Vectora LH Roman"/>
      <w:b/>
      <w:sz w:val="24"/>
    </w:rPr>
  </w:style>
  <w:style w:type="paragraph" w:customStyle="1" w:styleId="Subheading">
    <w:name w:val="Subheading"/>
    <w:basedOn w:val="a"/>
    <w:next w:val="a"/>
    <w:pPr>
      <w:keepNext/>
      <w:spacing w:before="480"/>
    </w:pPr>
    <w:rPr>
      <w:i/>
    </w:rPr>
  </w:style>
  <w:style w:type="paragraph" w:customStyle="1" w:styleId="Sendersname">
    <w:name w:val="Sender's name"/>
    <w:basedOn w:val="a"/>
    <w:next w:val="Senderstitle"/>
    <w:pPr>
      <w:keepNext/>
      <w:spacing w:before="1440"/>
    </w:pPr>
    <w:rPr>
      <w:b/>
    </w:rPr>
  </w:style>
  <w:style w:type="paragraph" w:customStyle="1" w:styleId="Senderstitle">
    <w:name w:val="Sender's title"/>
    <w:basedOn w:val="a"/>
    <w:next w:val="Sendersdepartment"/>
  </w:style>
  <w:style w:type="paragraph" w:customStyle="1" w:styleId="Subjectheading">
    <w:name w:val="Subject heading"/>
    <w:basedOn w:val="a"/>
    <w:next w:val="a"/>
    <w:pPr>
      <w:spacing w:after="480"/>
    </w:pPr>
    <w:rPr>
      <w:b/>
    </w:rPr>
  </w:style>
  <w:style w:type="paragraph" w:styleId="a5">
    <w:name w:val="Subtitle"/>
    <w:basedOn w:val="a"/>
    <w:next w:val="a"/>
    <w:qFormat/>
    <w:pPr>
      <w:keepNext/>
      <w:spacing w:before="480"/>
    </w:pPr>
    <w:rPr>
      <w:i/>
    </w:rPr>
  </w:style>
  <w:style w:type="paragraph" w:customStyle="1" w:styleId="FaxTable">
    <w:name w:val="Fax Table"/>
    <w:basedOn w:val="a"/>
    <w:pPr>
      <w:spacing w:line="280" w:lineRule="exact"/>
    </w:pPr>
  </w:style>
  <w:style w:type="paragraph" w:customStyle="1" w:styleId="DocumentName">
    <w:name w:val="Document Name"/>
    <w:basedOn w:val="FaxTable"/>
    <w:pPr>
      <w:spacing w:before="40" w:line="240" w:lineRule="auto"/>
    </w:pPr>
    <w:rPr>
      <w:rFonts w:ascii="Vectora LH Light" w:hAnsi="Vectora LH Light"/>
      <w:b/>
      <w:sz w:val="40"/>
    </w:rPr>
  </w:style>
  <w:style w:type="paragraph" w:customStyle="1" w:styleId="Selite">
    <w:name w:val="Selite"/>
    <w:basedOn w:val="FaxTable"/>
    <w:pPr>
      <w:jc w:val="right"/>
    </w:pPr>
    <w:rPr>
      <w:rFonts w:ascii="Vectora LH Light" w:hAnsi="Vectora LH Light"/>
      <w:b/>
      <w:sz w:val="20"/>
    </w:rPr>
  </w:style>
  <w:style w:type="paragraph" w:customStyle="1" w:styleId="Selite2">
    <w:name w:val="Selite2"/>
    <w:basedOn w:val="Selite"/>
    <w:rPr>
      <w:b w:val="0"/>
      <w:sz w:val="16"/>
    </w:rPr>
  </w:style>
  <w:style w:type="paragraph" w:customStyle="1" w:styleId="Classification">
    <w:name w:val="Classification"/>
    <w:basedOn w:val="FaxTable"/>
    <w:rPr>
      <w:rFonts w:ascii="Vectora LH Light" w:hAnsi="Vectora LH Light"/>
      <w:b/>
    </w:rPr>
  </w:style>
  <w:style w:type="paragraph" w:customStyle="1" w:styleId="Salutationterm">
    <w:name w:val="Salutation term"/>
    <w:basedOn w:val="a"/>
    <w:next w:val="a"/>
    <w:pPr>
      <w:spacing w:after="240"/>
    </w:pPr>
  </w:style>
  <w:style w:type="paragraph" w:customStyle="1" w:styleId="Closingterm">
    <w:name w:val="Closing term"/>
    <w:basedOn w:val="a"/>
    <w:next w:val="a"/>
    <w:pPr>
      <w:spacing w:before="480"/>
    </w:pPr>
  </w:style>
  <w:style w:type="paragraph" w:customStyle="1" w:styleId="Enclosures">
    <w:name w:val="Enclosures"/>
    <w:basedOn w:val="a"/>
    <w:next w:val="a"/>
    <w:pPr>
      <w:spacing w:before="720"/>
    </w:pPr>
  </w:style>
  <w:style w:type="paragraph" w:customStyle="1" w:styleId="CC">
    <w:name w:val="CC"/>
    <w:basedOn w:val="a"/>
    <w:next w:val="CCContinued"/>
    <w:pPr>
      <w:spacing w:before="480"/>
    </w:pPr>
  </w:style>
  <w:style w:type="paragraph" w:customStyle="1" w:styleId="CCContinued">
    <w:name w:val="CC Continued"/>
    <w:basedOn w:val="CC"/>
    <w:pPr>
      <w:spacing w:before="0"/>
    </w:pPr>
  </w:style>
  <w:style w:type="paragraph" w:customStyle="1" w:styleId="Distribution">
    <w:name w:val="Distribution"/>
    <w:basedOn w:val="a"/>
    <w:next w:val="DistributionList"/>
    <w:pPr>
      <w:spacing w:before="960" w:after="240"/>
    </w:pPr>
  </w:style>
  <w:style w:type="paragraph" w:customStyle="1" w:styleId="DistributionList">
    <w:name w:val="Distribution List"/>
    <w:basedOn w:val="Distribution"/>
    <w:pPr>
      <w:tabs>
        <w:tab w:val="left" w:pos="3062"/>
      </w:tabs>
      <w:spacing w:before="0" w:after="0"/>
    </w:pPr>
  </w:style>
  <w:style w:type="character" w:styleId="a6">
    <w:name w:val="page number"/>
    <w:basedOn w:val="a0"/>
  </w:style>
  <w:style w:type="paragraph" w:styleId="a7">
    <w:name w:val="Date"/>
    <w:basedOn w:val="a"/>
  </w:style>
  <w:style w:type="paragraph" w:customStyle="1" w:styleId="Sendersdepartment">
    <w:name w:val="Sender's department"/>
    <w:basedOn w:val="Senderstitle"/>
    <w:next w:val="a"/>
  </w:style>
  <w:style w:type="paragraph" w:customStyle="1" w:styleId="Receiver">
    <w:name w:val="Receiver"/>
    <w:basedOn w:val="a"/>
  </w:style>
  <w:style w:type="paragraph" w:customStyle="1" w:styleId="OurRef">
    <w:name w:val="OurRef"/>
    <w:basedOn w:val="FaxTable"/>
    <w:next w:val="a"/>
  </w:style>
  <w:style w:type="paragraph" w:customStyle="1" w:styleId="YourRef">
    <w:name w:val="YourRef"/>
    <w:basedOn w:val="OurRef"/>
    <w:next w:val="a"/>
  </w:style>
  <w:style w:type="paragraph" w:styleId="a8">
    <w:name w:val="caption"/>
    <w:basedOn w:val="a"/>
    <w:next w:val="a"/>
    <w:qFormat/>
    <w:pPr>
      <w:tabs>
        <w:tab w:val="right" w:pos="8280"/>
      </w:tabs>
      <w:ind w:right="942"/>
    </w:pPr>
    <w:rPr>
      <w:b/>
      <w:lang w:val="ru-RU"/>
    </w:rPr>
  </w:style>
  <w:style w:type="paragraph" w:styleId="a9">
    <w:name w:val="Body Text Indent"/>
    <w:basedOn w:val="a"/>
    <w:pPr>
      <w:ind w:right="942" w:firstLine="1080"/>
    </w:pPr>
    <w:rPr>
      <w:rFonts w:ascii="Smolensk" w:hAnsi="Smolensk"/>
      <w:lang w:val="ru-RU"/>
    </w:rPr>
  </w:style>
  <w:style w:type="character" w:styleId="aa">
    <w:name w:val="Hyperlink"/>
    <w:rPr>
      <w:color w:val="0000FF"/>
      <w:u w:val="single"/>
    </w:rPr>
  </w:style>
  <w:style w:type="paragraph" w:styleId="20">
    <w:name w:val="Body Text 2"/>
    <w:basedOn w:val="a"/>
    <w:pPr>
      <w:jc w:val="both"/>
    </w:pPr>
    <w:rPr>
      <w:lang w:val="ru-RU"/>
    </w:rPr>
  </w:style>
  <w:style w:type="paragraph" w:styleId="21">
    <w:name w:val="Body Text Indent 2"/>
    <w:basedOn w:val="a"/>
    <w:pPr>
      <w:ind w:firstLine="720"/>
      <w:jc w:val="both"/>
    </w:pPr>
    <w:rPr>
      <w:lang w:val="ru-RU"/>
    </w:rPr>
  </w:style>
  <w:style w:type="paragraph" w:styleId="ab">
    <w:name w:val="Block Text"/>
    <w:basedOn w:val="a"/>
    <w:pPr>
      <w:tabs>
        <w:tab w:val="right" w:pos="8280"/>
      </w:tabs>
      <w:ind w:left="60" w:right="-57"/>
      <w:jc w:val="both"/>
    </w:pPr>
    <w:rPr>
      <w:b/>
      <w:lang w:val="ru-RU"/>
    </w:rPr>
  </w:style>
  <w:style w:type="paragraph" w:styleId="ac">
    <w:name w:val="Body Text"/>
    <w:basedOn w:val="a"/>
    <w:pPr>
      <w:tabs>
        <w:tab w:val="right" w:pos="8280"/>
      </w:tabs>
      <w:ind w:right="-57"/>
      <w:jc w:val="both"/>
    </w:pPr>
    <w:rPr>
      <w:b/>
      <w:lang w:val="ru-RU"/>
    </w:rPr>
  </w:style>
  <w:style w:type="character" w:styleId="ad">
    <w:name w:val="FollowedHyperlink"/>
    <w:rPr>
      <w:color w:val="800080"/>
      <w:u w:val="single"/>
    </w:rPr>
  </w:style>
  <w:style w:type="paragraph" w:styleId="30">
    <w:name w:val="Body Text Indent 3"/>
    <w:basedOn w:val="a"/>
    <w:pPr>
      <w:ind w:right="510" w:firstLine="720"/>
      <w:jc w:val="both"/>
    </w:pPr>
    <w:rPr>
      <w:b/>
      <w:lang w:val="ru-RU"/>
    </w:rPr>
  </w:style>
  <w:style w:type="paragraph" w:styleId="ae">
    <w:name w:val="Balloon Text"/>
    <w:basedOn w:val="a"/>
    <w:semiHidden/>
    <w:rsid w:val="006D14BC"/>
    <w:rPr>
      <w:rFonts w:ascii="Tahoma" w:hAnsi="Tahoma" w:cs="Tahoma"/>
      <w:sz w:val="16"/>
      <w:szCs w:val="16"/>
    </w:rPr>
  </w:style>
  <w:style w:type="paragraph" w:styleId="af">
    <w:name w:val="Normal (Web)"/>
    <w:basedOn w:val="a"/>
    <w:uiPriority w:val="99"/>
    <w:semiHidden/>
    <w:unhideWhenUsed/>
    <w:rsid w:val="0021106C"/>
    <w:pPr>
      <w:spacing w:before="100" w:beforeAutospacing="1" w:after="100" w:afterAutospacing="1"/>
    </w:pPr>
    <w:rPr>
      <w:rFonts w:eastAsiaTheme="minorEastAsia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030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73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83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63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8781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554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01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1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1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0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5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306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519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234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837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885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58605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37198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665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7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35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4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15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4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4.png"/><Relationship Id="rId42" Type="http://schemas.openxmlformats.org/officeDocument/2006/relationships/image" Target="media/image33.png"/><Relationship Id="rId63" Type="http://schemas.openxmlformats.org/officeDocument/2006/relationships/hyperlink" Target="https://youtu.be/LhFDs-q74UE" TargetMode="External"/><Relationship Id="rId84" Type="http://schemas.openxmlformats.org/officeDocument/2006/relationships/image" Target="media/image72.jpeg"/><Relationship Id="rId138" Type="http://schemas.openxmlformats.org/officeDocument/2006/relationships/image" Target="media/image122.tiff"/><Relationship Id="rId159" Type="http://schemas.openxmlformats.org/officeDocument/2006/relationships/image" Target="media/image141.png"/><Relationship Id="rId170" Type="http://schemas.openxmlformats.org/officeDocument/2006/relationships/image" Target="media/image149.png"/><Relationship Id="rId107" Type="http://schemas.openxmlformats.org/officeDocument/2006/relationships/image" Target="media/image94.pn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53" Type="http://schemas.openxmlformats.org/officeDocument/2006/relationships/image" Target="media/image43.jpeg"/><Relationship Id="rId74" Type="http://schemas.openxmlformats.org/officeDocument/2006/relationships/image" Target="media/image63.png"/><Relationship Id="rId128" Type="http://schemas.openxmlformats.org/officeDocument/2006/relationships/image" Target="media/image113.png"/><Relationship Id="rId149" Type="http://schemas.openxmlformats.org/officeDocument/2006/relationships/image" Target="media/image132.png"/><Relationship Id="rId5" Type="http://schemas.openxmlformats.org/officeDocument/2006/relationships/webSettings" Target="webSettings.xml"/><Relationship Id="rId95" Type="http://schemas.openxmlformats.org/officeDocument/2006/relationships/image" Target="media/image82.png"/><Relationship Id="rId160" Type="http://schemas.openxmlformats.org/officeDocument/2006/relationships/hyperlink" Target="mailto:tim.bogatenko@komatsuforest.com" TargetMode="External"/><Relationship Id="rId22" Type="http://schemas.openxmlformats.org/officeDocument/2006/relationships/image" Target="media/image15.png"/><Relationship Id="rId43" Type="http://schemas.openxmlformats.org/officeDocument/2006/relationships/image" Target="media/image34.png"/><Relationship Id="rId64" Type="http://schemas.openxmlformats.org/officeDocument/2006/relationships/image" Target="media/image53.png"/><Relationship Id="rId118" Type="http://schemas.openxmlformats.org/officeDocument/2006/relationships/image" Target="media/image104.png"/><Relationship Id="rId139" Type="http://schemas.openxmlformats.org/officeDocument/2006/relationships/image" Target="media/image123.png"/><Relationship Id="rId85" Type="http://schemas.openxmlformats.org/officeDocument/2006/relationships/image" Target="media/image73.tiff"/><Relationship Id="rId150" Type="http://schemas.openxmlformats.org/officeDocument/2006/relationships/image" Target="media/image133.jpeg"/><Relationship Id="rId171" Type="http://schemas.openxmlformats.org/officeDocument/2006/relationships/header" Target="header1.xml"/><Relationship Id="rId12" Type="http://schemas.openxmlformats.org/officeDocument/2006/relationships/image" Target="media/image5.png"/><Relationship Id="rId33" Type="http://schemas.openxmlformats.org/officeDocument/2006/relationships/image" Target="media/image25.png"/><Relationship Id="rId108" Type="http://schemas.openxmlformats.org/officeDocument/2006/relationships/image" Target="media/image95.png"/><Relationship Id="rId129" Type="http://schemas.openxmlformats.org/officeDocument/2006/relationships/image" Target="media/image114.png"/><Relationship Id="rId54" Type="http://schemas.openxmlformats.org/officeDocument/2006/relationships/image" Target="media/image44.jpeg"/><Relationship Id="rId75" Type="http://schemas.openxmlformats.org/officeDocument/2006/relationships/image" Target="media/image64.png"/><Relationship Id="rId96" Type="http://schemas.openxmlformats.org/officeDocument/2006/relationships/image" Target="media/image83.tiff"/><Relationship Id="rId140" Type="http://schemas.openxmlformats.org/officeDocument/2006/relationships/image" Target="media/image124.png"/><Relationship Id="rId161" Type="http://schemas.openxmlformats.org/officeDocument/2006/relationships/hyperlink" Target="http://www.komatsuforest.ru" TargetMode="Externa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49" Type="http://schemas.openxmlformats.org/officeDocument/2006/relationships/image" Target="media/image40.png"/><Relationship Id="rId114" Type="http://schemas.openxmlformats.org/officeDocument/2006/relationships/image" Target="media/image100.png"/><Relationship Id="rId119" Type="http://schemas.openxmlformats.org/officeDocument/2006/relationships/image" Target="media/image105.png"/><Relationship Id="rId44" Type="http://schemas.openxmlformats.org/officeDocument/2006/relationships/image" Target="media/image35.png"/><Relationship Id="rId60" Type="http://schemas.openxmlformats.org/officeDocument/2006/relationships/image" Target="media/image50.png"/><Relationship Id="rId65" Type="http://schemas.openxmlformats.org/officeDocument/2006/relationships/image" Target="media/image54.jpeg"/><Relationship Id="rId81" Type="http://schemas.openxmlformats.org/officeDocument/2006/relationships/image" Target="media/image70.png"/><Relationship Id="rId86" Type="http://schemas.openxmlformats.org/officeDocument/2006/relationships/image" Target="media/image74.png"/><Relationship Id="rId130" Type="http://schemas.openxmlformats.org/officeDocument/2006/relationships/image" Target="media/image115.png"/><Relationship Id="rId135" Type="http://schemas.openxmlformats.org/officeDocument/2006/relationships/hyperlink" Target="https://youtu.be/aN-eIROoFxE" TargetMode="External"/><Relationship Id="rId151" Type="http://schemas.openxmlformats.org/officeDocument/2006/relationships/image" Target="media/image134.png"/><Relationship Id="rId156" Type="http://schemas.openxmlformats.org/officeDocument/2006/relationships/image" Target="media/image139.jpeg"/><Relationship Id="rId177" Type="http://schemas.openxmlformats.org/officeDocument/2006/relationships/theme" Target="theme/theme1.xml"/><Relationship Id="rId172" Type="http://schemas.openxmlformats.org/officeDocument/2006/relationships/footer" Target="footer1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0.jpeg"/><Relationship Id="rId109" Type="http://schemas.openxmlformats.org/officeDocument/2006/relationships/hyperlink" Target="https://youtu.be/N9NPL5Au7GI" TargetMode="External"/><Relationship Id="rId34" Type="http://schemas.openxmlformats.org/officeDocument/2006/relationships/image" Target="media/image26.png"/><Relationship Id="rId50" Type="http://schemas.openxmlformats.org/officeDocument/2006/relationships/image" Target="media/image41.png"/><Relationship Id="rId55" Type="http://schemas.openxmlformats.org/officeDocument/2006/relationships/image" Target="media/image45.png"/><Relationship Id="rId76" Type="http://schemas.openxmlformats.org/officeDocument/2006/relationships/image" Target="media/image65.png"/><Relationship Id="rId97" Type="http://schemas.openxmlformats.org/officeDocument/2006/relationships/image" Target="media/image84.tiff"/><Relationship Id="rId104" Type="http://schemas.openxmlformats.org/officeDocument/2006/relationships/image" Target="media/image91.png"/><Relationship Id="rId120" Type="http://schemas.openxmlformats.org/officeDocument/2006/relationships/image" Target="media/image106.png"/><Relationship Id="rId125" Type="http://schemas.openxmlformats.org/officeDocument/2006/relationships/image" Target="media/image110.png"/><Relationship Id="rId141" Type="http://schemas.openxmlformats.org/officeDocument/2006/relationships/image" Target="media/image125.png"/><Relationship Id="rId146" Type="http://schemas.openxmlformats.org/officeDocument/2006/relationships/image" Target="media/image130.png"/><Relationship Id="rId167" Type="http://schemas.openxmlformats.org/officeDocument/2006/relationships/image" Target="media/image146.pn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0.png"/><Relationship Id="rId162" Type="http://schemas.openxmlformats.org/officeDocument/2006/relationships/hyperlink" Target="http://www.komatsuforest.com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hyperlink" Target="https://youtu.be/21naUn5hSAU" TargetMode="External"/><Relationship Id="rId40" Type="http://schemas.openxmlformats.org/officeDocument/2006/relationships/image" Target="media/image31.jpeg"/><Relationship Id="rId45" Type="http://schemas.openxmlformats.org/officeDocument/2006/relationships/image" Target="media/image36.png"/><Relationship Id="rId66" Type="http://schemas.openxmlformats.org/officeDocument/2006/relationships/image" Target="media/image55.jpeg"/><Relationship Id="rId87" Type="http://schemas.openxmlformats.org/officeDocument/2006/relationships/image" Target="media/image75.png"/><Relationship Id="rId110" Type="http://schemas.openxmlformats.org/officeDocument/2006/relationships/image" Target="media/image96.png"/><Relationship Id="rId115" Type="http://schemas.openxmlformats.org/officeDocument/2006/relationships/image" Target="media/image101.png"/><Relationship Id="rId131" Type="http://schemas.openxmlformats.org/officeDocument/2006/relationships/image" Target="media/image116.png"/><Relationship Id="rId136" Type="http://schemas.openxmlformats.org/officeDocument/2006/relationships/image" Target="media/image120.png"/><Relationship Id="rId157" Type="http://schemas.openxmlformats.org/officeDocument/2006/relationships/image" Target="media/image140.jpeg"/><Relationship Id="rId61" Type="http://schemas.openxmlformats.org/officeDocument/2006/relationships/image" Target="media/image51.png"/><Relationship Id="rId82" Type="http://schemas.openxmlformats.org/officeDocument/2006/relationships/hyperlink" Target="https://youtu.be/mU7ZQ8VzPGc" TargetMode="External"/><Relationship Id="rId152" Type="http://schemas.openxmlformats.org/officeDocument/2006/relationships/image" Target="media/image135.png"/><Relationship Id="rId173" Type="http://schemas.openxmlformats.org/officeDocument/2006/relationships/footer" Target="footer2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6.png"/><Relationship Id="rId77" Type="http://schemas.openxmlformats.org/officeDocument/2006/relationships/image" Target="media/image66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openxmlformats.org/officeDocument/2006/relationships/image" Target="media/image111.jpeg"/><Relationship Id="rId147" Type="http://schemas.openxmlformats.org/officeDocument/2006/relationships/image" Target="media/image131.png"/><Relationship Id="rId168" Type="http://schemas.openxmlformats.org/officeDocument/2006/relationships/image" Target="media/image147.png"/><Relationship Id="rId8" Type="http://schemas.openxmlformats.org/officeDocument/2006/relationships/image" Target="media/image1.png"/><Relationship Id="rId51" Type="http://schemas.openxmlformats.org/officeDocument/2006/relationships/hyperlink" Target="https://youtu.be/trfKft28ic4" TargetMode="External"/><Relationship Id="rId72" Type="http://schemas.openxmlformats.org/officeDocument/2006/relationships/image" Target="media/image61.jpeg"/><Relationship Id="rId93" Type="http://schemas.openxmlformats.org/officeDocument/2006/relationships/image" Target="media/image81.png"/><Relationship Id="rId98" Type="http://schemas.openxmlformats.org/officeDocument/2006/relationships/image" Target="media/image85.png"/><Relationship Id="rId121" Type="http://schemas.openxmlformats.org/officeDocument/2006/relationships/image" Target="media/image107.png"/><Relationship Id="rId142" Type="http://schemas.openxmlformats.org/officeDocument/2006/relationships/image" Target="media/image126.png"/><Relationship Id="rId163" Type="http://schemas.openxmlformats.org/officeDocument/2006/relationships/image" Target="media/image142.png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7.png"/><Relationship Id="rId67" Type="http://schemas.openxmlformats.org/officeDocument/2006/relationships/image" Target="media/image56.png"/><Relationship Id="rId116" Type="http://schemas.openxmlformats.org/officeDocument/2006/relationships/image" Target="media/image102.png"/><Relationship Id="rId137" Type="http://schemas.openxmlformats.org/officeDocument/2006/relationships/image" Target="media/image121.tiff"/><Relationship Id="rId158" Type="http://schemas.openxmlformats.org/officeDocument/2006/relationships/hyperlink" Target="http://www.komatsuforest.ru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32.png"/><Relationship Id="rId62" Type="http://schemas.openxmlformats.org/officeDocument/2006/relationships/image" Target="media/image52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111" Type="http://schemas.openxmlformats.org/officeDocument/2006/relationships/image" Target="media/image97.tiff"/><Relationship Id="rId132" Type="http://schemas.openxmlformats.org/officeDocument/2006/relationships/image" Target="media/image117.png"/><Relationship Id="rId153" Type="http://schemas.openxmlformats.org/officeDocument/2006/relationships/image" Target="media/image136.jpeg"/><Relationship Id="rId174" Type="http://schemas.openxmlformats.org/officeDocument/2006/relationships/header" Target="header2.xml"/><Relationship Id="rId15" Type="http://schemas.openxmlformats.org/officeDocument/2006/relationships/image" Target="media/image8.png"/><Relationship Id="rId36" Type="http://schemas.openxmlformats.org/officeDocument/2006/relationships/image" Target="media/image28.png"/><Relationship Id="rId57" Type="http://schemas.openxmlformats.org/officeDocument/2006/relationships/image" Target="media/image47.png"/><Relationship Id="rId106" Type="http://schemas.openxmlformats.org/officeDocument/2006/relationships/image" Target="media/image93.png"/><Relationship Id="rId127" Type="http://schemas.openxmlformats.org/officeDocument/2006/relationships/image" Target="media/image112.jpeg"/><Relationship Id="rId10" Type="http://schemas.openxmlformats.org/officeDocument/2006/relationships/image" Target="media/image3.jpeg"/><Relationship Id="rId31" Type="http://schemas.openxmlformats.org/officeDocument/2006/relationships/image" Target="media/image23.png"/><Relationship Id="rId52" Type="http://schemas.openxmlformats.org/officeDocument/2006/relationships/image" Target="media/image42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94" Type="http://schemas.openxmlformats.org/officeDocument/2006/relationships/hyperlink" Target="https://youtu.be/RlUfvnnLfMI" TargetMode="External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8.png"/><Relationship Id="rId143" Type="http://schemas.openxmlformats.org/officeDocument/2006/relationships/image" Target="media/image127.png"/><Relationship Id="rId148" Type="http://schemas.openxmlformats.org/officeDocument/2006/relationships/hyperlink" Target="https://youtu.be/bzTCnI6L_iI" TargetMode="External"/><Relationship Id="rId164" Type="http://schemas.openxmlformats.org/officeDocument/2006/relationships/image" Target="media/image143.png"/><Relationship Id="rId169" Type="http://schemas.openxmlformats.org/officeDocument/2006/relationships/image" Target="media/image148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8.jpeg"/><Relationship Id="rId47" Type="http://schemas.openxmlformats.org/officeDocument/2006/relationships/image" Target="media/image38.jpeg"/><Relationship Id="rId68" Type="http://schemas.openxmlformats.org/officeDocument/2006/relationships/image" Target="media/image57.jpg"/><Relationship Id="rId89" Type="http://schemas.openxmlformats.org/officeDocument/2006/relationships/image" Target="media/image77.png"/><Relationship Id="rId112" Type="http://schemas.openxmlformats.org/officeDocument/2006/relationships/image" Target="media/image98.tiff"/><Relationship Id="rId133" Type="http://schemas.openxmlformats.org/officeDocument/2006/relationships/image" Target="media/image118.png"/><Relationship Id="rId154" Type="http://schemas.openxmlformats.org/officeDocument/2006/relationships/image" Target="media/image137.png"/><Relationship Id="rId175" Type="http://schemas.openxmlformats.org/officeDocument/2006/relationships/footer" Target="footer3.xml"/><Relationship Id="rId16" Type="http://schemas.openxmlformats.org/officeDocument/2006/relationships/image" Target="media/image9.jpeg"/><Relationship Id="rId37" Type="http://schemas.openxmlformats.org/officeDocument/2006/relationships/hyperlink" Target="https://youtu.be/duf1TZVl-Pg" TargetMode="External"/><Relationship Id="rId58" Type="http://schemas.openxmlformats.org/officeDocument/2006/relationships/image" Target="media/image48.png"/><Relationship Id="rId79" Type="http://schemas.openxmlformats.org/officeDocument/2006/relationships/image" Target="media/image68.png"/><Relationship Id="rId102" Type="http://schemas.openxmlformats.org/officeDocument/2006/relationships/image" Target="media/image89.png"/><Relationship Id="rId123" Type="http://schemas.openxmlformats.org/officeDocument/2006/relationships/image" Target="media/image109.png"/><Relationship Id="rId144" Type="http://schemas.openxmlformats.org/officeDocument/2006/relationships/image" Target="media/image128.png"/><Relationship Id="rId90" Type="http://schemas.openxmlformats.org/officeDocument/2006/relationships/image" Target="media/image78.png"/><Relationship Id="rId165" Type="http://schemas.openxmlformats.org/officeDocument/2006/relationships/image" Target="media/image144.png"/><Relationship Id="rId27" Type="http://schemas.openxmlformats.org/officeDocument/2006/relationships/image" Target="media/image19.jpeg"/><Relationship Id="rId48" Type="http://schemas.openxmlformats.org/officeDocument/2006/relationships/image" Target="media/image39.png"/><Relationship Id="rId69" Type="http://schemas.openxmlformats.org/officeDocument/2006/relationships/image" Target="media/image58.png"/><Relationship Id="rId113" Type="http://schemas.openxmlformats.org/officeDocument/2006/relationships/image" Target="media/image99.png"/><Relationship Id="rId134" Type="http://schemas.openxmlformats.org/officeDocument/2006/relationships/image" Target="media/image119.png"/><Relationship Id="rId80" Type="http://schemas.openxmlformats.org/officeDocument/2006/relationships/image" Target="media/image69.png"/><Relationship Id="rId155" Type="http://schemas.openxmlformats.org/officeDocument/2006/relationships/image" Target="media/image138.jpeg"/><Relationship Id="rId176" Type="http://schemas.openxmlformats.org/officeDocument/2006/relationships/fontTable" Target="fontTable.xml"/><Relationship Id="rId17" Type="http://schemas.openxmlformats.org/officeDocument/2006/relationships/image" Target="media/image10.png"/><Relationship Id="rId38" Type="http://schemas.openxmlformats.org/officeDocument/2006/relationships/image" Target="media/image29.png"/><Relationship Id="rId59" Type="http://schemas.openxmlformats.org/officeDocument/2006/relationships/image" Target="media/image49.jpeg"/><Relationship Id="rId103" Type="http://schemas.openxmlformats.org/officeDocument/2006/relationships/image" Target="media/image90.png"/><Relationship Id="rId124" Type="http://schemas.openxmlformats.org/officeDocument/2006/relationships/hyperlink" Target="https://youtu.be/jfKyF43da7k" TargetMode="External"/><Relationship Id="rId70" Type="http://schemas.openxmlformats.org/officeDocument/2006/relationships/image" Target="media/image59.png"/><Relationship Id="rId91" Type="http://schemas.openxmlformats.org/officeDocument/2006/relationships/image" Target="media/image79.png"/><Relationship Id="rId145" Type="http://schemas.openxmlformats.org/officeDocument/2006/relationships/image" Target="media/image129.png"/><Relationship Id="rId166" Type="http://schemas.openxmlformats.org/officeDocument/2006/relationships/image" Target="media/image145.png"/><Relationship Id="rId1" Type="http://schemas.openxmlformats.org/officeDocument/2006/relationships/customXml" Target="../customXml/item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WORD\TEMPLATE\KIRJEEN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145FEE-3A66-4719-8FFF-BE817221D3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KIRJEEN</Template>
  <TotalTime>114</TotalTime>
  <Pages>29</Pages>
  <Words>1532</Words>
  <Characters>8735</Characters>
  <Application>Microsoft Office Word</Application>
  <DocSecurity>0</DocSecurity>
  <Lines>72</Lines>
  <Paragraphs>20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Valmet Offer</vt:lpstr>
      <vt:lpstr>Valmet Offer</vt:lpstr>
    </vt:vector>
  </TitlesOfParts>
  <Company>Partek Forest Oy Ab</Company>
  <LinksUpToDate>false</LinksUpToDate>
  <CharactersWithSpaces>10247</CharactersWithSpaces>
  <SharedDoc>false</SharedDoc>
  <HLinks>
    <vt:vector size="72" baseType="variant">
      <vt:variant>
        <vt:i4>6029323</vt:i4>
      </vt:variant>
      <vt:variant>
        <vt:i4>9</vt:i4>
      </vt:variant>
      <vt:variant>
        <vt:i4>0</vt:i4>
      </vt:variant>
      <vt:variant>
        <vt:i4>5</vt:i4>
      </vt:variant>
      <vt:variant>
        <vt:lpwstr>http://www.komatsuforest.com/</vt:lpwstr>
      </vt:variant>
      <vt:variant>
        <vt:lpwstr/>
      </vt:variant>
      <vt:variant>
        <vt:i4>983057</vt:i4>
      </vt:variant>
      <vt:variant>
        <vt:i4>6</vt:i4>
      </vt:variant>
      <vt:variant>
        <vt:i4>0</vt:i4>
      </vt:variant>
      <vt:variant>
        <vt:i4>5</vt:i4>
      </vt:variant>
      <vt:variant>
        <vt:lpwstr>http://www.komatsuforest.ru/</vt:lpwstr>
      </vt:variant>
      <vt:variant>
        <vt:lpwstr/>
      </vt:variant>
      <vt:variant>
        <vt:i4>8126486</vt:i4>
      </vt:variant>
      <vt:variant>
        <vt:i4>3</vt:i4>
      </vt:variant>
      <vt:variant>
        <vt:i4>0</vt:i4>
      </vt:variant>
      <vt:variant>
        <vt:i4>5</vt:i4>
      </vt:variant>
      <vt:variant>
        <vt:lpwstr>mailto:tim.bogatenko@komatsuforest.com</vt:lpwstr>
      </vt:variant>
      <vt:variant>
        <vt:lpwstr/>
      </vt:variant>
      <vt:variant>
        <vt:i4>983057</vt:i4>
      </vt:variant>
      <vt:variant>
        <vt:i4>0</vt:i4>
      </vt:variant>
      <vt:variant>
        <vt:i4>0</vt:i4>
      </vt:variant>
      <vt:variant>
        <vt:i4>5</vt:i4>
      </vt:variant>
      <vt:variant>
        <vt:lpwstr>http://www.komatsuforest.ru/</vt:lpwstr>
      </vt:variant>
      <vt:variant>
        <vt:lpwstr/>
      </vt:variant>
      <vt:variant>
        <vt:i4>3276914</vt:i4>
      </vt:variant>
      <vt:variant>
        <vt:i4>-1</vt:i4>
      </vt:variant>
      <vt:variant>
        <vt:i4>1125</vt:i4>
      </vt:variant>
      <vt:variant>
        <vt:i4>4</vt:i4>
      </vt:variant>
      <vt:variant>
        <vt:lpwstr>http://www.youtube.com/watch?v=1a95onOnKAU</vt:lpwstr>
      </vt:variant>
      <vt:variant>
        <vt:lpwstr/>
      </vt:variant>
      <vt:variant>
        <vt:i4>3276914</vt:i4>
      </vt:variant>
      <vt:variant>
        <vt:i4>-1</vt:i4>
      </vt:variant>
      <vt:variant>
        <vt:i4>1126</vt:i4>
      </vt:variant>
      <vt:variant>
        <vt:i4>4</vt:i4>
      </vt:variant>
      <vt:variant>
        <vt:lpwstr>http://www.youtube.com/watch?v=1a95onOnKAU</vt:lpwstr>
      </vt:variant>
      <vt:variant>
        <vt:lpwstr/>
      </vt:variant>
      <vt:variant>
        <vt:i4>3276914</vt:i4>
      </vt:variant>
      <vt:variant>
        <vt:i4>-1</vt:i4>
      </vt:variant>
      <vt:variant>
        <vt:i4>1152</vt:i4>
      </vt:variant>
      <vt:variant>
        <vt:i4>4</vt:i4>
      </vt:variant>
      <vt:variant>
        <vt:lpwstr>http://www.youtube.com/watch?v=1a95onOnKAU</vt:lpwstr>
      </vt:variant>
      <vt:variant>
        <vt:lpwstr/>
      </vt:variant>
      <vt:variant>
        <vt:i4>3866710</vt:i4>
      </vt:variant>
      <vt:variant>
        <vt:i4>-1</vt:i4>
      </vt:variant>
      <vt:variant>
        <vt:i4>1169</vt:i4>
      </vt:variant>
      <vt:variant>
        <vt:i4>4</vt:i4>
      </vt:variant>
      <vt:variant>
        <vt:lpwstr>http://www.youtube.com/watch?feature=player_detailpage&amp;v=6JOdR-P0ESQ</vt:lpwstr>
      </vt:variant>
      <vt:variant>
        <vt:lpwstr/>
      </vt:variant>
      <vt:variant>
        <vt:i4>3801203</vt:i4>
      </vt:variant>
      <vt:variant>
        <vt:i4>-1</vt:i4>
      </vt:variant>
      <vt:variant>
        <vt:i4>1221</vt:i4>
      </vt:variant>
      <vt:variant>
        <vt:i4>4</vt:i4>
      </vt:variant>
      <vt:variant>
        <vt:lpwstr>http://www.youtube.com/watch?v=p1hUGUdPLUI</vt:lpwstr>
      </vt:variant>
      <vt:variant>
        <vt:lpwstr/>
      </vt:variant>
      <vt:variant>
        <vt:i4>3801203</vt:i4>
      </vt:variant>
      <vt:variant>
        <vt:i4>-1</vt:i4>
      </vt:variant>
      <vt:variant>
        <vt:i4>1222</vt:i4>
      </vt:variant>
      <vt:variant>
        <vt:i4>4</vt:i4>
      </vt:variant>
      <vt:variant>
        <vt:lpwstr>http://www.youtube.com/watch?v=p1hUGUdPLUI</vt:lpwstr>
      </vt:variant>
      <vt:variant>
        <vt:lpwstr/>
      </vt:variant>
      <vt:variant>
        <vt:i4>3801203</vt:i4>
      </vt:variant>
      <vt:variant>
        <vt:i4>-1</vt:i4>
      </vt:variant>
      <vt:variant>
        <vt:i4>1258</vt:i4>
      </vt:variant>
      <vt:variant>
        <vt:i4>4</vt:i4>
      </vt:variant>
      <vt:variant>
        <vt:lpwstr>http://www.youtube.com/watch?v=p1hUGUdPLUI</vt:lpwstr>
      </vt:variant>
      <vt:variant>
        <vt:lpwstr/>
      </vt:variant>
      <vt:variant>
        <vt:i4>3145751</vt:i4>
      </vt:variant>
      <vt:variant>
        <vt:i4>-1</vt:i4>
      </vt:variant>
      <vt:variant>
        <vt:i4>1261</vt:i4>
      </vt:variant>
      <vt:variant>
        <vt:i4>4</vt:i4>
      </vt:variant>
      <vt:variant>
        <vt:lpwstr>http://www.youtube.com/watch?feature=player_detailpage&amp;v=5DugMoFtn9A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Valmet Offer</dc:title>
  <dc:subject>Komatsu Forest Russia</dc:subject>
  <dc:creator>Markku Tuomikoski</dc:creator>
  <cp:lastModifiedBy>Listopadov Alexander</cp:lastModifiedBy>
  <cp:revision>12</cp:revision>
  <cp:lastPrinted>2014-02-18T08:42:00Z</cp:lastPrinted>
  <dcterms:created xsi:type="dcterms:W3CDTF">2017-10-31T08:39:00Z</dcterms:created>
  <dcterms:modified xsi:type="dcterms:W3CDTF">2020-05-08T10:38:00Z</dcterms:modified>
</cp:coreProperties>
</file>